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B70" w:rsidRDefault="00191DE2" w:rsidP="00D52B70">
      <w:pPr>
        <w:spacing w:after="120"/>
      </w:pPr>
      <w:r>
        <w:t xml:space="preserve">The title of this chapter is </w:t>
      </w:r>
      <w:r w:rsidR="009F766C">
        <w:t>adapted</w:t>
      </w:r>
      <w:r w:rsidR="00D82CF4">
        <w:t xml:space="preserve"> from</w:t>
      </w:r>
      <w:r w:rsidR="009F766C">
        <w:t xml:space="preserve"> that of</w:t>
      </w:r>
      <w:r w:rsidR="00D82CF4">
        <w:t xml:space="preserve"> two books </w:t>
      </w:r>
      <w:r w:rsidR="00F246EA">
        <w:t>about</w:t>
      </w:r>
      <w:r w:rsidR="00D82CF4">
        <w:t xml:space="preserve"> A</w:t>
      </w:r>
      <w:r w:rsidR="003D45C1">
        <w:t>rchibald</w:t>
      </w:r>
      <w:r w:rsidR="00D82CF4">
        <w:t xml:space="preserve"> Macnab of </w:t>
      </w:r>
      <w:r w:rsidR="00F46CFD">
        <w:t>Macnab</w:t>
      </w:r>
      <w:r w:rsidR="00571430">
        <w:t xml:space="preserve"> </w:t>
      </w:r>
      <w:r w:rsidR="00F246EA">
        <w:t>1</w:t>
      </w:r>
      <w:r w:rsidR="00871C32">
        <w:t>7</w:t>
      </w:r>
      <w:r w:rsidR="00F246EA" w:rsidRPr="00F246EA">
        <w:rPr>
          <w:vertAlign w:val="superscript"/>
        </w:rPr>
        <w:t>th</w:t>
      </w:r>
      <w:r w:rsidR="00F246EA">
        <w:t xml:space="preserve"> and last Chief of the House of Bovain</w:t>
      </w:r>
      <w:r w:rsidR="009F766C">
        <w:t xml:space="preserve">. Both </w:t>
      </w:r>
      <w:r w:rsidR="005852DB">
        <w:t>book</w:t>
      </w:r>
      <w:r w:rsidR="009F766C">
        <w:t>s</w:t>
      </w:r>
      <w:r w:rsidR="005852DB">
        <w:t xml:space="preserve"> are titled </w:t>
      </w:r>
      <w:r w:rsidR="005852DB" w:rsidRPr="005852DB">
        <w:rPr>
          <w:i/>
        </w:rPr>
        <w:t>“</w:t>
      </w:r>
      <w:r w:rsidR="005852DB" w:rsidRPr="003A7804">
        <w:rPr>
          <w:b/>
          <w:i/>
        </w:rPr>
        <w:t>The Last Laird</w:t>
      </w:r>
      <w:r w:rsidR="005852DB" w:rsidRPr="005852DB">
        <w:rPr>
          <w:i/>
        </w:rPr>
        <w:t>”!</w:t>
      </w:r>
      <w:r w:rsidR="00F46CFD">
        <w:t xml:space="preserve"> </w:t>
      </w:r>
      <w:r w:rsidR="00D52B70">
        <w:t xml:space="preserve">The first of these books, </w:t>
      </w:r>
      <w:r w:rsidR="0062245E">
        <w:t>published in</w:t>
      </w:r>
      <w:r w:rsidR="00D52B70">
        <w:t xml:space="preserve"> 1899, was written by Alexander Fraser, The other book titled </w:t>
      </w:r>
      <w:r w:rsidR="00D52B70">
        <w:rPr>
          <w:i/>
        </w:rPr>
        <w:t>The Last Laird</w:t>
      </w:r>
      <w:r w:rsidR="00D52B70">
        <w:t xml:space="preserve"> by Roland Wild</w:t>
      </w:r>
      <w:r w:rsidR="0062245E">
        <w:t>,</w:t>
      </w:r>
      <w:r w:rsidR="00D52B70">
        <w:t xml:space="preserve"> published in 1938</w:t>
      </w:r>
      <w:r w:rsidR="0062245E">
        <w:t>,</w:t>
      </w:r>
      <w:r w:rsidR="00D52B70">
        <w:t xml:space="preserve"> borrows heavily from this text as does </w:t>
      </w:r>
      <w:r w:rsidR="00D52B70">
        <w:rPr>
          <w:i/>
        </w:rPr>
        <w:t>Giants of Canada’s Ottawa Valley</w:t>
      </w:r>
      <w:r w:rsidR="00D52B70">
        <w:t xml:space="preserve"> by Joan </w:t>
      </w:r>
      <w:proofErr w:type="spellStart"/>
      <w:r w:rsidR="00D52B70">
        <w:t>Finnigan</w:t>
      </w:r>
      <w:proofErr w:type="spellEnd"/>
      <w:r w:rsidR="00D52B70">
        <w:t xml:space="preserve"> published in 2005.</w:t>
      </w:r>
    </w:p>
    <w:p w:rsidR="00D52B70" w:rsidRDefault="00D52B70" w:rsidP="00D52B70">
      <w:pPr>
        <w:spacing w:after="120"/>
      </w:pPr>
      <w:r>
        <w:t>The title is “Last Lairds,” plural, to include Francis Macnab of Macnab 1734-1816, 16</w:t>
      </w:r>
      <w:r w:rsidRPr="003D45C1">
        <w:rPr>
          <w:vertAlign w:val="superscript"/>
        </w:rPr>
        <w:t>th</w:t>
      </w:r>
      <w:r>
        <w:t xml:space="preserve"> chief, and his nephew, Archibald Macnab of Macnab 1777-1860, 17</w:t>
      </w:r>
      <w:r>
        <w:rPr>
          <w:vertAlign w:val="superscript"/>
        </w:rPr>
        <w:t>th</w:t>
      </w:r>
      <w:r>
        <w:t xml:space="preserve"> chief, the last lairds of the House of Bovain. </w:t>
      </w:r>
    </w:p>
    <w:p w:rsidR="002B03C9" w:rsidRDefault="002B03C9" w:rsidP="001018B2">
      <w:pPr>
        <w:spacing w:after="120"/>
        <w:sectPr w:rsidR="002B03C9" w:rsidSect="002B03C9">
          <w:headerReference w:type="default" r:id="rId8"/>
          <w:footerReference w:type="default" r:id="rId9"/>
          <w:endnotePr>
            <w:numFmt w:val="lowerLetter"/>
          </w:endnotePr>
          <w:type w:val="continuous"/>
          <w:pgSz w:w="12240" w:h="15840"/>
          <w:pgMar w:top="1440" w:right="1080" w:bottom="1440" w:left="1080" w:header="720" w:footer="720" w:gutter="0"/>
          <w:cols w:space="288"/>
          <w:docGrid w:linePitch="272"/>
        </w:sectPr>
      </w:pPr>
    </w:p>
    <w:p w:rsidR="003F0B9C" w:rsidRDefault="009F766C" w:rsidP="001018B2">
      <w:pPr>
        <w:spacing w:after="120"/>
      </w:pPr>
      <w:r>
        <w:lastRenderedPageBreak/>
        <w:t>The clan was unfortunate in having</w:t>
      </w:r>
      <w:r w:rsidR="0062245E">
        <w:t xml:space="preserve"> had,</w:t>
      </w:r>
      <w:r>
        <w:t xml:space="preserve"> </w:t>
      </w:r>
      <w:r w:rsidR="0062245E">
        <w:t xml:space="preserve">as chief, </w:t>
      </w:r>
      <w:r>
        <w:t xml:space="preserve">Francis and Archibald.  </w:t>
      </w:r>
      <w:r w:rsidR="00571430">
        <w:t>Francis</w:t>
      </w:r>
      <w:r w:rsidR="00E97337">
        <w:t xml:space="preserve"> </w:t>
      </w:r>
      <w:r w:rsidR="00F46CFD">
        <w:t>was</w:t>
      </w:r>
      <w:r w:rsidR="00901AF3">
        <w:t xml:space="preserve"> colorful, </w:t>
      </w:r>
      <w:r w:rsidR="00571430">
        <w:t xml:space="preserve">achieved </w:t>
      </w:r>
      <w:r w:rsidR="00BC6026">
        <w:t>fam</w:t>
      </w:r>
      <w:r w:rsidR="00571430">
        <w:t>e</w:t>
      </w:r>
      <w:r w:rsidR="00BC6026">
        <w:t xml:space="preserve"> as the subject of a painting by Rayburn and </w:t>
      </w:r>
      <w:r w:rsidR="00AB20D9">
        <w:t xml:space="preserve">was </w:t>
      </w:r>
      <w:r w:rsidR="00BC6026">
        <w:t xml:space="preserve">imprudent. </w:t>
      </w:r>
      <w:r>
        <w:t>He</w:t>
      </w:r>
      <w:r w:rsidR="00BC6026">
        <w:t xml:space="preserve"> </w:t>
      </w:r>
      <w:r w:rsidR="00A74432">
        <w:t>Inherit</w:t>
      </w:r>
      <w:r>
        <w:t>ed</w:t>
      </w:r>
      <w:r w:rsidR="00871C32">
        <w:t xml:space="preserve"> an estate already encumbered with debt, </w:t>
      </w:r>
      <w:r w:rsidR="00BC6026">
        <w:t>lived far beyond his means</w:t>
      </w:r>
      <w:r w:rsidR="00871C32">
        <w:t>,</w:t>
      </w:r>
      <w:r w:rsidR="00BC6026">
        <w:t xml:space="preserve"> and if he thought at all of his cre</w:t>
      </w:r>
      <w:r w:rsidR="003D45C1">
        <w:t>ditors it was how to avoid them</w:t>
      </w:r>
      <w:r w:rsidR="00901AF3">
        <w:t xml:space="preserve">. </w:t>
      </w:r>
      <w:r>
        <w:t xml:space="preserve">By the time of </w:t>
      </w:r>
      <w:r w:rsidR="003D45C1">
        <w:t>his death h</w:t>
      </w:r>
      <w:r>
        <w:t>is debts had mounted to</w:t>
      </w:r>
      <w:r w:rsidR="003D45C1">
        <w:t xml:space="preserve"> better than thirty five thousand pounds</w:t>
      </w:r>
      <w:r w:rsidR="0062245E">
        <w:t>, though he ha</w:t>
      </w:r>
      <w:r w:rsidR="00134AE1">
        <w:t>d</w:t>
      </w:r>
      <w:r w:rsidR="0062245E">
        <w:t xml:space="preserve"> once inherited an estate that was worth some </w:t>
      </w:r>
      <w:r w:rsidR="0062245E" w:rsidRPr="0062245E">
        <w:t>£</w:t>
      </w:r>
      <w:r w:rsidR="0062245E">
        <w:t>80,000 and could have paid his debts had he chosen to do so</w:t>
      </w:r>
      <w:r w:rsidR="003D45C1">
        <w:t>.</w:t>
      </w:r>
      <w:r w:rsidR="00F46CFD">
        <w:t xml:space="preserve"> </w:t>
      </w:r>
    </w:p>
    <w:p w:rsidR="00F737EB" w:rsidRDefault="0062245E" w:rsidP="00E97337">
      <w:pPr>
        <w:spacing w:after="120"/>
      </w:pPr>
      <w:r>
        <w:t xml:space="preserve">He fathered at least thirty-two children and it was rumored that several lasses in the district got “the bad disorder” from him. However he never married and so had no legitimate heir, though he </w:t>
      </w:r>
      <w:r w:rsidR="00E97337">
        <w:t xml:space="preserve">courted a lady in vain, </w:t>
      </w:r>
      <w:r>
        <w:t>telling her</w:t>
      </w:r>
      <w:r w:rsidR="00E97337">
        <w:t xml:space="preserve">, as an irresistible charm, that he had </w:t>
      </w:r>
      <w:r w:rsidR="00AB20D9">
        <w:t>“</w:t>
      </w:r>
      <w:r w:rsidR="00E97337">
        <w:t>the most beautiful burying-ground in the world.</w:t>
      </w:r>
      <w:r w:rsidR="00AB20D9">
        <w:t>”</w:t>
      </w:r>
      <w:r w:rsidR="00E97337">
        <w:t xml:space="preserve"> The Macnab </w:t>
      </w:r>
      <w:r w:rsidR="00C130F2">
        <w:t xml:space="preserve">burial ground on the </w:t>
      </w:r>
      <w:r w:rsidR="00E97337">
        <w:t>island of Inch-</w:t>
      </w:r>
      <w:proofErr w:type="spellStart"/>
      <w:r w:rsidR="00E97337">
        <w:t>Buie</w:t>
      </w:r>
      <w:proofErr w:type="spellEnd"/>
      <w:r w:rsidR="00E97337">
        <w:t xml:space="preserve">, </w:t>
      </w:r>
      <w:r w:rsidR="00C130F2">
        <w:t>“</w:t>
      </w:r>
      <w:r w:rsidR="00E97337">
        <w:t>the Yellow Isle</w:t>
      </w:r>
      <w:r w:rsidR="00C130F2">
        <w:t>”</w:t>
      </w:r>
      <w:r w:rsidR="00E97337">
        <w:t xml:space="preserve"> in the river Dochart, which is covered with Scots pines, larches, </w:t>
      </w:r>
      <w:r w:rsidR="001B7611">
        <w:t>beeches</w:t>
      </w:r>
      <w:r w:rsidR="00E97337">
        <w:t xml:space="preserve"> and sycamores). </w:t>
      </w:r>
    </w:p>
    <w:p w:rsidR="00E97337" w:rsidRDefault="00E97337" w:rsidP="00E97337">
      <w:pPr>
        <w:spacing w:after="120"/>
      </w:pPr>
      <w:r>
        <w:t xml:space="preserve">He had his own distillery at </w:t>
      </w:r>
      <w:proofErr w:type="spellStart"/>
      <w:r>
        <w:t>Killin</w:t>
      </w:r>
      <w:proofErr w:type="spellEnd"/>
      <w:r>
        <w:t xml:space="preserve"> and</w:t>
      </w:r>
      <w:r w:rsidR="0062245E">
        <w:t xml:space="preserve"> the writer</w:t>
      </w:r>
      <w:r>
        <w:t xml:space="preserve"> Heron, who toured Perthshire in 1792, wrote that The Macnab produced the best whisky to be found in Scotland.</w:t>
      </w:r>
    </w:p>
    <w:p w:rsidR="00FF1000" w:rsidRDefault="00871030" w:rsidP="001018B2">
      <w:pPr>
        <w:spacing w:after="120"/>
      </w:pPr>
      <w:r>
        <w:t xml:space="preserve">The Rayburn portrait shows </w:t>
      </w:r>
      <w:r w:rsidRPr="00871030">
        <w:t>Francis in his uniform as Lt-Colonel of the Royal Breadalbane Volunteers, to whom he g</w:t>
      </w:r>
      <w:r w:rsidR="00F737EB">
        <w:t>a</w:t>
      </w:r>
      <w:r w:rsidRPr="00871030">
        <w:t>ve his commands</w:t>
      </w:r>
      <w:r w:rsidR="00F737EB">
        <w:t xml:space="preserve"> </w:t>
      </w:r>
      <w:r w:rsidR="00C130F2">
        <w:t>“</w:t>
      </w:r>
      <w:r w:rsidR="00F737EB">
        <w:t>in</w:t>
      </w:r>
      <w:r>
        <w:t xml:space="preserve"> voluble and forcible Gaelic.</w:t>
      </w:r>
      <w:r w:rsidR="00C130F2">
        <w:t>”</w:t>
      </w:r>
      <w:r>
        <w:t xml:space="preserve"> </w:t>
      </w:r>
    </w:p>
    <w:p w:rsidR="0062245E" w:rsidRDefault="005852DB" w:rsidP="001018B2">
      <w:pPr>
        <w:spacing w:after="120"/>
      </w:pPr>
      <w:r>
        <w:t>I</w:t>
      </w:r>
      <w:r w:rsidR="00C850AD">
        <w:t>n 1812 he</w:t>
      </w:r>
      <w:r w:rsidR="003D45C1">
        <w:t xml:space="preserve"> settled his lands on his nephew </w:t>
      </w:r>
      <w:r w:rsidR="00F737EB">
        <w:t xml:space="preserve">Archibald </w:t>
      </w:r>
      <w:r w:rsidR="00871C32">
        <w:t>who</w:t>
      </w:r>
      <w:r w:rsidR="00C850AD">
        <w:t xml:space="preserve"> became</w:t>
      </w:r>
      <w:r w:rsidR="003D45C1">
        <w:t xml:space="preserve"> 17</w:t>
      </w:r>
      <w:r w:rsidR="003D45C1" w:rsidRPr="003D45C1">
        <w:rPr>
          <w:vertAlign w:val="superscript"/>
        </w:rPr>
        <w:t>th</w:t>
      </w:r>
      <w:r w:rsidR="003D45C1">
        <w:t xml:space="preserve"> chief</w:t>
      </w:r>
      <w:r w:rsidR="00C130F2">
        <w:t xml:space="preserve"> </w:t>
      </w:r>
      <w:r w:rsidR="0062245E">
        <w:t>when he died</w:t>
      </w:r>
      <w:r w:rsidR="00C130F2">
        <w:t xml:space="preserve"> in 1816</w:t>
      </w:r>
      <w:r w:rsidR="00C850AD">
        <w:t>.</w:t>
      </w:r>
      <w:r w:rsidR="00C130F2">
        <w:t xml:space="preserve"> </w:t>
      </w:r>
      <w:r w:rsidR="00A73329">
        <w:t xml:space="preserve">Archibald found </w:t>
      </w:r>
      <w:r w:rsidR="00C130F2">
        <w:t>the</w:t>
      </w:r>
      <w:r w:rsidR="00A73329">
        <w:t xml:space="preserve"> estates hopelessly encumbered with debt; </w:t>
      </w:r>
      <w:r w:rsidR="00C130F2">
        <w:t>but</w:t>
      </w:r>
      <w:r w:rsidR="00A73329">
        <w:t xml:space="preserve"> made </w:t>
      </w:r>
      <w:r w:rsidR="00C130F2">
        <w:t>no</w:t>
      </w:r>
      <w:r w:rsidR="00A73329">
        <w:t xml:space="preserve"> effort to pay them off, though</w:t>
      </w:r>
      <w:r w:rsidR="0062245E">
        <w:t xml:space="preserve"> like his uncle,</w:t>
      </w:r>
      <w:r w:rsidR="00A73329">
        <w:t xml:space="preserve"> he once inherited enough to do so</w:t>
      </w:r>
      <w:r w:rsidR="0062245E">
        <w:t>,</w:t>
      </w:r>
      <w:r w:rsidR="00A73329">
        <w:t xml:space="preserve"> </w:t>
      </w:r>
      <w:proofErr w:type="spellStart"/>
      <w:r w:rsidR="00A73329">
        <w:t>chos</w:t>
      </w:r>
      <w:r w:rsidR="0062245E">
        <w:t>ing</w:t>
      </w:r>
      <w:proofErr w:type="spellEnd"/>
      <w:r w:rsidR="00A73329">
        <w:t xml:space="preserve"> to dissipate this inheritance and live beyond his means. </w:t>
      </w:r>
    </w:p>
    <w:p w:rsidR="00A73329" w:rsidRDefault="00A73329" w:rsidP="001018B2">
      <w:pPr>
        <w:spacing w:after="120"/>
      </w:pPr>
      <w:r>
        <w:t xml:space="preserve">Finally, to avoid being </w:t>
      </w:r>
      <w:proofErr w:type="spellStart"/>
      <w:r>
        <w:t>hailed</w:t>
      </w:r>
      <w:proofErr w:type="spellEnd"/>
      <w:r>
        <w:t xml:space="preserve"> into court to answer for his debts he ran away to Canada, where he was beyond the reach of the Scottish courts. In Canada he managed to obtain a grant of 81,000 acres from the government</w:t>
      </w:r>
      <w:r w:rsidR="00FE394E">
        <w:t xml:space="preserve"> and</w:t>
      </w:r>
      <w:r>
        <w:t xml:space="preserve"> wrote his friend and cousin, </w:t>
      </w:r>
      <w:proofErr w:type="spellStart"/>
      <w:r>
        <w:t>Dr</w:t>
      </w:r>
      <w:proofErr w:type="spellEnd"/>
      <w:r>
        <w:t xml:space="preserve"> Hamilton Buchanan with promises of land and supplies to anyone who would settle in “his” township</w:t>
      </w:r>
      <w:r w:rsidRPr="00A73329">
        <w:t xml:space="preserve"> </w:t>
      </w:r>
    </w:p>
    <w:p w:rsidR="00FE394E" w:rsidRDefault="00A73329" w:rsidP="001018B2">
      <w:pPr>
        <w:spacing w:after="120"/>
      </w:pPr>
      <w:r>
        <w:t>Initially some eighty five people came, at their own expense, but apart from the land, Archibald furnished none of the promised supplies. Indeed Archibald now showed his true nature. Where Francis was colorful and imprudent, Archibald was also mean and dishonest. He extracted rents he was not entitled to, abused the settlers and generally treated them as serfs. He actually burnt the buildings of one family</w:t>
      </w:r>
      <w:r w:rsidR="00AB20D9">
        <w:t xml:space="preserve"> as</w:t>
      </w:r>
      <w:r>
        <w:t xml:space="preserve"> revenge for some slight.</w:t>
      </w:r>
      <w:r w:rsidR="00FE394E">
        <w:t xml:space="preserve"> </w:t>
      </w:r>
    </w:p>
    <w:p w:rsidR="000564D2" w:rsidRDefault="00771BE8" w:rsidP="000564D2">
      <w:pPr>
        <w:widowControl w:val="0"/>
        <w:spacing w:after="120"/>
      </w:pPr>
      <w:r>
        <w:lastRenderedPageBreak/>
        <w:t>A</w:t>
      </w:r>
      <w:r w:rsidR="000564D2">
        <w:t xml:space="preserve"> description of Archibald taken from Wikipedia, the free encyclopedia says it all: </w:t>
      </w:r>
    </w:p>
    <w:p w:rsidR="000564D2" w:rsidRPr="000564D2" w:rsidRDefault="000564D2" w:rsidP="000564D2">
      <w:pPr>
        <w:widowControl w:val="0"/>
        <w:rPr>
          <w:rFonts w:ascii="Times New Roman" w:hAnsi="Times New Roman"/>
        </w:rPr>
      </w:pPr>
      <w:r>
        <w:rPr>
          <w:rFonts w:ascii="Times New Roman" w:hAnsi="Times New Roman"/>
        </w:rPr>
        <w:t>“</w:t>
      </w:r>
      <w:r w:rsidRPr="000564D2">
        <w:rPr>
          <w:rFonts w:ascii="Times New Roman" w:hAnsi="Times New Roman"/>
        </w:rPr>
        <w:t xml:space="preserve">Major Canadian Crook &amp; All-Round Pain-in-the-Ass </w:t>
      </w:r>
    </w:p>
    <w:p w:rsidR="000564D2" w:rsidRPr="000564D2" w:rsidRDefault="000564D2" w:rsidP="000564D2">
      <w:pPr>
        <w:widowControl w:val="0"/>
        <w:spacing w:after="120"/>
        <w:rPr>
          <w:rFonts w:ascii="Times New Roman" w:hAnsi="Times New Roman"/>
        </w:rPr>
      </w:pPr>
      <w:r w:rsidRPr="000564D2">
        <w:rPr>
          <w:rFonts w:ascii="Times New Roman" w:hAnsi="Times New Roman"/>
        </w:rPr>
        <w:t xml:space="preserve">A felonious scalawag, crooked as a dog’s hind leg, the seventeenth chief of Clan Macnab fled to Upper Canada in 1822 to evade debt owed in Scotland. Groups of MacNabs had already emigrated to Canada and more came after their chief arrived, lured by his promise of a new life in McNab Township (1824) on the Madawaska River in what became northern Ontario. </w:t>
      </w:r>
    </w:p>
    <w:p w:rsidR="000564D2" w:rsidRPr="000564D2" w:rsidRDefault="000564D2" w:rsidP="000564D2">
      <w:pPr>
        <w:widowControl w:val="0"/>
        <w:spacing w:after="120"/>
        <w:rPr>
          <w:rFonts w:ascii="Times New Roman" w:hAnsi="Times New Roman"/>
        </w:rPr>
      </w:pPr>
      <w:r w:rsidRPr="000564D2">
        <w:rPr>
          <w:rFonts w:ascii="Times New Roman" w:hAnsi="Times New Roman"/>
        </w:rPr>
        <w:t xml:space="preserve">McNab cheated his own kin, hauled them into court for protracted and vexatious litigation brimming with abuse of process, and, driven by soul-rotting greed, the dour crook might have left them to die penniless in the snowbanks, had they not been Scottish. </w:t>
      </w:r>
    </w:p>
    <w:p w:rsidR="000564D2" w:rsidRDefault="000564D2" w:rsidP="000564D2">
      <w:pPr>
        <w:widowControl w:val="0"/>
        <w:spacing w:after="120"/>
        <w:rPr>
          <w:rFonts w:ascii="Times New Roman" w:hAnsi="Times New Roman"/>
        </w:rPr>
      </w:pPr>
      <w:r w:rsidRPr="000564D2">
        <w:rPr>
          <w:rFonts w:ascii="Times New Roman" w:hAnsi="Times New Roman"/>
        </w:rPr>
        <w:t xml:space="preserve">After trying for fifteen years to end his depredations, the settlers of McNab Township petitioned the Upper Canada council for his removal and they won finally. Archie fled again, this time to Hamilton, Ontario, where he spent a decade attempting other scams and failing at them too. McNab died in disgrace and exile in France, leaving two bastard children. </w:t>
      </w:r>
    </w:p>
    <w:p w:rsidR="000564D2" w:rsidRPr="000564D2" w:rsidRDefault="000564D2" w:rsidP="000564D2">
      <w:pPr>
        <w:widowControl w:val="0"/>
        <w:spacing w:after="120"/>
        <w:rPr>
          <w:rFonts w:ascii="Times New Roman" w:hAnsi="Times New Roman"/>
        </w:rPr>
      </w:pPr>
      <w:r w:rsidRPr="000564D2">
        <w:rPr>
          <w:rFonts w:ascii="Times New Roman" w:hAnsi="Times New Roman"/>
        </w:rPr>
        <w:t xml:space="preserve">A novel of his shenanigans has been published by </w:t>
      </w:r>
      <w:proofErr w:type="spellStart"/>
      <w:r w:rsidRPr="000564D2">
        <w:rPr>
          <w:rFonts w:ascii="Times New Roman" w:hAnsi="Times New Roman"/>
        </w:rPr>
        <w:t>Arnprior</w:t>
      </w:r>
      <w:proofErr w:type="spellEnd"/>
      <w:r w:rsidRPr="000564D2">
        <w:rPr>
          <w:rFonts w:ascii="Times New Roman" w:hAnsi="Times New Roman"/>
        </w:rPr>
        <w:t>-born author David Mulholland</w:t>
      </w:r>
      <w:r>
        <w:rPr>
          <w:rFonts w:ascii="Times New Roman" w:hAnsi="Times New Roman"/>
        </w:rPr>
        <w:t>”</w:t>
      </w:r>
    </w:p>
    <w:p w:rsidR="002D1E31" w:rsidRDefault="000564D2" w:rsidP="001018B2">
      <w:pPr>
        <w:spacing w:after="120"/>
      </w:pPr>
      <w:r>
        <w:t>Had he treated his settlers fairly, he could have recouped some of his fortunes</w:t>
      </w:r>
      <w:r w:rsidR="00771BE8">
        <w:t>, but e</w:t>
      </w:r>
      <w:r w:rsidR="00FE394E">
        <w:t>ventually the settlers instituted legal proceedings and a</w:t>
      </w:r>
      <w:r w:rsidR="009F766C">
        <w:t>fter some twenty years force</w:t>
      </w:r>
      <w:r w:rsidR="00771BE8">
        <w:t>d</w:t>
      </w:r>
      <w:r w:rsidR="009F766C">
        <w:t xml:space="preserve"> Archibald to return his illegal exactions</w:t>
      </w:r>
      <w:r w:rsidR="009F766C" w:rsidRPr="009F766C">
        <w:t xml:space="preserve"> </w:t>
      </w:r>
      <w:r w:rsidR="009F766C">
        <w:t xml:space="preserve">He left the </w:t>
      </w:r>
      <w:r w:rsidR="00C130F2">
        <w:t>township and</w:t>
      </w:r>
      <w:r w:rsidR="009F766C">
        <w:t xml:space="preserve"> went to Hamilton, Ontario</w:t>
      </w:r>
      <w:r w:rsidR="00771BE8">
        <w:t xml:space="preserve"> where</w:t>
      </w:r>
      <w:r w:rsidR="00FE394E">
        <w:t xml:space="preserve"> he lived on the charity of his kinsman Sir Allan Napier MacNab</w:t>
      </w:r>
      <w:r w:rsidR="00771BE8">
        <w:t>,</w:t>
      </w:r>
      <w:r w:rsidR="00FE394E">
        <w:t xml:space="preserve"> until they fell out over money Archibald had borrowed.</w:t>
      </w:r>
    </w:p>
    <w:p w:rsidR="00706436" w:rsidRDefault="00706436" w:rsidP="00AB20D9">
      <w:pPr>
        <w:spacing w:after="120"/>
      </w:pPr>
      <w:r>
        <w:t xml:space="preserve">Archibald left Canada and </w:t>
      </w:r>
      <w:r w:rsidR="00A73329">
        <w:t xml:space="preserve">went </w:t>
      </w:r>
      <w:r>
        <w:t xml:space="preserve">to Orkney </w:t>
      </w:r>
      <w:r w:rsidR="002865C1">
        <w:t>where he had inherited a property</w:t>
      </w:r>
      <w:r w:rsidR="00771BE8">
        <w:t xml:space="preserve"> from his wife</w:t>
      </w:r>
      <w:r w:rsidR="002865C1">
        <w:t>. After dissipating that legacy</w:t>
      </w:r>
      <w:r w:rsidR="00A67D4A">
        <w:t>,</w:t>
      </w:r>
      <w:r w:rsidR="002865C1">
        <w:t xml:space="preserve"> he moved to</w:t>
      </w:r>
      <w:r>
        <w:t xml:space="preserve"> London</w:t>
      </w:r>
      <w:r w:rsidR="00771BE8">
        <w:t xml:space="preserve"> </w:t>
      </w:r>
      <w:r w:rsidR="00A67D4A">
        <w:t xml:space="preserve">then to </w:t>
      </w:r>
      <w:r>
        <w:t xml:space="preserve">France </w:t>
      </w:r>
      <w:r w:rsidR="00A67D4A">
        <w:t xml:space="preserve">where he </w:t>
      </w:r>
      <w:r w:rsidR="00126271">
        <w:t>lived with his unmarried daughter his only</w:t>
      </w:r>
      <w:r>
        <w:t xml:space="preserve"> heir</w:t>
      </w:r>
      <w:r w:rsidR="00771BE8">
        <w:t xml:space="preserve"> when he died</w:t>
      </w:r>
      <w:r>
        <w:t>.</w:t>
      </w:r>
    </w:p>
    <w:p w:rsidR="00001D6D" w:rsidRDefault="00001D6D" w:rsidP="00001D6D">
      <w:pPr>
        <w:spacing w:after="120"/>
      </w:pPr>
      <w:r>
        <w:t>Archibald’s grant, in Canada, is now part of the township of McNab/Braeside in the south east corner of Renfrew County, Ontario.</w:t>
      </w:r>
    </w:p>
    <w:p w:rsidR="00706436" w:rsidRDefault="00126271" w:rsidP="001018B2">
      <w:pPr>
        <w:spacing w:after="120"/>
      </w:pPr>
      <w:r>
        <w:t>The</w:t>
      </w:r>
      <w:r w:rsidR="00A67D4A">
        <w:t xml:space="preserve"> Bovain Estate was acquired by the fourth Earl of Bredalbane, the principal creditor</w:t>
      </w:r>
      <w:r>
        <w:t xml:space="preserve"> and i</w:t>
      </w:r>
      <w:r w:rsidR="00706436">
        <w:t>t was not until 1949</w:t>
      </w:r>
      <w:r>
        <w:t>,</w:t>
      </w:r>
      <w:r w:rsidR="00706436">
        <w:t xml:space="preserve"> when Archibald Corrie </w:t>
      </w:r>
      <w:proofErr w:type="spellStart"/>
      <w:r w:rsidR="00706436">
        <w:t>Macnabb</w:t>
      </w:r>
      <w:proofErr w:type="spellEnd"/>
      <w:r w:rsidR="00706436">
        <w:t xml:space="preserve"> </w:t>
      </w:r>
      <w:r>
        <w:t>22</w:t>
      </w:r>
      <w:r w:rsidRPr="00126271">
        <w:rPr>
          <w:vertAlign w:val="superscript"/>
        </w:rPr>
        <w:t>nd</w:t>
      </w:r>
      <w:r>
        <w:t xml:space="preserve"> chief, </w:t>
      </w:r>
      <w:r w:rsidR="00706436">
        <w:t xml:space="preserve">bought back </w:t>
      </w:r>
      <w:proofErr w:type="spellStart"/>
      <w:r w:rsidR="00706436">
        <w:t>Kinnell</w:t>
      </w:r>
      <w:proofErr w:type="spellEnd"/>
      <w:r w:rsidR="00706436">
        <w:t xml:space="preserve"> House</w:t>
      </w:r>
      <w:r w:rsidR="00BA1771">
        <w:t xml:space="preserve"> and 7000 acres</w:t>
      </w:r>
      <w:r>
        <w:t>,</w:t>
      </w:r>
      <w:r w:rsidR="00A74432">
        <w:t xml:space="preserve"> that</w:t>
      </w:r>
      <w:r w:rsidR="00D22F39">
        <w:t xml:space="preserve"> a Macnab </w:t>
      </w:r>
      <w:r w:rsidR="00A74432">
        <w:t xml:space="preserve">again </w:t>
      </w:r>
      <w:r w:rsidR="00D22F39">
        <w:t>reside</w:t>
      </w:r>
      <w:r w:rsidR="00A74432">
        <w:t>d</w:t>
      </w:r>
      <w:r w:rsidR="00D22F39">
        <w:t xml:space="preserve"> on the ancestral lands.</w:t>
      </w:r>
    </w:p>
    <w:p w:rsidR="00126271" w:rsidRDefault="00126271" w:rsidP="001018B2">
      <w:pPr>
        <w:spacing w:after="120"/>
      </w:pPr>
      <w:r>
        <w:lastRenderedPageBreak/>
        <w:t>However, that only lasted until 1985, when James Charles Macnab of Macnab</w:t>
      </w:r>
      <w:r w:rsidR="009428F1">
        <w:t xml:space="preserve"> the 23</w:t>
      </w:r>
      <w:r w:rsidR="009428F1" w:rsidRPr="009428F1">
        <w:rPr>
          <w:vertAlign w:val="superscript"/>
        </w:rPr>
        <w:t>rd</w:t>
      </w:r>
      <w:r w:rsidR="009428F1">
        <w:t xml:space="preserve"> chief and</w:t>
      </w:r>
      <w:r>
        <w:t xml:space="preserve"> Archibald Corrie’s nephew, once again had to sell the estate to settle inheritance taxes</w:t>
      </w:r>
      <w:r w:rsidR="00FE394E">
        <w:t>, after which he lived in Fife</w:t>
      </w:r>
      <w:r>
        <w:t>.</w:t>
      </w:r>
      <w:r w:rsidR="006839E3">
        <w:t xml:space="preserve"> He is now deceased and his son Jamie MacNab of MacNab</w:t>
      </w:r>
      <w:r w:rsidR="000241A0">
        <w:t>, 2</w:t>
      </w:r>
      <w:r w:rsidR="00771BE8">
        <w:t>4</w:t>
      </w:r>
      <w:r w:rsidR="000241A0" w:rsidRPr="000241A0">
        <w:rPr>
          <w:vertAlign w:val="superscript"/>
        </w:rPr>
        <w:t>rd</w:t>
      </w:r>
      <w:r w:rsidR="000241A0">
        <w:t xml:space="preserve"> Chief</w:t>
      </w:r>
      <w:r w:rsidR="006839E3">
        <w:t xml:space="preserve"> lives in</w:t>
      </w:r>
      <w:r w:rsidR="00CD6466" w:rsidRPr="00CD6466">
        <w:t xml:space="preserve"> </w:t>
      </w:r>
      <w:r w:rsidR="00CD6466">
        <w:t>Edinburgh</w:t>
      </w:r>
      <w:r w:rsidR="00771BE8">
        <w:t>.</w:t>
      </w:r>
    </w:p>
    <w:p w:rsidR="00771BE8" w:rsidRDefault="00771BE8" w:rsidP="001018B2">
      <w:pPr>
        <w:spacing w:after="120"/>
      </w:pPr>
      <w:r>
        <w:t xml:space="preserve">No MacNab now lives in </w:t>
      </w:r>
      <w:proofErr w:type="spellStart"/>
      <w:r>
        <w:t>Killin</w:t>
      </w:r>
      <w:proofErr w:type="spellEnd"/>
      <w:r>
        <w:t xml:space="preserve">, the island of Inch </w:t>
      </w:r>
      <w:proofErr w:type="spellStart"/>
      <w:r>
        <w:t>Buie</w:t>
      </w:r>
      <w:proofErr w:type="spellEnd"/>
      <w:r>
        <w:t xml:space="preserve"> is held for the clan by</w:t>
      </w:r>
      <w:r w:rsidRPr="00771BE8">
        <w:t xml:space="preserve"> </w:t>
      </w:r>
      <w:r>
        <w:t xml:space="preserve">a trust set up when Archibald Corrie was forced to sell the </w:t>
      </w:r>
      <w:proofErr w:type="spellStart"/>
      <w:r>
        <w:t>Kinnell</w:t>
      </w:r>
      <w:proofErr w:type="spellEnd"/>
      <w:r>
        <w:t xml:space="preserve"> estate.</w:t>
      </w:r>
    </w:p>
    <w:p w:rsidR="00B17D4F" w:rsidRDefault="004E6D8B" w:rsidP="001018B2">
      <w:pPr>
        <w:spacing w:after="120"/>
      </w:pPr>
      <w:r>
        <w:rPr>
          <w:noProof/>
        </w:rPr>
        <w:drawing>
          <wp:inline distT="0" distB="0" distL="0" distR="0">
            <wp:extent cx="3108960" cy="5481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919a3ab6986eec53cc400bdc8ccaf.jpg"/>
                    <pic:cNvPicPr/>
                  </pic:nvPicPr>
                  <pic:blipFill>
                    <a:blip r:embed="rId10">
                      <a:extLst>
                        <a:ext uri="{28A0092B-C50C-407E-A947-70E740481C1C}">
                          <a14:useLocalDpi xmlns:a14="http://schemas.microsoft.com/office/drawing/2010/main" val="0"/>
                        </a:ext>
                      </a:extLst>
                    </a:blip>
                    <a:stretch>
                      <a:fillRect/>
                    </a:stretch>
                  </pic:blipFill>
                  <pic:spPr>
                    <a:xfrm>
                      <a:off x="0" y="0"/>
                      <a:ext cx="3108960" cy="5481320"/>
                    </a:xfrm>
                    <a:prstGeom prst="rect">
                      <a:avLst/>
                    </a:prstGeom>
                  </pic:spPr>
                </pic:pic>
              </a:graphicData>
            </a:graphic>
          </wp:inline>
        </w:drawing>
      </w:r>
    </w:p>
    <w:p w:rsidR="00A73329" w:rsidRPr="00A73329" w:rsidRDefault="00CD6466" w:rsidP="00CD6466">
      <w:pPr>
        <w:spacing w:after="120"/>
      </w:pPr>
      <w:r>
        <w:br w:type="column"/>
      </w:r>
      <w:r w:rsidR="00A73329">
        <w:lastRenderedPageBreak/>
        <w:t>References:</w:t>
      </w:r>
    </w:p>
    <w:p w:rsidR="00A73329" w:rsidRDefault="00A73329" w:rsidP="001018B2">
      <w:pPr>
        <w:spacing w:after="120"/>
      </w:pPr>
      <w:r>
        <w:rPr>
          <w:i/>
        </w:rPr>
        <w:t>The Highland Clans</w:t>
      </w:r>
      <w:r>
        <w:t xml:space="preserve">, by Sir Iain </w:t>
      </w:r>
      <w:proofErr w:type="spellStart"/>
      <w:r>
        <w:t>Moncreiffe</w:t>
      </w:r>
      <w:proofErr w:type="spellEnd"/>
      <w:r>
        <w:t xml:space="preserve"> of that Ilk, Albany Herald; published by Barrie &amp; </w:t>
      </w:r>
      <w:proofErr w:type="spellStart"/>
      <w:r>
        <w:t>Rockliff</w:t>
      </w:r>
      <w:proofErr w:type="spellEnd"/>
      <w:r>
        <w:t xml:space="preserve">, 2, Clements Inn, London W.C.2 mcmlxvii </w:t>
      </w:r>
    </w:p>
    <w:p w:rsidR="004D6640" w:rsidRDefault="00A73329" w:rsidP="001018B2">
      <w:pPr>
        <w:spacing w:after="120"/>
      </w:pPr>
      <w:r>
        <w:t>The Clan MacNab, a Short Sketch by John McNab</w:t>
      </w:r>
      <w:r w:rsidR="004D6640">
        <w:t xml:space="preserve"> of </w:t>
      </w:r>
      <w:proofErr w:type="spellStart"/>
      <w:r w:rsidR="004D6640">
        <w:t>Callander</w:t>
      </w:r>
      <w:proofErr w:type="spellEnd"/>
      <w:r w:rsidR="004D6640">
        <w:t xml:space="preserve">. </w:t>
      </w:r>
      <w:proofErr w:type="spellStart"/>
      <w:r w:rsidR="004D6640">
        <w:t>Publiched</w:t>
      </w:r>
      <w:proofErr w:type="spellEnd"/>
      <w:r w:rsidR="004D6640">
        <w:t xml:space="preserve"> by the Clan Macnab Association, 13 South Charlotte Street, Edinburgh, Scotland</w:t>
      </w:r>
    </w:p>
    <w:p w:rsidR="004D6640" w:rsidRDefault="004D6640" w:rsidP="001018B2">
      <w:pPr>
        <w:spacing w:after="120"/>
      </w:pPr>
      <w:r>
        <w:t>The Last Laird of MacNab, an episode in the settlement of MacNab Township, Upper Canada, Alexander Fraser, editor and publisher, Toronto, 1899</w:t>
      </w:r>
    </w:p>
    <w:p w:rsidR="002B03C9" w:rsidRDefault="004D6640" w:rsidP="002B03C9">
      <w:pPr>
        <w:spacing w:after="120"/>
      </w:pPr>
      <w:r>
        <w:t>MacNab, the Last laird by Roland Wild, The Macmillan Company, 1938</w:t>
      </w:r>
    </w:p>
    <w:p w:rsidR="006839E3" w:rsidRDefault="006839E3" w:rsidP="002B03C9">
      <w:pPr>
        <w:spacing w:after="120"/>
      </w:pPr>
      <w:r>
        <w:rPr>
          <w:i/>
        </w:rPr>
        <w:t>Giants of Canada’s Ottawa Valley</w:t>
      </w:r>
      <w:r>
        <w:t xml:space="preserve"> by Joan </w:t>
      </w:r>
      <w:proofErr w:type="spellStart"/>
      <w:r>
        <w:t>Finnigan</w:t>
      </w:r>
      <w:proofErr w:type="spellEnd"/>
      <w:r>
        <w:t xml:space="preserve"> published in 2005</w:t>
      </w:r>
    </w:p>
    <w:p w:rsidR="006839E3" w:rsidRDefault="006839E3" w:rsidP="002B03C9">
      <w:pPr>
        <w:spacing w:after="120"/>
        <w:sectPr w:rsidR="006839E3" w:rsidSect="002B03C9">
          <w:endnotePr>
            <w:numFmt w:val="lowerLetter"/>
          </w:endnotePr>
          <w:type w:val="continuous"/>
          <w:pgSz w:w="12240" w:h="15840"/>
          <w:pgMar w:top="1440" w:right="1080" w:bottom="1440" w:left="1080" w:header="720" w:footer="720" w:gutter="0"/>
          <w:cols w:num="2" w:space="288"/>
          <w:docGrid w:linePitch="272"/>
        </w:sectPr>
      </w:pPr>
      <w:r>
        <w:t>Sir Allan Napier MacNab by Donald R. Beer, published by the Ontario Heritage Foundation, Ministry of Citizenship and</w:t>
      </w:r>
      <w:bookmarkStart w:id="0" w:name="_GoBack"/>
      <w:bookmarkEnd w:id="0"/>
      <w:r>
        <w:t xml:space="preserve"> Culture, Hamilton, Ontario</w:t>
      </w:r>
    </w:p>
    <w:p w:rsidR="000F1A91" w:rsidRDefault="00AD1A7D" w:rsidP="002B03C9">
      <w:pPr>
        <w:spacing w:after="120"/>
        <w:rPr>
          <w:b/>
        </w:rPr>
      </w:pPr>
      <w:r>
        <w:lastRenderedPageBreak/>
        <w:br w:type="page"/>
      </w:r>
    </w:p>
    <w:p w:rsidR="00A74432" w:rsidRDefault="00A74432" w:rsidP="007B3D4C">
      <w:pPr>
        <w:spacing w:after="120"/>
        <w:jc w:val="center"/>
        <w:rPr>
          <w:b/>
        </w:rPr>
      </w:pPr>
      <w:r>
        <w:rPr>
          <w:b/>
        </w:rPr>
        <w:lastRenderedPageBreak/>
        <w:t>Press Reports Regarding Raeburn’s Picture, “The Macnab”</w:t>
      </w:r>
    </w:p>
    <w:p w:rsidR="007B3D4C" w:rsidRDefault="007B3D4C" w:rsidP="0033225F">
      <w:pPr>
        <w:sectPr w:rsidR="007B3D4C" w:rsidSect="00996B45">
          <w:endnotePr>
            <w:numFmt w:val="lowerLetter"/>
          </w:endnotePr>
          <w:type w:val="continuous"/>
          <w:pgSz w:w="12240" w:h="15840"/>
          <w:pgMar w:top="1440" w:right="1080" w:bottom="1440" w:left="1080" w:header="720" w:footer="720" w:gutter="0"/>
          <w:cols w:space="720"/>
          <w:docGrid w:linePitch="272"/>
        </w:sectPr>
      </w:pPr>
    </w:p>
    <w:p w:rsidR="002B03C9" w:rsidRDefault="002B03C9" w:rsidP="002B03C9">
      <w:pPr>
        <w:spacing w:before="120" w:after="120"/>
        <w:jc w:val="center"/>
      </w:pPr>
      <w:r>
        <w:rPr>
          <w:noProof/>
        </w:rPr>
        <w:drawing>
          <wp:anchor distT="0" distB="91440" distL="114300" distR="114300" simplePos="0" relativeHeight="251664384" behindDoc="0" locked="0" layoutInCell="1" allowOverlap="1">
            <wp:simplePos x="0" y="0"/>
            <wp:positionH relativeFrom="column">
              <wp:posOffset>95250</wp:posOffset>
            </wp:positionH>
            <wp:positionV relativeFrom="paragraph">
              <wp:posOffset>76200</wp:posOffset>
            </wp:positionV>
            <wp:extent cx="2880360" cy="461772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4617720"/>
                    </a:xfrm>
                    <a:prstGeom prst="rect">
                      <a:avLst/>
                    </a:prstGeom>
                    <a:noFill/>
                  </pic:spPr>
                </pic:pic>
              </a:graphicData>
            </a:graphic>
            <wp14:sizeRelV relativeFrom="margin">
              <wp14:pctHeight>0</wp14:pctHeight>
            </wp14:sizeRelV>
          </wp:anchor>
        </w:drawing>
      </w:r>
      <w:r>
        <w:rPr>
          <w:b/>
        </w:rPr>
        <w:t xml:space="preserve"> The trap-mouthed laird of Macnab (1734-1816), immortalized by the brush of Raeburn and the lids of subsequent biscuit tins</w:t>
      </w:r>
      <w:r>
        <w:rPr>
          <w:rStyle w:val="FootnoteReference"/>
          <w:b/>
        </w:rPr>
        <w:footnoteReference w:id="1"/>
      </w:r>
    </w:p>
    <w:p w:rsidR="007B3D4C" w:rsidRDefault="007B3D4C" w:rsidP="004D6640">
      <w:pPr>
        <w:spacing w:after="120"/>
      </w:pPr>
      <w:r>
        <w:t>The following was</w:t>
      </w:r>
      <w:r w:rsidR="00126271">
        <w:t xml:space="preserve"> written by James Charles Macnab of Macnab</w:t>
      </w:r>
      <w:r w:rsidR="009428F1">
        <w:t xml:space="preserve"> the 23</w:t>
      </w:r>
      <w:r w:rsidR="009428F1" w:rsidRPr="009428F1">
        <w:rPr>
          <w:vertAlign w:val="superscript"/>
        </w:rPr>
        <w:t>rd</w:t>
      </w:r>
      <w:r w:rsidR="009428F1">
        <w:t xml:space="preserve"> chief</w:t>
      </w:r>
      <w:r w:rsidR="00126271">
        <w:t xml:space="preserve"> and</w:t>
      </w:r>
      <w:r>
        <w:t xml:space="preserve"> </w:t>
      </w:r>
      <w:r w:rsidR="00126271">
        <w:t>printed in</w:t>
      </w:r>
      <w:r>
        <w:t xml:space="preserve"> the Clan Macnab </w:t>
      </w:r>
      <w:r w:rsidR="004D6640">
        <w:t xml:space="preserve">Society </w:t>
      </w:r>
      <w:r>
        <w:t xml:space="preserve">newsletter </w:t>
      </w:r>
      <w:r w:rsidR="00126271">
        <w:t>for</w:t>
      </w:r>
      <w:r>
        <w:t xml:space="preserve"> </w:t>
      </w:r>
      <w:r w:rsidR="004D6640">
        <w:t>1983</w:t>
      </w:r>
      <w:r w:rsidR="009428F1">
        <w:t>. It</w:t>
      </w:r>
      <w:r w:rsidR="004D6640">
        <w:t xml:space="preserve"> is presented as printed there</w:t>
      </w:r>
      <w:r w:rsidR="00B17D4F">
        <w:t>:</w:t>
      </w:r>
    </w:p>
    <w:p w:rsidR="0033225F" w:rsidRDefault="0033225F" w:rsidP="0033225F">
      <w:r>
        <w:t xml:space="preserve">On the back of the Chief’s copy </w:t>
      </w:r>
      <w:r w:rsidR="00001D6D">
        <w:t>(</w:t>
      </w:r>
      <w:r>
        <w:t xml:space="preserve">of </w:t>
      </w:r>
      <w:r w:rsidR="00001D6D">
        <w:t xml:space="preserve">Raeburn’s </w:t>
      </w:r>
      <w:r w:rsidR="007B3D4C">
        <w:t>portrait of Francis</w:t>
      </w:r>
      <w:r w:rsidR="00996B45">
        <w:t xml:space="preserve"> Macnab</w:t>
      </w:r>
      <w:r w:rsidR="00001D6D">
        <w:t>)</w:t>
      </w:r>
      <w:r>
        <w:t xml:space="preserve"> are pasted a number of press cuttings dated July 7</w:t>
      </w:r>
      <w:r>
        <w:rPr>
          <w:vertAlign w:val="superscript"/>
        </w:rPr>
        <w:t>th</w:t>
      </w:r>
      <w:r>
        <w:t xml:space="preserve"> 1917 and December 26</w:t>
      </w:r>
      <w:r>
        <w:rPr>
          <w:vertAlign w:val="superscript"/>
        </w:rPr>
        <w:t>th</w:t>
      </w:r>
      <w:r>
        <w:t xml:space="preserve"> 1918. As we are frequently asked about the history of Raeburn’s famous picture, we thought members would be interested to have these reproduced. It will be noted that Francis is described</w:t>
      </w:r>
      <w:r>
        <w:rPr>
          <w:rStyle w:val="FootnoteReference"/>
        </w:rPr>
        <w:footnoteReference w:id="2"/>
      </w:r>
      <w:r>
        <w:t xml:space="preserve"> as the 12</w:t>
      </w:r>
      <w:r>
        <w:rPr>
          <w:vertAlign w:val="superscript"/>
        </w:rPr>
        <w:t>th</w:t>
      </w:r>
      <w:r>
        <w:t xml:space="preserve"> and last Laird of Macnab. He is of course now recognized as the 16</w:t>
      </w:r>
      <w:r>
        <w:rPr>
          <w:vertAlign w:val="superscript"/>
        </w:rPr>
        <w:t>th</w:t>
      </w:r>
      <w:r>
        <w:t xml:space="preserve"> Chief.</w:t>
      </w:r>
    </w:p>
    <w:p w:rsidR="0033225F" w:rsidRDefault="0033225F" w:rsidP="0033225F">
      <w:pPr>
        <w:spacing w:after="120"/>
      </w:pPr>
      <w:r>
        <w:lastRenderedPageBreak/>
        <w:t>As most members will know, the portrait now hangs in the office of John Dewar</w:t>
      </w:r>
      <w:r>
        <w:rPr>
          <w:rStyle w:val="FootnoteReference"/>
        </w:rPr>
        <w:footnoteReference w:id="3"/>
      </w:r>
      <w:r>
        <w:t xml:space="preserve"> and Sons in the Haymarket in </w:t>
      </w:r>
      <w:smartTag w:uri="urn:schemas-microsoft-com:office:smarttags" w:element="City">
        <w:smartTag w:uri="urn:schemas-microsoft-com:office:smarttags" w:element="place">
          <w:r>
            <w:t>London</w:t>
          </w:r>
        </w:smartTag>
      </w:smartTag>
      <w:r>
        <w:t>. It hangs in the main foyer of the office and the staff is normally pleased to show it to any Macnab who wishes to see it.</w:t>
      </w:r>
    </w:p>
    <w:p w:rsidR="0033225F" w:rsidRDefault="0033225F" w:rsidP="0033225F">
      <w:r>
        <w:t xml:space="preserve">1. </w:t>
      </w:r>
      <w:r>
        <w:rPr>
          <w:i/>
        </w:rPr>
        <w:t>The Daily Telegraph”</w:t>
      </w:r>
      <w:r>
        <w:t>- Saturday, July 7</w:t>
      </w:r>
      <w:r>
        <w:rPr>
          <w:vertAlign w:val="superscript"/>
        </w:rPr>
        <w:t>th</w:t>
      </w:r>
      <w:r>
        <w:t xml:space="preserve"> 1917 “The Macnab,” 24,200 </w:t>
      </w:r>
      <w:proofErr w:type="spellStart"/>
      <w:r>
        <w:t>gns</w:t>
      </w:r>
      <w:proofErr w:type="spellEnd"/>
      <w:r>
        <w:t xml:space="preserve"> for a Raeburn</w:t>
      </w:r>
    </w:p>
    <w:p w:rsidR="0033225F" w:rsidRDefault="0033225F" w:rsidP="0033225F">
      <w:pPr>
        <w:spacing w:after="120"/>
      </w:pPr>
      <w:r>
        <w:t xml:space="preserve">A superb presentment of a </w:t>
      </w:r>
      <w:smartTag w:uri="urn:schemas-microsoft-com:office:smarttags" w:element="place">
        <w:r>
          <w:t>Highland</w:t>
        </w:r>
      </w:smartTag>
      <w:r>
        <w:t xml:space="preserve"> chieftain realized 24,200 </w:t>
      </w:r>
      <w:proofErr w:type="spellStart"/>
      <w:r>
        <w:t>gns</w:t>
      </w:r>
      <w:proofErr w:type="spellEnd"/>
      <w:r>
        <w:rPr>
          <w:vertAlign w:val="superscript"/>
        </w:rPr>
        <w:footnoteReference w:id="4"/>
      </w:r>
      <w:r>
        <w:t xml:space="preserve"> yesterday, and when Raeburn painted this mighty portrait of “The Macnab” he succeeded once for all in making a canvas blaze with the unquenchable spirit of the Highlander in all its dour ferocity. The real “Monarch of the Glen” confronted the company at Christie’s yesterday, epitomizing at a glance the truth of Scott’s lines”</w:t>
      </w:r>
    </w:p>
    <w:p w:rsidR="0033225F" w:rsidRDefault="0033225F" w:rsidP="0033225F">
      <w:pPr>
        <w:spacing w:after="120"/>
        <w:jc w:val="center"/>
      </w:pPr>
      <w:r>
        <w:t>“Come one, come all! This rock shall fly from its firm base as soon as I.”</w:t>
      </w:r>
    </w:p>
    <w:p w:rsidR="0033225F" w:rsidRDefault="0033225F" w:rsidP="0033225F">
      <w:r>
        <w:t>Resplendent in the uniform of the eighteenth century national service of the Breadalbane Fencibles</w:t>
      </w:r>
      <w:r>
        <w:rPr>
          <w:rStyle w:val="FootnoteReference"/>
        </w:rPr>
        <w:footnoteReference w:id="5"/>
      </w:r>
      <w:r>
        <w:t>, the twelfth (and last) lineal laird of Macnab was seen by Raeburn as he grimly knew himself to be, and as the proud and indomitable Highlander would always be. And well does the enemy know it today.</w:t>
      </w:r>
      <w:r>
        <w:rPr>
          <w:vertAlign w:val="superscript"/>
        </w:rPr>
        <w:footnoteReference w:id="6"/>
      </w:r>
      <w:r>
        <w:t xml:space="preserve"> There is still a kind of Homeric legend in </w:t>
      </w:r>
      <w:smartTag w:uri="urn:schemas-microsoft-com:office:smarttags" w:element="country-region">
        <w:smartTag w:uri="urn:schemas-microsoft-com:office:smarttags" w:element="place">
          <w:r>
            <w:t>Scotland</w:t>
          </w:r>
        </w:smartTag>
      </w:smartTag>
      <w:r>
        <w:t xml:space="preserve"> about The Macnab, and it was in full song shortly after the death of the chieftain, who lies buried near the grave of Fingal. In the rare “Voyage d’un </w:t>
      </w:r>
      <w:proofErr w:type="spellStart"/>
      <w:r>
        <w:t>Francais</w:t>
      </w:r>
      <w:proofErr w:type="spellEnd"/>
      <w:r>
        <w:t>,” a French visitor in 1816 bore witness to this Scottish “</w:t>
      </w:r>
      <w:proofErr w:type="spellStart"/>
      <w:r>
        <w:t>heros</w:t>
      </w:r>
      <w:proofErr w:type="spellEnd"/>
      <w:r>
        <w:t xml:space="preserve"> </w:t>
      </w:r>
      <w:proofErr w:type="spellStart"/>
      <w:r>
        <w:t>d’Homere</w:t>
      </w:r>
      <w:proofErr w:type="spellEnd"/>
      <w:r>
        <w:t>,” who left posterity of “</w:t>
      </w:r>
      <w:proofErr w:type="spellStart"/>
      <w:r>
        <w:t>trente</w:t>
      </w:r>
      <w:proofErr w:type="spellEnd"/>
      <w:r>
        <w:t xml:space="preserve"> a </w:t>
      </w:r>
      <w:proofErr w:type="spellStart"/>
      <w:r>
        <w:t>quarante</w:t>
      </w:r>
      <w:proofErr w:type="spellEnd"/>
      <w:r>
        <w:t xml:space="preserve"> Macnabs.”</w:t>
      </w:r>
    </w:p>
    <w:p w:rsidR="0033225F" w:rsidRDefault="0033225F" w:rsidP="0033225F">
      <w:r>
        <w:t>Sir Thomas Lawrence declared the Raeburn “Macnab” to be the finest portrait of a man within his ken. Not for a moment were its auction successes in doubt.</w:t>
      </w:r>
    </w:p>
    <w:p w:rsidR="0033225F" w:rsidRDefault="0033225F" w:rsidP="0033225F">
      <w:pPr>
        <w:spacing w:after="120"/>
      </w:pPr>
      <w:r>
        <w:lastRenderedPageBreak/>
        <w:t xml:space="preserve">At 24,200 </w:t>
      </w:r>
      <w:proofErr w:type="spellStart"/>
      <w:r>
        <w:t>gns</w:t>
      </w:r>
      <w:proofErr w:type="spellEnd"/>
      <w:r>
        <w:t xml:space="preserve"> Mr. Reid was beaten, and the winner was declared to be Sir Thomas Dewar who bought</w:t>
      </w:r>
      <w:r w:rsidR="00B17D4F">
        <w:t>,</w:t>
      </w:r>
      <w:r>
        <w:t xml:space="preserve"> for 5,000 </w:t>
      </w:r>
      <w:proofErr w:type="spellStart"/>
      <w:r>
        <w:t>gns</w:t>
      </w:r>
      <w:proofErr w:type="spellEnd"/>
      <w:r>
        <w:t xml:space="preserve"> last year</w:t>
      </w:r>
      <w:r w:rsidR="00B17D4F">
        <w:t>,</w:t>
      </w:r>
      <w:r>
        <w:t xml:space="preserve"> Landseer’s version of Scottish supremacy - the stag-royal known as “The Monarch of the Glen.”</w:t>
      </w:r>
      <w:r>
        <w:rPr>
          <w:vertAlign w:val="superscript"/>
        </w:rPr>
        <w:footnoteReference w:id="7"/>
      </w:r>
    </w:p>
    <w:p w:rsidR="0033225F" w:rsidRDefault="0033225F" w:rsidP="0033225F">
      <w:r>
        <w:t xml:space="preserve">2. </w:t>
      </w:r>
      <w:r>
        <w:rPr>
          <w:i/>
        </w:rPr>
        <w:t>The Morning Post</w:t>
      </w:r>
      <w:r>
        <w:t xml:space="preserve"> - Saturday, July 7</w:t>
      </w:r>
      <w:r>
        <w:rPr>
          <w:vertAlign w:val="superscript"/>
        </w:rPr>
        <w:t>th</w:t>
      </w:r>
      <w:r>
        <w:t xml:space="preserve"> 1917</w:t>
      </w:r>
    </w:p>
    <w:p w:rsidR="0033225F" w:rsidRDefault="0033225F" w:rsidP="0033225F">
      <w:r>
        <w:t>£25,410 for Raeburn’s “The Macnab” Record for Man’s Portrait</w:t>
      </w:r>
    </w:p>
    <w:p w:rsidR="0033225F" w:rsidRDefault="0033225F" w:rsidP="0033225F">
      <w:pPr>
        <w:spacing w:after="120"/>
      </w:pPr>
      <w:r>
        <w:t xml:space="preserve">Sir Thomas Dewar paid £25,410 yesterday at </w:t>
      </w:r>
      <w:proofErr w:type="spellStart"/>
      <w:r>
        <w:t>Messrs</w:t>
      </w:r>
      <w:proofErr w:type="spellEnd"/>
      <w:r>
        <w:t xml:space="preserve"> Christie’s for the “Portrait of The Macnab” by Raeburn. This is a record price for the Scottish master, who’s “Mrs. Williamson” at £23,415 on May 19, 1911, was a record for a picture in the English auction’s room until Romney’s “Anne, Lady de la Pole” brought £41,370 on June 13, 1913. A few days earlier Rembrandt’s “Bathsheba,” sold in </w:t>
      </w:r>
      <w:smartTag w:uri="urn:schemas-microsoft-com:office:smarttags" w:element="City">
        <w:smartTag w:uri="urn:schemas-microsoft-com:office:smarttags" w:element="place">
          <w:r>
            <w:t>Paris</w:t>
          </w:r>
        </w:smartTag>
      </w:smartTag>
      <w:r>
        <w:t xml:space="preserve"> for £44,000 had established an auction-room record in any country, which still stands. “The </w:t>
      </w:r>
      <w:proofErr w:type="spellStart"/>
      <w:r>
        <w:t>Macnab’s</w:t>
      </w:r>
      <w:proofErr w:type="spellEnd"/>
      <w:r>
        <w:t xml:space="preserve">” price is the highest paid at </w:t>
      </w:r>
      <w:r w:rsidR="009428F1">
        <w:t>a</w:t>
      </w:r>
      <w:r>
        <w:t xml:space="preserve">uction here for a man’s portrait. It appeared yesterday among the pictures of Major the Hon. T.G.B. Morgan-Grenville-Gavin, of Langton, Duns, to whom they had descended from John, second </w:t>
      </w:r>
      <w:proofErr w:type="spellStart"/>
      <w:r>
        <w:t>Marquess</w:t>
      </w:r>
      <w:proofErr w:type="spellEnd"/>
      <w:r>
        <w:t xml:space="preserve"> of Breadalbane</w:t>
      </w:r>
      <w:r>
        <w:rPr>
          <w:rStyle w:val="FootnoteReference"/>
        </w:rPr>
        <w:footnoteReference w:id="8"/>
      </w:r>
      <w:r>
        <w:t xml:space="preserve">. Its subject, Macnab of that Ilk, to whom there is an interesting reference in Sir Walter Scott’s “Journals,” is represented at full length in the flamboyant </w:t>
      </w:r>
      <w:smartTag w:uri="urn:schemas-microsoft-com:office:smarttags" w:element="place">
        <w:r>
          <w:t>Highland</w:t>
        </w:r>
      </w:smartTag>
      <w:r>
        <w:t xml:space="preserve"> uniform of the Breadalbane Fencibles, of which he was Colonel. There is immense virility in his presence, and the head is finely characteristic of Raeburn. It has been rumored all the week that an effort might be made to acquire this splendid portrait for the nation.</w:t>
      </w:r>
    </w:p>
    <w:p w:rsidR="0033225F" w:rsidRDefault="0033225F" w:rsidP="0033225F">
      <w:r>
        <w:t xml:space="preserve">3. </w:t>
      </w:r>
      <w:r>
        <w:rPr>
          <w:i/>
        </w:rPr>
        <w:t xml:space="preserve">The Times </w:t>
      </w:r>
      <w:r>
        <w:t>- Saturday, July 7, 1917. £25,410 for a Raeburn, The Portrait of The Macnab.</w:t>
      </w:r>
    </w:p>
    <w:p w:rsidR="0033225F" w:rsidRDefault="0033225F" w:rsidP="0033225F">
      <w:r>
        <w:t>The highest price ever paid at an auction for a portrait of a man, either in this or probably any other country, was realized yesterday at Christie’s for Raeburn’s splendid whole length picture of Francis Macnab, 12</w:t>
      </w:r>
      <w:r>
        <w:rPr>
          <w:vertAlign w:val="superscript"/>
        </w:rPr>
        <w:t>th</w:t>
      </w:r>
      <w:r>
        <w:t xml:space="preserve"> and last Laird of Macnab. Bidding was started at 5,000 guineas and by stages varying from 100 to 1,000 guineas, reached 24,200 guineas, the purchaser being Sir T. Dewar, with Mr. A. Reid of Glasgow, as the under bidder, and Mr. Lockett Agnew, Mr. </w:t>
      </w:r>
      <w:proofErr w:type="spellStart"/>
      <w:r>
        <w:t>Sulley</w:t>
      </w:r>
      <w:proofErr w:type="spellEnd"/>
      <w:r>
        <w:t xml:space="preserve"> and Mr. R. Davis in competition.</w:t>
      </w:r>
    </w:p>
    <w:p w:rsidR="0033225F" w:rsidRDefault="0033225F" w:rsidP="0033225F">
      <w:pPr>
        <w:spacing w:after="120"/>
      </w:pPr>
      <w:r>
        <w:t xml:space="preserve">The Macnab is shown in the uniform of Lieutenant Colonel of the Breadalbane Fencibles - a green jacket, red tartan vest, and tartan stockings. The picture was exhibited at the </w:t>
      </w:r>
      <w:smartTag w:uri="urn:schemas-microsoft-com:office:smarttags" w:element="PlaceName">
        <w:r>
          <w:t>Royal</w:t>
        </w:r>
      </w:smartTag>
      <w:r>
        <w:t xml:space="preserve"> </w:t>
      </w:r>
      <w:smartTag w:uri="urn:schemas-microsoft-com:office:smarttags" w:element="PlaceType">
        <w:r>
          <w:t>Academy</w:t>
        </w:r>
      </w:smartTag>
      <w:r>
        <w:t xml:space="preserve"> of 1819, and has since been on view at various loan exhibitions, notably </w:t>
      </w:r>
      <w:r>
        <w:lastRenderedPageBreak/>
        <w:t xml:space="preserve">in </w:t>
      </w:r>
      <w:smartTag w:uri="urn:schemas-microsoft-com:office:smarttags" w:element="City">
        <w:smartTag w:uri="urn:schemas-microsoft-com:office:smarttags" w:element="place">
          <w:r>
            <w:t>Rome</w:t>
          </w:r>
        </w:smartTag>
      </w:smartTag>
      <w:r>
        <w:t xml:space="preserve"> in 1911, while reproductions have made it familiar to the general public. Lockhart, in his “</w:t>
      </w:r>
      <w:r w:rsidRPr="00996B45">
        <w:rPr>
          <w:rFonts w:ascii="Times New Roman" w:hAnsi="Times New Roman"/>
        </w:rPr>
        <w:t>Life</w:t>
      </w:r>
      <w:r>
        <w:t>” of Sir Walter Scott, states that “</w:t>
      </w:r>
      <w:r w:rsidRPr="00996B45">
        <w:rPr>
          <w:rFonts w:ascii="Times New Roman" w:hAnsi="Times New Roman"/>
        </w:rPr>
        <w:t>This singular personage spent his life almost entirely in a district where a boat was the usual conveyance.</w:t>
      </w:r>
      <w:r>
        <w:t>” The portrait was among the pictures collected by John</w:t>
      </w:r>
      <w:r w:rsidR="00B17D4F">
        <w:t>,</w:t>
      </w:r>
      <w:r>
        <w:t xml:space="preserve"> second Marquis of Breadalbane (1796-1862), and was now sold as the property of Major the Hon. T.G.B. Morgan-Grenville-Gavin, M.C.</w:t>
      </w:r>
    </w:p>
    <w:p w:rsidR="0033225F" w:rsidRDefault="0033225F" w:rsidP="0033225F">
      <w:r>
        <w:t xml:space="preserve">4. </w:t>
      </w:r>
      <w:r>
        <w:rPr>
          <w:i/>
        </w:rPr>
        <w:t>The Daily Graphic</w:t>
      </w:r>
      <w:r>
        <w:t xml:space="preserve"> - Saturday, July 7, 1917. Famous Raeburn Sold; Sir T. Dewar Purchases “The Macnab” for £25,410</w:t>
      </w:r>
    </w:p>
    <w:p w:rsidR="0033225F" w:rsidRDefault="0033225F" w:rsidP="0033225F">
      <w:r>
        <w:t>Christie’s was thronged yesterday, when the celebrated Breadalbane pictures belonging to Major T.G.B. Morgan Grenville Gavin, M.C., were sold. These included Raeburn’s famous work, “The Macnab,” a portrait of Francis Macnab, twelfth Laird of Macnab, Lieut. -Colonel of the Breadalbane Fencibles, in the uniform of his regiment, standing in a mountain pass, holding a pistol in his right hand.</w:t>
      </w:r>
    </w:p>
    <w:p w:rsidR="0033225F" w:rsidRDefault="0033225F" w:rsidP="0033225F">
      <w:pPr>
        <w:spacing w:after="120"/>
      </w:pPr>
      <w:r>
        <w:t xml:space="preserve">The portrait was exhibited at the </w:t>
      </w:r>
      <w:smartTag w:uri="urn:schemas-microsoft-com:office:smarttags" w:element="PlaceName">
        <w:r>
          <w:t>Royal</w:t>
        </w:r>
      </w:smartTag>
      <w:r>
        <w:t xml:space="preserve"> </w:t>
      </w:r>
      <w:smartTag w:uri="urn:schemas-microsoft-com:office:smarttags" w:element="PlaceType">
        <w:r>
          <w:t>Academy</w:t>
        </w:r>
      </w:smartTag>
      <w:r>
        <w:t xml:space="preserve"> in 1819, and subsequently at several exhibitions, and was also shown at </w:t>
      </w:r>
      <w:smartTag w:uri="urn:schemas-microsoft-com:office:smarttags" w:element="City">
        <w:smartTag w:uri="urn:schemas-microsoft-com:office:smarttags" w:element="place">
          <w:r>
            <w:t>Rome</w:t>
          </w:r>
        </w:smartTag>
      </w:smartTag>
      <w:r>
        <w:t xml:space="preserve"> in 1911. After keen bidding the picture was sold to Sir Thomas Dewar for 24,200 guineas. This is stated to be a record price for a Raeburn. The bidding started at 5,000 guineas, but quickly rose to 19,000 guineas. There was a slight pause at this stage and then 20,000 and 21,000 guineas were bid. At 22,500 guineas the picture was knocked down, but another buyer claiming to have made a similar bid</w:t>
      </w:r>
      <w:r w:rsidR="00B17D4F">
        <w:t>,</w:t>
      </w:r>
      <w:r>
        <w:t xml:space="preserve"> it was put up and eventually secured by Sir T. Dewar at the figure given.</w:t>
      </w:r>
    </w:p>
    <w:p w:rsidR="0033225F" w:rsidRDefault="0033225F" w:rsidP="0033225F">
      <w:pPr>
        <w:spacing w:after="120"/>
      </w:pPr>
      <w:r>
        <w:t xml:space="preserve">5. </w:t>
      </w:r>
      <w:r>
        <w:rPr>
          <w:i/>
        </w:rPr>
        <w:t>The Dundee Advertiser</w:t>
      </w:r>
      <w:r>
        <w:t xml:space="preserve"> - Thursday, December 26, 1918, Romance of Raeburn Masterpiece, </w:t>
      </w:r>
    </w:p>
    <w:p w:rsidR="0033225F" w:rsidRDefault="0033225F" w:rsidP="0033225F">
      <w:r>
        <w:t>(a.) Highland Chieftain’s Eccentricities.</w:t>
      </w:r>
    </w:p>
    <w:p w:rsidR="0033225F" w:rsidRDefault="0033225F" w:rsidP="0033225F">
      <w:r>
        <w:t xml:space="preserve">“The Macnab,” which is now on view in the principal </w:t>
      </w:r>
      <w:smartTag w:uri="urn:schemas-microsoft-com:office:smarttags" w:element="PlaceName">
        <w:r>
          <w:t>Victoria</w:t>
        </w:r>
      </w:smartTag>
      <w:r>
        <w:t xml:space="preserve"> </w:t>
      </w:r>
      <w:smartTag w:uri="urn:schemas-microsoft-com:office:smarttags" w:element="PlaceName">
        <w:r>
          <w:t>Art</w:t>
        </w:r>
      </w:smartTag>
      <w:r>
        <w:t xml:space="preserve"> </w:t>
      </w:r>
      <w:smartTag w:uri="urn:schemas-microsoft-com:office:smarttags" w:element="PlaceName">
        <w:r>
          <w:t>Gallery</w:t>
        </w:r>
      </w:smartTag>
      <w:r>
        <w:t xml:space="preserve">, </w:t>
      </w:r>
      <w:smartTag w:uri="urn:schemas-microsoft-com:office:smarttags" w:element="place">
        <w:r>
          <w:t>Dundee</w:t>
        </w:r>
      </w:smartTag>
      <w:r>
        <w:t>, is a superb example of the artistic work of Sir Henry Raeburn. It has been kindly lent to the city for a few weeks by the owner, Sir Thomas Dewar, who purchased it last year for the handsome figure of £25,410.</w:t>
      </w:r>
    </w:p>
    <w:p w:rsidR="0033225F" w:rsidRDefault="0033225F" w:rsidP="0033225F">
      <w:pPr>
        <w:spacing w:after="120"/>
      </w:pPr>
      <w:r>
        <w:t>The subject of the portrait is Francis Macnab of that Ilk, born in 1734, who was one of the eccentric characters of the period, and who survived till 1816, an excellent type of the old Highland Chief. When the picture was painted in 1802 he would be in his 68</w:t>
      </w:r>
      <w:r>
        <w:rPr>
          <w:vertAlign w:val="superscript"/>
        </w:rPr>
        <w:t>th</w:t>
      </w:r>
      <w:r>
        <w:t xml:space="preserve"> year, and he was in his 82</w:t>
      </w:r>
      <w:r>
        <w:rPr>
          <w:vertAlign w:val="superscript"/>
        </w:rPr>
        <w:t>nd</w:t>
      </w:r>
      <w:r>
        <w:t xml:space="preserve"> year when he died at </w:t>
      </w:r>
      <w:proofErr w:type="spellStart"/>
      <w:r>
        <w:t>Callander</w:t>
      </w:r>
      <w:proofErr w:type="spellEnd"/>
      <w:r>
        <w:t xml:space="preserve">. The Macnab is shown in his uniform s Lieutenant Colonel of the Breadalbane Fencibles. It consists of a green jacket with silver braid on the lapels and cuffs, and silver buttons; there is a badger-head sporran, and tartan hose. He is shown armed with a dirk, pistol and claymore, and the bonnet is </w:t>
      </w:r>
      <w:r>
        <w:lastRenderedPageBreak/>
        <w:t>decorated with tall black and white feathers. A writer of his time described The Macnab as “A Herculean Highlander,” and certainly he presents a very imposing figure.</w:t>
      </w:r>
    </w:p>
    <w:p w:rsidR="0033225F" w:rsidRDefault="0033225F" w:rsidP="0033225F">
      <w:pPr>
        <w:keepNext/>
      </w:pPr>
      <w:r>
        <w:t xml:space="preserve">(b.) </w:t>
      </w:r>
      <w:proofErr w:type="spellStart"/>
      <w:r>
        <w:t>Gaugers</w:t>
      </w:r>
      <w:proofErr w:type="spellEnd"/>
      <w:r>
        <w:rPr>
          <w:rStyle w:val="FootnoteReference"/>
        </w:rPr>
        <w:footnoteReference w:id="9"/>
      </w:r>
      <w:r>
        <w:t xml:space="preserve"> outwitted a bout with the Excise</w:t>
      </w:r>
    </w:p>
    <w:p w:rsidR="0033225F" w:rsidRDefault="0033225F" w:rsidP="0033225F">
      <w:pPr>
        <w:keepNext/>
        <w:spacing w:after="120"/>
      </w:pPr>
      <w:r>
        <w:t xml:space="preserve">Of all the stories current about the Macnab in his own time, perhaps the following is the most characteristic. Like many of the Highlanders of that period, he regarded Englishmen with contempt, and deemed it both lawful and meritorious to outwit them. He was once marching from the West to </w:t>
      </w:r>
      <w:proofErr w:type="spellStart"/>
      <w:smartTag w:uri="urn:schemas-microsoft-com:office:smarttags" w:element="place">
        <w:r>
          <w:t>Dunfermline</w:t>
        </w:r>
      </w:smartTag>
      <w:proofErr w:type="spellEnd"/>
      <w:r>
        <w:t xml:space="preserve"> with a company of his Breadalbane Fencibles, who had done a little smuggling of whisky on their own account. While passing near </w:t>
      </w:r>
      <w:proofErr w:type="spellStart"/>
      <w:r>
        <w:t>Aloa</w:t>
      </w:r>
      <w:proofErr w:type="spellEnd"/>
      <w:r>
        <w:t xml:space="preserve"> some </w:t>
      </w:r>
      <w:proofErr w:type="spellStart"/>
      <w:r>
        <w:t>gaugers</w:t>
      </w:r>
      <w:proofErr w:type="spellEnd"/>
      <w:r>
        <w:t xml:space="preserve">, who had received a hint of the contraband liquor stopped the baggage wagons, and were about to begin a search. The Macnab was speedily informed of this interruption, and his </w:t>
      </w:r>
      <w:smartTag w:uri="urn:schemas-microsoft-com:office:smarttags" w:element="place">
        <w:r>
          <w:t>Highland</w:t>
        </w:r>
      </w:smartTag>
      <w:r>
        <w:t xml:space="preserve"> blood was all-aflame. </w:t>
      </w:r>
      <w:r w:rsidRPr="00996B45">
        <w:rPr>
          <w:rFonts w:ascii="Times New Roman" w:hAnsi="Times New Roman"/>
        </w:rPr>
        <w:t xml:space="preserve">“Did the lousy villains dare to obstruct the march of the Breadalbane </w:t>
      </w:r>
      <w:proofErr w:type="spellStart"/>
      <w:r w:rsidRPr="00996B45">
        <w:rPr>
          <w:rFonts w:ascii="Times New Roman" w:hAnsi="Times New Roman"/>
        </w:rPr>
        <w:t>Fencible</w:t>
      </w:r>
      <w:proofErr w:type="spellEnd"/>
      <w:r>
        <w:t>!” he exclaimed, and off he rushed to the scene of the dispute. There he found that the Excisemen had already seized the wagons. “Who the devil are you?” he cried. “</w:t>
      </w:r>
      <w:r w:rsidRPr="00996B45">
        <w:rPr>
          <w:rFonts w:ascii="Times New Roman" w:hAnsi="Times New Roman"/>
        </w:rPr>
        <w:t>Gentlemen of the Excise</w:t>
      </w:r>
      <w:r>
        <w:t>” was the answer. “</w:t>
      </w:r>
      <w:r w:rsidRPr="00996B45">
        <w:rPr>
          <w:rFonts w:ascii="Times New Roman" w:hAnsi="Times New Roman"/>
        </w:rPr>
        <w:t xml:space="preserve">Robbers! Thieves! You mean; how dare you lay hands on His Majesty’s stores? If you be </w:t>
      </w:r>
      <w:proofErr w:type="spellStart"/>
      <w:r w:rsidRPr="00996B45">
        <w:rPr>
          <w:rFonts w:ascii="Times New Roman" w:hAnsi="Times New Roman"/>
        </w:rPr>
        <w:t>gaugers</w:t>
      </w:r>
      <w:proofErr w:type="spellEnd"/>
      <w:r w:rsidRPr="00996B45">
        <w:rPr>
          <w:rFonts w:ascii="Times New Roman" w:hAnsi="Times New Roman"/>
        </w:rPr>
        <w:t>, show me your commissions</w:t>
      </w:r>
      <w:r>
        <w:t>.” Unfortunately for them, the Excisemen had brought no documents with them. In vain they asserted their authority, declaring they were known in the neighborhood. ”</w:t>
      </w:r>
      <w:r w:rsidRPr="00996B45">
        <w:rPr>
          <w:rFonts w:ascii="Times New Roman" w:hAnsi="Times New Roman"/>
        </w:rPr>
        <w:t>Ay! Just what I took you for, a parcel of highway robbers and scoundrels. Come, my good fellows</w:t>
      </w:r>
      <w:r>
        <w:t>,” addressing the soldiers in stentorian tones, “</w:t>
      </w:r>
      <w:r w:rsidRPr="00996B45">
        <w:rPr>
          <w:rFonts w:ascii="Times New Roman" w:hAnsi="Times New Roman"/>
        </w:rPr>
        <w:t>prime! - Load!</w:t>
      </w:r>
      <w:r>
        <w:t xml:space="preserve"> -“The Excisemen did not wait for the last word of command, but fled precipitately. “</w:t>
      </w:r>
      <w:r w:rsidRPr="00996B45">
        <w:rPr>
          <w:rFonts w:ascii="Times New Roman" w:hAnsi="Times New Roman"/>
        </w:rPr>
        <w:t>Now my lads proceed. Your whiskey’s safe</w:t>
      </w:r>
      <w:r>
        <w:t>!”</w:t>
      </w:r>
    </w:p>
    <w:p w:rsidR="0033225F" w:rsidRDefault="0033225F" w:rsidP="0033225F">
      <w:r>
        <w:t>(c) Romance of the Portrait</w:t>
      </w:r>
    </w:p>
    <w:p w:rsidR="0033225F" w:rsidRDefault="0033225F" w:rsidP="0033225F">
      <w:pPr>
        <w:spacing w:after="120"/>
      </w:pPr>
      <w:r>
        <w:t xml:space="preserve">There is quite a romance connected with the history of Raeburn’s portrait of The Macnab. So far as can be ascertained, it was first acquired from the artist by John Campbell, fourth Earl and first Marquis of Breadalbane (1762-1834), as a memorial of the leader of the Breadalbane Fencibles, raised in his territory. Thus, it came to be at </w:t>
      </w:r>
      <w:proofErr w:type="spellStart"/>
      <w:smartTag w:uri="urn:schemas-microsoft-com:office:smarttags" w:element="place">
        <w:smartTag w:uri="urn:schemas-microsoft-com:office:smarttags" w:element="PlaceName">
          <w:r>
            <w:t>Taymouth</w:t>
          </w:r>
        </w:smartTag>
        <w:proofErr w:type="spellEnd"/>
        <w:r>
          <w:t xml:space="preserve"> </w:t>
        </w:r>
        <w:smartTag w:uri="urn:schemas-microsoft-com:office:smarttags" w:element="PlaceType">
          <w:r>
            <w:t>Castle</w:t>
          </w:r>
        </w:smartTag>
      </w:smartTag>
      <w:r>
        <w:t xml:space="preserve">. The first marquis of Breadalbane was not only a </w:t>
      </w:r>
      <w:proofErr w:type="spellStart"/>
      <w:r>
        <w:t>Lieut</w:t>
      </w:r>
      <w:proofErr w:type="spellEnd"/>
      <w:r>
        <w:t xml:space="preserve">-General in the army, but also a Fellow of the Royal Society, with Literary and artistic tastes. He began the formation of a collection of pictures, which his son, the second </w:t>
      </w:r>
      <w:proofErr w:type="spellStart"/>
      <w:r>
        <w:t>Marquess</w:t>
      </w:r>
      <w:proofErr w:type="spellEnd"/>
      <w:r>
        <w:t xml:space="preserve"> (1796-1862) extended considerably. It was this second </w:t>
      </w:r>
      <w:proofErr w:type="spellStart"/>
      <w:r>
        <w:t>Marquess</w:t>
      </w:r>
      <w:proofErr w:type="spellEnd"/>
      <w:r>
        <w:t xml:space="preserve"> who entertained Queen </w:t>
      </w:r>
      <w:smartTag w:uri="urn:schemas-microsoft-com:office:smarttags" w:element="State">
        <w:r>
          <w:t>Victoria</w:t>
        </w:r>
      </w:smartTag>
      <w:r>
        <w:t xml:space="preserve"> at </w:t>
      </w:r>
      <w:proofErr w:type="spellStart"/>
      <w:smartTag w:uri="urn:schemas-microsoft-com:office:smarttags" w:element="place">
        <w:smartTag w:uri="urn:schemas-microsoft-com:office:smarttags" w:element="PlaceName">
          <w:r>
            <w:t>Taymouth</w:t>
          </w:r>
        </w:smartTag>
        <w:proofErr w:type="spellEnd"/>
        <w:r>
          <w:t xml:space="preserve"> </w:t>
        </w:r>
        <w:smartTag w:uri="urn:schemas-microsoft-com:office:smarttags" w:element="PlaceType">
          <w:r>
            <w:t>Castle</w:t>
          </w:r>
        </w:smartTag>
      </w:smartTag>
      <w:r>
        <w:t xml:space="preserve"> in 1844, but as he died without issue the title of </w:t>
      </w:r>
      <w:proofErr w:type="spellStart"/>
      <w:r>
        <w:t>Marquess</w:t>
      </w:r>
      <w:proofErr w:type="spellEnd"/>
      <w:r>
        <w:t xml:space="preserve"> (of the first creation) became extinct. He bequeathed the pictures (including “The Macnab”) to his sister, Elizabeth, second wife of Sir John Pringle, Bart, of </w:t>
      </w:r>
      <w:proofErr w:type="spellStart"/>
      <w:r>
        <w:t>Stitchill</w:t>
      </w:r>
      <w:proofErr w:type="spellEnd"/>
      <w:r>
        <w:t xml:space="preserve">, who </w:t>
      </w:r>
      <w:r>
        <w:lastRenderedPageBreak/>
        <w:t xml:space="preserve">died in 1878, leaving the collection to her daughter, Mary Gavin, wife of the Hon. Robert Baillie-Hamilton, second son of the Earl of Haddington. When Lady Baillie Hamilton died in April 1912, she left the picture to her sister, Magdalen Breadalbane, second wife of Sir Robert Bateson Harvey, Bart. of Langley Part, </w:t>
      </w:r>
      <w:proofErr w:type="spellStart"/>
      <w:r>
        <w:t>Bucks.</w:t>
      </w:r>
      <w:proofErr w:type="spellEnd"/>
      <w:r>
        <w:t xml:space="preserve"> Lady Harvey died without issue in April 1913, and bequeathed the collection to her kinsman, the Hon. Thomas George Breadalbane Morgan-Grenville-Gavin, son of the Baroness </w:t>
      </w:r>
      <w:proofErr w:type="spellStart"/>
      <w:r>
        <w:t>Kinloss</w:t>
      </w:r>
      <w:proofErr w:type="spellEnd"/>
      <w:r>
        <w:t xml:space="preserve">, eldest daughter of the third duke of Buckingham and </w:t>
      </w:r>
      <w:proofErr w:type="spellStart"/>
      <w:r>
        <w:t>Chandos</w:t>
      </w:r>
      <w:proofErr w:type="spellEnd"/>
      <w:r>
        <w:t>, by his wife Caroline, sister of Sir Robert Bateson Harvey, Bart. The Hon. Thomas G. Breadalbane Gavin sold the pictures on 6</w:t>
      </w:r>
      <w:r>
        <w:rPr>
          <w:vertAlign w:val="superscript"/>
        </w:rPr>
        <w:t>th</w:t>
      </w:r>
      <w:r>
        <w:t xml:space="preserve"> July 1917, the sale being one of the most important in recent years.</w:t>
      </w:r>
    </w:p>
    <w:p w:rsidR="0033225F" w:rsidRDefault="0033225F" w:rsidP="0033225F">
      <w:r>
        <w:t xml:space="preserve">(d) </w:t>
      </w:r>
      <w:smartTag w:uri="urn:schemas-microsoft-com:office:smarttags" w:element="City">
        <w:smartTag w:uri="urn:schemas-microsoft-com:office:smarttags" w:element="place">
          <w:r>
            <w:t>Sale</w:t>
          </w:r>
        </w:smartTag>
      </w:smartTag>
      <w:r>
        <w:t xml:space="preserve"> of the Breadalbane Collection</w:t>
      </w:r>
    </w:p>
    <w:p w:rsidR="0033225F" w:rsidRDefault="0033225F" w:rsidP="0033225F">
      <w:r>
        <w:t xml:space="preserve">The first Marquis of Breadalbane married in 1793 Mary Turner Gavin, daughter and co-heir of David Gavin, of Langton House near Duns, Berwickshire. This property remained in the possession of Mary, second daughter of the </w:t>
      </w:r>
      <w:proofErr w:type="spellStart"/>
      <w:r>
        <w:t>Marquess</w:t>
      </w:r>
      <w:proofErr w:type="spellEnd"/>
      <w:r>
        <w:t xml:space="preserve">, who was married to Richard Plantagenet, second Duke of Buckingham and </w:t>
      </w:r>
      <w:proofErr w:type="spellStart"/>
      <w:r>
        <w:t>Chandos</w:t>
      </w:r>
      <w:proofErr w:type="spellEnd"/>
      <w:r>
        <w:t xml:space="preserve"> and ninth Lord </w:t>
      </w:r>
      <w:proofErr w:type="spellStart"/>
      <w:r>
        <w:t>Kinloss</w:t>
      </w:r>
      <w:proofErr w:type="spellEnd"/>
      <w:r>
        <w:t xml:space="preserve">. The third Duke was the grandfather of the Hon. Thomas G. Breadalbane Gavin, and thus the Breadalbane picture ultimately came to be in the house, which had belonged to Mary Gavin, when she married the first </w:t>
      </w:r>
      <w:proofErr w:type="spellStart"/>
      <w:r>
        <w:t>Marquess</w:t>
      </w:r>
      <w:proofErr w:type="spellEnd"/>
      <w:r>
        <w:t xml:space="preserve"> in 1793. There were 33 pictures in all, but these were of exceptional value, and the sale of them realized £48,031, including the sum paid for “The Macnab.” The price for it, as already stated, was £25,410, being the highest sum ever given for a Raeburn. Other pictures of importance were these - Portrait of the Earl of Warwick by Sir Anthony Van </w:t>
      </w:r>
      <w:proofErr w:type="spellStart"/>
      <w:r>
        <w:t>Dyck</w:t>
      </w:r>
      <w:proofErr w:type="spellEnd"/>
      <w:r>
        <w:t xml:space="preserve">, £6,300; A Portrait of Mary Countess (afterwards Marchioness) of Breadalbane, by Sir W. </w:t>
      </w:r>
      <w:proofErr w:type="spellStart"/>
      <w:r>
        <w:t>Beechey</w:t>
      </w:r>
      <w:proofErr w:type="spellEnd"/>
      <w:r>
        <w:t xml:space="preserve">, R.A. £3,045; “The Daughter of </w:t>
      </w:r>
      <w:proofErr w:type="spellStart"/>
      <w:r>
        <w:t>Herodius</w:t>
      </w:r>
      <w:proofErr w:type="spellEnd"/>
      <w:r>
        <w:t xml:space="preserve">” by Sir P.P. Rubens, £1,995; “Distressed Boy Asking </w:t>
      </w:r>
      <w:r w:rsidR="003D43A2">
        <w:t>Alms</w:t>
      </w:r>
      <w:r w:rsidR="005D2994">
        <w:t xml:space="preserve"> </w:t>
      </w:r>
      <w:r>
        <w:t xml:space="preserve">” by Nicholas </w:t>
      </w:r>
      <w:proofErr w:type="spellStart"/>
      <w:r>
        <w:t>Maes</w:t>
      </w:r>
      <w:proofErr w:type="spellEnd"/>
      <w:r>
        <w:t xml:space="preserve">, £1,785; “Portrait of a Child” by Albert Cuyp, £1,260; “The Gardner” by D. Teniers, £1,071; “A Landscape” by Albert Cuyp, £840; “View on the Mass” by H. de Meyer, £840; and others ranging from Titian, </w:t>
      </w:r>
      <w:proofErr w:type="spellStart"/>
      <w:r>
        <w:t>Valasquez</w:t>
      </w:r>
      <w:proofErr w:type="spellEnd"/>
      <w:r>
        <w:t xml:space="preserve">, Van de Veld, </w:t>
      </w:r>
      <w:proofErr w:type="spellStart"/>
      <w:r>
        <w:t>Zoffany</w:t>
      </w:r>
      <w:proofErr w:type="spellEnd"/>
      <w:r>
        <w:t xml:space="preserve">, Sebastian del </w:t>
      </w:r>
      <w:proofErr w:type="spellStart"/>
      <w:r>
        <w:t>Piombo</w:t>
      </w:r>
      <w:proofErr w:type="spellEnd"/>
      <w:r>
        <w:t xml:space="preserve">, Perugino, </w:t>
      </w:r>
      <w:proofErr w:type="spellStart"/>
      <w:r>
        <w:t>Gennari</w:t>
      </w:r>
      <w:proofErr w:type="spellEnd"/>
      <w:r>
        <w:t xml:space="preserve">, and </w:t>
      </w:r>
      <w:proofErr w:type="spellStart"/>
      <w:r>
        <w:t>Civerchio</w:t>
      </w:r>
      <w:proofErr w:type="spellEnd"/>
      <w:r>
        <w:t>, all renowned artists.</w:t>
      </w:r>
    </w:p>
    <w:p w:rsidR="0033225F" w:rsidRDefault="0033225F" w:rsidP="0033225F">
      <w:r>
        <w:t xml:space="preserve">The value of the Raeburn as an artistic work is shown when it brought nearly as much as the other 32 pictures sold. Through the courtesy of the present possessor this marvelous picture will be shown free to the citizens of </w:t>
      </w:r>
      <w:smartTag w:uri="urn:schemas-microsoft-com:office:smarttags" w:element="place">
        <w:r>
          <w:t>Dundee</w:t>
        </w:r>
      </w:smartTag>
      <w:r>
        <w:t xml:space="preserve"> until the first week of February. </w:t>
      </w:r>
    </w:p>
    <w:p w:rsidR="0033225F" w:rsidRDefault="0033225F" w:rsidP="0033225F">
      <w:pPr>
        <w:sectPr w:rsidR="0033225F" w:rsidSect="00996B45">
          <w:endnotePr>
            <w:numFmt w:val="lowerLetter"/>
          </w:endnotePr>
          <w:type w:val="continuous"/>
          <w:pgSz w:w="12240" w:h="15840"/>
          <w:pgMar w:top="1440" w:right="1080" w:bottom="1440" w:left="1080" w:header="720" w:footer="720" w:gutter="0"/>
          <w:cols w:num="2" w:space="720" w:equalWidth="0">
            <w:col w:w="4824" w:space="720"/>
            <w:col w:w="4536"/>
          </w:cols>
          <w:docGrid w:linePitch="272"/>
        </w:sectPr>
      </w:pPr>
      <w:r>
        <w:br w:type="page"/>
      </w:r>
    </w:p>
    <w:p w:rsidR="0033225F" w:rsidRDefault="0033225F" w:rsidP="0033225F">
      <w:pPr>
        <w:spacing w:after="120"/>
      </w:pPr>
      <w:r>
        <w:lastRenderedPageBreak/>
        <w:t>The following story about Francis Macnab of Macnab was found at (</w:t>
      </w:r>
      <w:hyperlink r:id="rId12" w:history="1">
        <w:r>
          <w:rPr>
            <w:rStyle w:val="Hyperlink"/>
          </w:rPr>
          <w:t>www.archive.org</w:t>
        </w:r>
      </w:hyperlink>
      <w:r>
        <w:t xml:space="preserve"> in the book “PERTHSHIRE IN BYGONE DAYS: One Hundred Biographical Essays.” By P. R. DRUMMOND, F.S.A., Hon. Member of the Literary and Antiquarian Society of </w:t>
      </w:r>
      <w:smartTag w:uri="urn:schemas-microsoft-com:office:smarttags" w:element="place">
        <w:smartTag w:uri="urn:schemas-microsoft-com:office:smarttags" w:element="City">
          <w:r>
            <w:t>Perth</w:t>
          </w:r>
        </w:smartTag>
      </w:smartTag>
      <w:r>
        <w:t xml:space="preserve">.) </w:t>
      </w:r>
    </w:p>
    <w:p w:rsidR="0033225F" w:rsidRDefault="0033225F" w:rsidP="0033225F">
      <w:smartTag w:uri="urn:schemas-microsoft-com:office:smarttags" w:element="place">
        <w:smartTag w:uri="urn:schemas-microsoft-com:office:smarttags" w:element="City">
          <w:r>
            <w:t>London</w:t>
          </w:r>
        </w:smartTag>
      </w:smartTag>
      <w:r>
        <w:t xml:space="preserve">: W. B. Whittingham &amp; Co., 91, </w:t>
      </w:r>
      <w:smartTag w:uri="urn:schemas-microsoft-com:office:smarttags" w:element="Street">
        <w:smartTag w:uri="urn:schemas-microsoft-com:office:smarttags" w:element="address">
          <w:r>
            <w:t>Gracechurch Street</w:t>
          </w:r>
        </w:smartTag>
      </w:smartTag>
      <w:r>
        <w:t xml:space="preserve"> 1879. </w:t>
      </w:r>
    </w:p>
    <w:p w:rsidR="0033225F" w:rsidRDefault="0033225F" w:rsidP="0033225F">
      <w:pPr>
        <w:spacing w:after="120"/>
      </w:pPr>
      <w:r>
        <w:t xml:space="preserve">Printed At Their Steam Printing Works, 4, </w:t>
      </w:r>
      <w:smartTag w:uri="urn:schemas-microsoft-com:office:smarttags" w:element="Street">
        <w:smartTag w:uri="urn:schemas-microsoft-com:office:smarttags" w:element="address">
          <w:r>
            <w:t>White Hart Court</w:t>
          </w:r>
        </w:smartTag>
      </w:smartTag>
      <w:r>
        <w:t xml:space="preserve">, Bishops Gate </w:t>
      </w:r>
      <w:smartTag w:uri="urn:schemas-microsoft-com:office:smarttags" w:element="City">
        <w:smartTag w:uri="urn:schemas-microsoft-com:office:smarttags" w:element="place">
          <w:r>
            <w:t>London</w:t>
          </w:r>
        </w:smartTag>
      </w:smartTag>
    </w:p>
    <w:p w:rsidR="0033225F" w:rsidRDefault="0033225F" w:rsidP="0033225F">
      <w:r>
        <w:t>CHAPTER XXIX FRANCIS MACNAB OF MACNAB (pp 187 – 194)</w:t>
      </w:r>
    </w:p>
    <w:p w:rsidR="0033225F" w:rsidRDefault="0033225F" w:rsidP="0033225F">
      <w:pPr>
        <w:spacing w:after="120"/>
      </w:pPr>
      <w:r>
        <w:t>“Let us the important now employ, And live as those that never die.” BURNS</w:t>
      </w:r>
    </w:p>
    <w:p w:rsidR="0033225F" w:rsidRDefault="0033225F" w:rsidP="0033225F">
      <w:pPr>
        <w:spacing w:after="120"/>
      </w:pPr>
      <w:r>
        <w:t xml:space="preserve">A Highlander never sits at ease on a loom; it is like putting a deer to a plough." Mrs. Grant of </w:t>
      </w:r>
      <w:proofErr w:type="spellStart"/>
      <w:r>
        <w:t>Laggan</w:t>
      </w:r>
      <w:proofErr w:type="spellEnd"/>
    </w:p>
    <w:p w:rsidR="0033225F" w:rsidRDefault="0033225F" w:rsidP="0033225F">
      <w:pPr>
        <w:sectPr w:rsidR="0033225F" w:rsidSect="00996B45">
          <w:endnotePr>
            <w:numFmt w:val="lowerLetter"/>
          </w:endnotePr>
          <w:type w:val="continuous"/>
          <w:pgSz w:w="12240" w:h="15840"/>
          <w:pgMar w:top="1440" w:right="1080" w:bottom="1440" w:left="1080" w:header="720" w:footer="720" w:gutter="0"/>
          <w:cols w:space="720"/>
          <w:docGrid w:linePitch="272"/>
        </w:sectPr>
      </w:pPr>
    </w:p>
    <w:p w:rsidR="0033225F" w:rsidRDefault="0033225F" w:rsidP="0033225F">
      <w:pPr>
        <w:spacing w:after="120"/>
      </w:pPr>
      <w:r>
        <w:lastRenderedPageBreak/>
        <w:t xml:space="preserve">GANG up, </w:t>
      </w:r>
      <w:proofErr w:type="spellStart"/>
      <w:r>
        <w:t>Tonald</w:t>
      </w:r>
      <w:proofErr w:type="spellEnd"/>
      <w:r>
        <w:t xml:space="preserve">, an' </w:t>
      </w:r>
      <w:proofErr w:type="spellStart"/>
      <w:r>
        <w:t>pe</w:t>
      </w:r>
      <w:proofErr w:type="spellEnd"/>
      <w:r>
        <w:t xml:space="preserve"> </w:t>
      </w:r>
      <w:proofErr w:type="spellStart"/>
      <w:r>
        <w:t>hangted</w:t>
      </w:r>
      <w:proofErr w:type="spellEnd"/>
      <w:r>
        <w:t xml:space="preserve">, to pleasure the laird," is a very old story, as far as the hanging is concerned, but pleasing the laird is a weakness fresh as ever. Tenant farmers are said to be driven like serfs to the poll; but the interests of the nation suffer little, seeing that there are two drivers. There is a principle involved which no power on earth can destroy or weaken; neither crowns, nor scepters, nor parliaments, nor armies will ever neutralize the influence that property has on the civil policy of a nation. We do not grieve at the fact so much as we do at the absence of personal participation. </w:t>
      </w:r>
      <w:smartTag w:uri="urn:schemas-microsoft-com:office:smarttags" w:element="City">
        <w:smartTag w:uri="urn:schemas-microsoft-com:office:smarttags" w:element="place">
          <w:r>
            <w:t>Independence</w:t>
          </w:r>
        </w:smartTag>
      </w:smartTag>
      <w:r>
        <w:t xml:space="preserve">, patriotism, and self-denial are matters to boast of, if founded on fact: but where they are most boasted of, they will be often found non-existent. Suppose Francis Macnab, who was a Tory, and his cousin, Lord Breadalbane, who was a Whig, had each a farm of five hundred acres in the market, equally good in every respect, and it was well understood that one of them could be got at one hundred pounds less rent than the other. Now, if serfdom will produce one man that will lease the dear farm, because the proprietor and he are of the same political creed, the patriotism and self-denial will become apparent, otherwise they are myths bred of self-conceit. But when "pleasing the laird" merges into the criminal or physical policy of a people, as it is said to have done in </w:t>
      </w:r>
      <w:proofErr w:type="spellStart"/>
      <w:r>
        <w:t>Macnab's</w:t>
      </w:r>
      <w:proofErr w:type="spellEnd"/>
      <w:r>
        <w:t xml:space="preserve"> case, it speedily works its own cure. </w:t>
      </w:r>
    </w:p>
    <w:p w:rsidR="0033225F" w:rsidRDefault="0033225F" w:rsidP="0033225F">
      <w:pPr>
        <w:spacing w:after="120"/>
      </w:pPr>
      <w:r>
        <w:t xml:space="preserve">Men who are under lairds ought 'to consider well their relative position. A tenant for one year is very simply placed; but when his tenancy extends to nineteen years, it becomes one of the most complicated of all the attitudes in which one man can stand towards another. A landlord may, legally, over-rent or over-game his tenant; he may under-house or under-fence him; a tenant may, without any breach of law, thwart his landlord in every available way, and boast of it; but these things bring reprisal, and are at once destructive of the interest of both parties. </w:t>
      </w:r>
    </w:p>
    <w:p w:rsidR="0033225F" w:rsidRDefault="0033225F" w:rsidP="0033225F">
      <w:pPr>
        <w:spacing w:after="120"/>
      </w:pPr>
      <w:r>
        <w:t xml:space="preserve">The Macnabs were originally proprietors of extensive estates in Glendochart, stretching from the base of Ben-more to Loch Tay, besides large possessions in the parish of </w:t>
      </w:r>
      <w:proofErr w:type="spellStart"/>
      <w:r>
        <w:t>Callander</w:t>
      </w:r>
      <w:proofErr w:type="spellEnd"/>
      <w:r>
        <w:t xml:space="preserve">. They were sometimes styled "The Macnabs of </w:t>
      </w:r>
      <w:proofErr w:type="spellStart"/>
      <w:r>
        <w:t>Auchlyne</w:t>
      </w:r>
      <w:proofErr w:type="spellEnd"/>
      <w:r>
        <w:t xml:space="preserve">;” at other times, “The Macnabs of Bovain," "The Macnabs of </w:t>
      </w:r>
      <w:proofErr w:type="spellStart"/>
      <w:r>
        <w:t>Kinnell</w:t>
      </w:r>
      <w:proofErr w:type="spellEnd"/>
      <w:r>
        <w:t xml:space="preserve">," and “The Macnabs of Glendochart." Francis was the last </w:t>
      </w:r>
      <w:r>
        <w:lastRenderedPageBreak/>
        <w:t xml:space="preserve">relic of the ancient, stern, feudal system; the chief of a tribe, compared with which he looked upon the Campbells and the </w:t>
      </w:r>
      <w:proofErr w:type="spellStart"/>
      <w:r>
        <w:t>M'Leans</w:t>
      </w:r>
      <w:proofErr w:type="spellEnd"/>
      <w:r>
        <w:t xml:space="preserve"> as creatures of yesterday. He acknowledged no superior, not even those whose heads were decorated with regal crowns; and when his family pride met a momentary check, in his own mind, by a feeling of conscious poverty, he would break out with an oath, "By my </w:t>
      </w:r>
      <w:proofErr w:type="spellStart"/>
      <w:r>
        <w:t>saul</w:t>
      </w:r>
      <w:proofErr w:type="spellEnd"/>
      <w:r>
        <w:t xml:space="preserve">, the lawyers of Stirling have more income out o' my estates than any mushroom laird of them; aye, curse them, more than King George has out o' his bit estate o' Hanover!” </w:t>
      </w:r>
    </w:p>
    <w:p w:rsidR="0033225F" w:rsidRDefault="0033225F" w:rsidP="0033225F">
      <w:pPr>
        <w:spacing w:after="120"/>
      </w:pPr>
      <w:r>
        <w:t>When the French War broke out, he embodied a corps of infantry, which he styled, “</w:t>
      </w:r>
      <w:r w:rsidRPr="00996B45">
        <w:rPr>
          <w:rFonts w:ascii="Times New Roman" w:hAnsi="Times New Roman"/>
        </w:rPr>
        <w:t xml:space="preserve">The Laird o' </w:t>
      </w:r>
      <w:proofErr w:type="spellStart"/>
      <w:r w:rsidRPr="00996B45">
        <w:rPr>
          <w:rFonts w:ascii="Times New Roman" w:hAnsi="Times New Roman"/>
        </w:rPr>
        <w:t>Macnab's</w:t>
      </w:r>
      <w:proofErr w:type="spellEnd"/>
      <w:r w:rsidRPr="00996B45">
        <w:rPr>
          <w:rFonts w:ascii="Times New Roman" w:hAnsi="Times New Roman"/>
        </w:rPr>
        <w:t xml:space="preserve"> Volunteers</w:t>
      </w:r>
      <w:r>
        <w:t xml:space="preserve">." His ideas of volunteering were quite as original as his other feudal notions. One day, when Lord Breadalbane was driving down </w:t>
      </w:r>
      <w:proofErr w:type="spellStart"/>
      <w:r>
        <w:t>Strathyre</w:t>
      </w:r>
      <w:proofErr w:type="spellEnd"/>
      <w:r>
        <w:t xml:space="preserve"> on his way from </w:t>
      </w:r>
      <w:proofErr w:type="spellStart"/>
      <w:smartTag w:uri="urn:schemas-microsoft-com:office:smarttags" w:element="PlaceName">
        <w:r>
          <w:t>Taymouth</w:t>
        </w:r>
      </w:smartTag>
      <w:proofErr w:type="spellEnd"/>
      <w:r>
        <w:t xml:space="preserve"> </w:t>
      </w:r>
      <w:smartTag w:uri="urn:schemas-microsoft-com:office:smarttags" w:element="PlaceType">
        <w:r>
          <w:t>Castle</w:t>
        </w:r>
      </w:smartTag>
      <w:r>
        <w:t xml:space="preserve"> to </w:t>
      </w:r>
      <w:smartTag w:uri="urn:schemas-microsoft-com:office:smarttags" w:element="place">
        <w:r>
          <w:t>Stirling</w:t>
        </w:r>
      </w:smartTag>
      <w:r>
        <w:t xml:space="preserve">, he encountered a cart containing neither </w:t>
      </w:r>
      <w:proofErr w:type="spellStart"/>
      <w:r>
        <w:t>Glenlivet</w:t>
      </w:r>
      <w:proofErr w:type="spellEnd"/>
      <w:r>
        <w:t xml:space="preserve"> nor </w:t>
      </w:r>
      <w:proofErr w:type="spellStart"/>
      <w:r>
        <w:t>braxie</w:t>
      </w:r>
      <w:proofErr w:type="spellEnd"/>
      <w:r>
        <w:t xml:space="preserve"> ham, but, strange to say, the carcasses of six sturdy Celts, tied neck and heel. At the front of the cart were two Highlanders, with claymore in hand, by way of pioneers; in the rear another brace, armed with fire-locks. The post of honor, viz., driving this living hearse, was entrusted to a </w:t>
      </w:r>
      <w:proofErr w:type="spellStart"/>
      <w:r>
        <w:t>gilly</w:t>
      </w:r>
      <w:proofErr w:type="spellEnd"/>
      <w:r>
        <w:t xml:space="preserve"> of a superior order. This rather novel spectacle caused Lord Breadalbane to call a halt. On enquiring what they could possibly mean by handling men in such a manner, he was answered by the kilted Jehu, "</w:t>
      </w:r>
      <w:r w:rsidRPr="00996B45">
        <w:rPr>
          <w:rFonts w:ascii="Times New Roman" w:hAnsi="Times New Roman"/>
        </w:rPr>
        <w:t xml:space="preserve">Ma </w:t>
      </w:r>
      <w:proofErr w:type="spellStart"/>
      <w:r w:rsidRPr="00996B45">
        <w:rPr>
          <w:rFonts w:ascii="Times New Roman" w:hAnsi="Times New Roman"/>
        </w:rPr>
        <w:t>Lort</w:t>
      </w:r>
      <w:proofErr w:type="spellEnd"/>
      <w:r w:rsidRPr="00996B45">
        <w:rPr>
          <w:rFonts w:ascii="Times New Roman" w:hAnsi="Times New Roman"/>
        </w:rPr>
        <w:t xml:space="preserve">, tern are six tarn scoundrels that </w:t>
      </w:r>
      <w:proofErr w:type="spellStart"/>
      <w:r w:rsidRPr="00996B45">
        <w:rPr>
          <w:rFonts w:ascii="Times New Roman" w:hAnsi="Times New Roman"/>
        </w:rPr>
        <w:t>refoose</w:t>
      </w:r>
      <w:proofErr w:type="spellEnd"/>
      <w:r w:rsidRPr="00996B45">
        <w:rPr>
          <w:rFonts w:ascii="Times New Roman" w:hAnsi="Times New Roman"/>
        </w:rPr>
        <w:t xml:space="preserve"> to be the Laird o' </w:t>
      </w:r>
      <w:proofErr w:type="spellStart"/>
      <w:r w:rsidRPr="00996B45">
        <w:rPr>
          <w:rFonts w:ascii="Times New Roman" w:hAnsi="Times New Roman"/>
        </w:rPr>
        <w:t>Macnab's</w:t>
      </w:r>
      <w:proofErr w:type="spellEnd"/>
      <w:r w:rsidRPr="00996B45">
        <w:rPr>
          <w:rFonts w:ascii="Times New Roman" w:hAnsi="Times New Roman"/>
        </w:rPr>
        <w:t xml:space="preserve"> Volunteers, and </w:t>
      </w:r>
      <w:proofErr w:type="spellStart"/>
      <w:r w:rsidRPr="00996B45">
        <w:rPr>
          <w:rFonts w:ascii="Times New Roman" w:hAnsi="Times New Roman"/>
        </w:rPr>
        <w:t>sae</w:t>
      </w:r>
      <w:proofErr w:type="spellEnd"/>
      <w:r w:rsidRPr="00996B45">
        <w:rPr>
          <w:rFonts w:ascii="Times New Roman" w:hAnsi="Times New Roman"/>
        </w:rPr>
        <w:t xml:space="preserve"> we're just takin' them </w:t>
      </w:r>
      <w:proofErr w:type="spellStart"/>
      <w:r w:rsidRPr="00996B45">
        <w:rPr>
          <w:rFonts w:ascii="Times New Roman" w:hAnsi="Times New Roman"/>
        </w:rPr>
        <w:t>doun</w:t>
      </w:r>
      <w:proofErr w:type="spellEnd"/>
      <w:r w:rsidRPr="00996B45">
        <w:rPr>
          <w:rFonts w:ascii="Times New Roman" w:hAnsi="Times New Roman"/>
        </w:rPr>
        <w:t xml:space="preserve"> to Stirling, ta curst </w:t>
      </w:r>
      <w:proofErr w:type="spellStart"/>
      <w:r w:rsidRPr="00996B45">
        <w:rPr>
          <w:rFonts w:ascii="Times New Roman" w:hAnsi="Times New Roman"/>
        </w:rPr>
        <w:t>hallions</w:t>
      </w:r>
      <w:proofErr w:type="spellEnd"/>
      <w:r w:rsidRPr="00996B45">
        <w:rPr>
          <w:rFonts w:ascii="Times New Roman" w:hAnsi="Times New Roman"/>
        </w:rPr>
        <w:t xml:space="preserve"> </w:t>
      </w:r>
      <w:proofErr w:type="spellStart"/>
      <w:r w:rsidRPr="00996B45">
        <w:rPr>
          <w:rFonts w:ascii="Times New Roman" w:hAnsi="Times New Roman"/>
        </w:rPr>
        <w:t>tat</w:t>
      </w:r>
      <w:proofErr w:type="spellEnd"/>
      <w:r w:rsidRPr="00996B45">
        <w:rPr>
          <w:rFonts w:ascii="Times New Roman" w:hAnsi="Times New Roman"/>
        </w:rPr>
        <w:t xml:space="preserve"> they are, ta see if ta </w:t>
      </w:r>
      <w:proofErr w:type="spellStart"/>
      <w:r w:rsidRPr="00996B45">
        <w:rPr>
          <w:rFonts w:ascii="Times New Roman" w:hAnsi="Times New Roman"/>
        </w:rPr>
        <w:t>cauld</w:t>
      </w:r>
      <w:proofErr w:type="spellEnd"/>
      <w:r w:rsidRPr="00996B45">
        <w:rPr>
          <w:rFonts w:ascii="Times New Roman" w:hAnsi="Times New Roman"/>
        </w:rPr>
        <w:t xml:space="preserve"> steel will </w:t>
      </w:r>
      <w:proofErr w:type="spellStart"/>
      <w:r w:rsidRPr="00996B45">
        <w:rPr>
          <w:rFonts w:ascii="Times New Roman" w:hAnsi="Times New Roman"/>
        </w:rPr>
        <w:t>mak</w:t>
      </w:r>
      <w:proofErr w:type="spellEnd"/>
      <w:r w:rsidRPr="00996B45">
        <w:rPr>
          <w:rFonts w:ascii="Times New Roman" w:hAnsi="Times New Roman"/>
        </w:rPr>
        <w:t xml:space="preserve">' them do their duty, an' </w:t>
      </w:r>
      <w:proofErr w:type="spellStart"/>
      <w:r w:rsidRPr="00996B45">
        <w:rPr>
          <w:rFonts w:ascii="Times New Roman" w:hAnsi="Times New Roman"/>
        </w:rPr>
        <w:t>plaise</w:t>
      </w:r>
      <w:proofErr w:type="spellEnd"/>
      <w:r w:rsidRPr="00996B45">
        <w:rPr>
          <w:rFonts w:ascii="Times New Roman" w:hAnsi="Times New Roman"/>
        </w:rPr>
        <w:t xml:space="preserve"> the laird!</w:t>
      </w:r>
      <w:r>
        <w:t xml:space="preserve">” This is hardly what is understood by volunteering in our more captious times, and the method of pleasing the laird seems an intermediate step between the being hanged and being driven to the poll. </w:t>
      </w:r>
    </w:p>
    <w:p w:rsidR="0033225F" w:rsidRDefault="0033225F" w:rsidP="0033225F">
      <w:pPr>
        <w:spacing w:after="120"/>
      </w:pPr>
      <w:proofErr w:type="spellStart"/>
      <w:r>
        <w:t>Macnab's</w:t>
      </w:r>
      <w:proofErr w:type="spellEnd"/>
      <w:r>
        <w:t xml:space="preserve"> brusque spirit often led him to take a revenge which was not only more legitimate, but generally more applauded than what is recorded above. Being at Leith Races one year, and rushing in to see the result of a heat, his pony broke down under his great weight, and was much injured. Next year, a puppy, who thought he would raise a laugh at </w:t>
      </w:r>
      <w:proofErr w:type="spellStart"/>
      <w:r>
        <w:t>Macnab's</w:t>
      </w:r>
      <w:proofErr w:type="spellEnd"/>
      <w:r>
        <w:t xml:space="preserve"> expense, said, sneeringly, "Macnab, is that the same pony you had here last year?" “</w:t>
      </w:r>
      <w:r w:rsidRPr="00996B45">
        <w:rPr>
          <w:rFonts w:ascii="Times New Roman" w:hAnsi="Times New Roman"/>
        </w:rPr>
        <w:t>No</w:t>
      </w:r>
      <w:r>
        <w:t xml:space="preserve">," said the laird, and, by one well-aimed stroke with whip and </w:t>
      </w:r>
      <w:r>
        <w:lastRenderedPageBreak/>
        <w:t>shaft, making his interrogator bite the dust, "</w:t>
      </w:r>
      <w:r w:rsidRPr="00996B45">
        <w:rPr>
          <w:rFonts w:ascii="Times New Roman" w:hAnsi="Times New Roman"/>
        </w:rPr>
        <w:t>but it's the same whup</w:t>
      </w:r>
      <w:r>
        <w:t xml:space="preserve">!” </w:t>
      </w:r>
    </w:p>
    <w:p w:rsidR="0033225F" w:rsidRDefault="0033225F" w:rsidP="0033225F">
      <w:pPr>
        <w:spacing w:after="120"/>
      </w:pPr>
      <w:r>
        <w:t xml:space="preserve">Between the years 1812 and 1815, this noted chieftain occasionally rode down </w:t>
      </w:r>
      <w:proofErr w:type="spellStart"/>
      <w:r>
        <w:t>Glenartney</w:t>
      </w:r>
      <w:proofErr w:type="spellEnd"/>
      <w:r>
        <w:t xml:space="preserve"> to attend the </w:t>
      </w:r>
      <w:proofErr w:type="spellStart"/>
      <w:r>
        <w:t>Crieff</w:t>
      </w:r>
      <w:proofErr w:type="spellEnd"/>
      <w:r>
        <w:t xml:space="preserve"> markets. He was of gigantic size and form, and was generally mounted on a dark-brown, long-backed pony, with shaggy hair and uncut mane and tail. He was altogether a remarkable man, and so lofty in his gait and so abstracted in his look that </w:t>
      </w:r>
      <w:r w:rsidR="0029406A">
        <w:t>everyone</w:t>
      </w:r>
      <w:r>
        <w:t xml:space="preserve"> he met was bound either to know him or to enquire who he was. The stories of him current in </w:t>
      </w:r>
      <w:proofErr w:type="spellStart"/>
      <w:r>
        <w:t>Crieff</w:t>
      </w:r>
      <w:proofErr w:type="spellEnd"/>
      <w:r>
        <w:t xml:space="preserve"> were endless, and some of them little calculated to raise him in the world's esteem. </w:t>
      </w:r>
    </w:p>
    <w:p w:rsidR="0033225F" w:rsidRDefault="0033225F" w:rsidP="0033225F">
      <w:pPr>
        <w:spacing w:after="120"/>
      </w:pPr>
      <w:r>
        <w:t xml:space="preserve">In 1842, there reposed in a niche of the library at </w:t>
      </w:r>
      <w:proofErr w:type="spellStart"/>
      <w:smartTag w:uri="urn:schemas-microsoft-com:office:smarttags" w:element="place">
        <w:smartTag w:uri="urn:schemas-microsoft-com:office:smarttags" w:element="PlaceName">
          <w:r>
            <w:t>Taymouth</w:t>
          </w:r>
        </w:smartTag>
        <w:proofErr w:type="spellEnd"/>
        <w:r>
          <w:t xml:space="preserve"> </w:t>
        </w:r>
        <w:smartTag w:uri="urn:schemas-microsoft-com:office:smarttags" w:element="PlaceType">
          <w:r>
            <w:t>Castle</w:t>
          </w:r>
        </w:smartTag>
      </w:smartTag>
      <w:r>
        <w:t xml:space="preserve">, two volumes of scraps in manuscript and cuttings from the Gentleman s Magazine and Literary Gazette, entirely devoted to Francis Macnab and his eccentricities. He acted as a sort of henchman to the first Marquis, and was a great deal about </w:t>
      </w:r>
      <w:proofErr w:type="spellStart"/>
      <w:r>
        <w:t>Taymouth</w:t>
      </w:r>
      <w:proofErr w:type="spellEnd"/>
      <w:r>
        <w:t xml:space="preserve">. His portrait by Raeburn was painted for his lordship, and was long shown in the Breadalbane apartments of Holyrood House. It was there before the institution of the </w:t>
      </w:r>
      <w:smartTag w:uri="urn:schemas-microsoft-com:office:smarttags" w:element="PlaceName">
        <w:r>
          <w:t>Scottish</w:t>
        </w:r>
      </w:smartTag>
      <w:r>
        <w:t xml:space="preserve"> </w:t>
      </w:r>
      <w:smartTag w:uri="urn:schemas-microsoft-com:office:smarttags" w:element="PlaceType">
        <w:r>
          <w:t>Academy</w:t>
        </w:r>
      </w:smartTag>
      <w:r>
        <w:t xml:space="preserve">, and I did not consider a visit to </w:t>
      </w:r>
      <w:smartTag w:uri="urn:schemas-microsoft-com:office:smarttags" w:element="City">
        <w:smartTag w:uri="urn:schemas-microsoft-com:office:smarttags" w:element="place">
          <w:r>
            <w:t>Edinburgh</w:t>
          </w:r>
        </w:smartTag>
      </w:smartTag>
      <w:r>
        <w:t xml:space="preserve"> by any means complete in those days unless it embraced a visit to that picture. It is a full-length, in </w:t>
      </w:r>
      <w:smartTag w:uri="urn:schemas-microsoft-com:office:smarttags" w:element="place">
        <w:r>
          <w:t>Highland</w:t>
        </w:r>
      </w:smartTag>
      <w:r>
        <w:t xml:space="preserve"> costume, fully accoutered, and in aspect bold as a lion. </w:t>
      </w:r>
    </w:p>
    <w:p w:rsidR="0033225F" w:rsidRDefault="0033225F" w:rsidP="0033225F">
      <w:pPr>
        <w:spacing w:after="120"/>
      </w:pPr>
      <w:proofErr w:type="spellStart"/>
      <w:r>
        <w:t>Macnab's</w:t>
      </w:r>
      <w:proofErr w:type="spellEnd"/>
      <w:r>
        <w:t xml:space="preserve"> most formidable peculiarity was pride of family antiquity and rank. He was perfectly furious on that point. “There were </w:t>
      </w:r>
      <w:proofErr w:type="spellStart"/>
      <w:r>
        <w:t>questionless</w:t>
      </w:r>
      <w:proofErr w:type="spellEnd"/>
      <w:r>
        <w:t xml:space="preserve">, </w:t>
      </w:r>
      <w:proofErr w:type="spellStart"/>
      <w:r>
        <w:t>mony</w:t>
      </w:r>
      <w:proofErr w:type="spellEnd"/>
      <w:r>
        <w:t xml:space="preserve"> </w:t>
      </w:r>
      <w:proofErr w:type="spellStart"/>
      <w:r>
        <w:t>Maister</w:t>
      </w:r>
      <w:proofErr w:type="spellEnd"/>
      <w:r>
        <w:t xml:space="preserve"> Macnabs, but the auld black </w:t>
      </w:r>
      <w:proofErr w:type="spellStart"/>
      <w:r>
        <w:t>laad</w:t>
      </w:r>
      <w:proofErr w:type="spellEnd"/>
      <w:r>
        <w:t xml:space="preserve"> may </w:t>
      </w:r>
      <w:proofErr w:type="spellStart"/>
      <w:r>
        <w:t>hae</w:t>
      </w:r>
      <w:proofErr w:type="spellEnd"/>
      <w:r>
        <w:t xml:space="preserve"> my </w:t>
      </w:r>
      <w:proofErr w:type="spellStart"/>
      <w:r>
        <w:t>saul</w:t>
      </w:r>
      <w:proofErr w:type="spellEnd"/>
      <w:r>
        <w:t xml:space="preserve"> if I ken but ae Macnab." It was quite enough to put him in a frenzy to dignify with the title of “chieftain" any one, however high in title or fortune, who he thought had no claim to that super-imperial rank. It is not to be supposed that this was ever done for the pleasure of beholding the laird in one of those passions which resembled one of his own uncontrollable mountain-storms. No; he was not the man to hazard such a joke upon; and could he have suspected for a moment a thing almost impossible that any person what- ever attempted to play upon him, miserable would have been the fate of the unhappy </w:t>
      </w:r>
      <w:proofErr w:type="spellStart"/>
      <w:r>
        <w:t>wight</w:t>
      </w:r>
      <w:proofErr w:type="spellEnd"/>
      <w:r>
        <w:t xml:space="preserve"> who made the daring experiment. </w:t>
      </w:r>
    </w:p>
    <w:p w:rsidR="0033225F" w:rsidRDefault="0033225F" w:rsidP="0033225F">
      <w:pPr>
        <w:spacing w:after="120"/>
      </w:pPr>
      <w:r>
        <w:t>On one occasion, according to the Breadalbane scrap--book, a stranger who was not aware of the inflammable material which he ventured to touch gently ran an imminent risk. It occurred after dinner, the laird being a little mellow, for, as to being drunk, oceans of liquor would have failed to produce that effect, at least to the length of prostration. The unhappy querist began: “</w:t>
      </w:r>
      <w:r w:rsidRPr="00996B45">
        <w:rPr>
          <w:rFonts w:ascii="Times New Roman" w:hAnsi="Times New Roman"/>
        </w:rPr>
        <w:t xml:space="preserve">Macnab, are you acquainted with </w:t>
      </w:r>
      <w:proofErr w:type="spellStart"/>
      <w:r w:rsidRPr="00996B45">
        <w:rPr>
          <w:rFonts w:ascii="Times New Roman" w:hAnsi="Times New Roman"/>
        </w:rPr>
        <w:t>Macloran</w:t>
      </w:r>
      <w:proofErr w:type="spellEnd"/>
      <w:r w:rsidRPr="00996B45">
        <w:rPr>
          <w:rFonts w:ascii="Times New Roman" w:hAnsi="Times New Roman"/>
        </w:rPr>
        <w:t xml:space="preserve"> of </w:t>
      </w:r>
      <w:proofErr w:type="spellStart"/>
      <w:r w:rsidRPr="00996B45">
        <w:rPr>
          <w:rFonts w:ascii="Times New Roman" w:hAnsi="Times New Roman"/>
        </w:rPr>
        <w:t>Dronascandlich</w:t>
      </w:r>
      <w:proofErr w:type="spellEnd"/>
      <w:r w:rsidRPr="00996B45">
        <w:rPr>
          <w:rFonts w:ascii="Times New Roman" w:hAnsi="Times New Roman"/>
        </w:rPr>
        <w:t xml:space="preserve">, who has lately purchased so many thousand acres in </w:t>
      </w:r>
      <w:proofErr w:type="spellStart"/>
      <w:r w:rsidRPr="00996B45">
        <w:rPr>
          <w:rFonts w:ascii="Times New Roman" w:hAnsi="Times New Roman"/>
        </w:rPr>
        <w:t>Invernessshire</w:t>
      </w:r>
      <w:proofErr w:type="spellEnd"/>
      <w:r>
        <w:t xml:space="preserve">?" This was more than enough to set the laird off in furious tilt on </w:t>
      </w:r>
      <w:r>
        <w:lastRenderedPageBreak/>
        <w:t>his genealogical steed. "</w:t>
      </w:r>
      <w:r w:rsidRPr="00996B45">
        <w:rPr>
          <w:rFonts w:ascii="Times New Roman" w:hAnsi="Times New Roman"/>
        </w:rPr>
        <w:t xml:space="preserve">Ken </w:t>
      </w:r>
      <w:proofErr w:type="spellStart"/>
      <w:r w:rsidRPr="00996B45">
        <w:rPr>
          <w:rFonts w:ascii="Times New Roman" w:hAnsi="Times New Roman"/>
        </w:rPr>
        <w:t>wha</w:t>
      </w:r>
      <w:proofErr w:type="spellEnd"/>
      <w:r w:rsidRPr="00996B45">
        <w:rPr>
          <w:rFonts w:ascii="Times New Roman" w:hAnsi="Times New Roman"/>
        </w:rPr>
        <w:t xml:space="preserve">? the paddock-stool o' a creature they ca' </w:t>
      </w:r>
      <w:proofErr w:type="spellStart"/>
      <w:r w:rsidRPr="00996B45">
        <w:rPr>
          <w:rFonts w:ascii="Times New Roman" w:hAnsi="Times New Roman"/>
        </w:rPr>
        <w:t>Dronascandlich</w:t>
      </w:r>
      <w:proofErr w:type="spellEnd"/>
      <w:r w:rsidRPr="00996B45">
        <w:rPr>
          <w:rFonts w:ascii="Times New Roman" w:hAnsi="Times New Roman"/>
        </w:rPr>
        <w:t xml:space="preserve">, </w:t>
      </w:r>
      <w:proofErr w:type="spellStart"/>
      <w:r w:rsidRPr="00996B45">
        <w:rPr>
          <w:rFonts w:ascii="Times New Roman" w:hAnsi="Times New Roman"/>
        </w:rPr>
        <w:t>wha</w:t>
      </w:r>
      <w:proofErr w:type="spellEnd"/>
      <w:r w:rsidRPr="00996B45">
        <w:rPr>
          <w:rFonts w:ascii="Times New Roman" w:hAnsi="Times New Roman"/>
        </w:rPr>
        <w:t xml:space="preserve"> no far </w:t>
      </w:r>
      <w:proofErr w:type="spellStart"/>
      <w:r w:rsidRPr="00996B45">
        <w:rPr>
          <w:rFonts w:ascii="Times New Roman" w:hAnsi="Times New Roman"/>
        </w:rPr>
        <w:t>bygane</w:t>
      </w:r>
      <w:proofErr w:type="spellEnd"/>
      <w:r w:rsidRPr="00996B45">
        <w:rPr>
          <w:rFonts w:ascii="Times New Roman" w:hAnsi="Times New Roman"/>
        </w:rPr>
        <w:t xml:space="preserve"> </w:t>
      </w:r>
      <w:proofErr w:type="spellStart"/>
      <w:r w:rsidRPr="00996B45">
        <w:rPr>
          <w:rFonts w:ascii="Times New Roman" w:hAnsi="Times New Roman"/>
        </w:rPr>
        <w:t>dawred</w:t>
      </w:r>
      <w:proofErr w:type="spellEnd"/>
      <w:r w:rsidRPr="00996B45">
        <w:rPr>
          <w:rFonts w:ascii="Times New Roman" w:hAnsi="Times New Roman"/>
        </w:rPr>
        <w:t xml:space="preserve"> (curse him) to offer </w:t>
      </w:r>
      <w:proofErr w:type="spellStart"/>
      <w:r w:rsidRPr="00996B45">
        <w:rPr>
          <w:rFonts w:ascii="Times New Roman" w:hAnsi="Times New Roman"/>
        </w:rPr>
        <w:t>siller</w:t>
      </w:r>
      <w:proofErr w:type="spellEnd"/>
      <w:r w:rsidRPr="00996B45">
        <w:rPr>
          <w:rFonts w:ascii="Times New Roman" w:hAnsi="Times New Roman"/>
        </w:rPr>
        <w:t xml:space="preserve">, sir, for an auld ancient estate, sir. An estate as auld as the nude, sir; an infernal deal </w:t>
      </w:r>
      <w:proofErr w:type="spellStart"/>
      <w:r w:rsidRPr="00996B45">
        <w:rPr>
          <w:rFonts w:ascii="Times New Roman" w:hAnsi="Times New Roman"/>
        </w:rPr>
        <w:t>aulder</w:t>
      </w:r>
      <w:proofErr w:type="spellEnd"/>
      <w:r w:rsidRPr="00996B45">
        <w:rPr>
          <w:rFonts w:ascii="Times New Roman" w:hAnsi="Times New Roman"/>
        </w:rPr>
        <w:t xml:space="preserve">, sir. </w:t>
      </w:r>
      <w:proofErr w:type="spellStart"/>
      <w:r w:rsidRPr="00996B45">
        <w:rPr>
          <w:rFonts w:ascii="Times New Roman" w:hAnsi="Times New Roman"/>
        </w:rPr>
        <w:t>Siller</w:t>
      </w:r>
      <w:proofErr w:type="spellEnd"/>
      <w:r w:rsidRPr="00996B45">
        <w:rPr>
          <w:rFonts w:ascii="Times New Roman" w:hAnsi="Times New Roman"/>
        </w:rPr>
        <w:t xml:space="preserve">, sir, </w:t>
      </w:r>
      <w:proofErr w:type="spellStart"/>
      <w:r w:rsidRPr="00996B45">
        <w:rPr>
          <w:rFonts w:ascii="Times New Roman" w:hAnsi="Times New Roman"/>
        </w:rPr>
        <w:t>scrapit</w:t>
      </w:r>
      <w:proofErr w:type="spellEnd"/>
      <w:r w:rsidRPr="00996B45">
        <w:rPr>
          <w:rFonts w:ascii="Times New Roman" w:hAnsi="Times New Roman"/>
        </w:rPr>
        <w:t xml:space="preserve"> </w:t>
      </w:r>
      <w:proofErr w:type="spellStart"/>
      <w:r w:rsidRPr="00996B45">
        <w:rPr>
          <w:rFonts w:ascii="Times New Roman" w:hAnsi="Times New Roman"/>
        </w:rPr>
        <w:t>thegither</w:t>
      </w:r>
      <w:proofErr w:type="spellEnd"/>
      <w:r w:rsidRPr="00996B45">
        <w:rPr>
          <w:rFonts w:ascii="Times New Roman" w:hAnsi="Times New Roman"/>
        </w:rPr>
        <w:t xml:space="preserve"> by the </w:t>
      </w:r>
      <w:proofErr w:type="spellStart"/>
      <w:r w:rsidRPr="00996B45">
        <w:rPr>
          <w:rFonts w:ascii="Times New Roman" w:hAnsi="Times New Roman"/>
        </w:rPr>
        <w:t>meeserable</w:t>
      </w:r>
      <w:proofErr w:type="spellEnd"/>
      <w:r w:rsidRPr="00996B45">
        <w:rPr>
          <w:rFonts w:ascii="Times New Roman" w:hAnsi="Times New Roman"/>
        </w:rPr>
        <w:t xml:space="preserve"> </w:t>
      </w:r>
      <w:proofErr w:type="spellStart"/>
      <w:r w:rsidRPr="00996B45">
        <w:rPr>
          <w:rFonts w:ascii="Times New Roman" w:hAnsi="Times New Roman"/>
        </w:rPr>
        <w:t>deevil</w:t>
      </w:r>
      <w:proofErr w:type="spellEnd"/>
      <w:r w:rsidRPr="00996B45">
        <w:rPr>
          <w:rFonts w:ascii="Times New Roman" w:hAnsi="Times New Roman"/>
        </w:rPr>
        <w:t xml:space="preserve"> in </w:t>
      </w:r>
      <w:smartTag w:uri="urn:schemas-microsoft-com:office:smarttags" w:element="country-region">
        <w:smartTag w:uri="urn:schemas-microsoft-com:office:smarttags" w:element="place">
          <w:r w:rsidRPr="00996B45">
            <w:rPr>
              <w:rFonts w:ascii="Times New Roman" w:hAnsi="Times New Roman"/>
            </w:rPr>
            <w:t>India</w:t>
          </w:r>
        </w:smartTag>
      </w:smartTag>
      <w:r w:rsidRPr="00996B45">
        <w:rPr>
          <w:rFonts w:ascii="Times New Roman" w:hAnsi="Times New Roman"/>
        </w:rPr>
        <w:t xml:space="preserve">, sir, not in an officer or gentlemanlike way, sir; but (Satan burst him) </w:t>
      </w:r>
      <w:proofErr w:type="spellStart"/>
      <w:r w:rsidRPr="00996B45">
        <w:rPr>
          <w:rFonts w:ascii="Times New Roman" w:hAnsi="Times New Roman"/>
        </w:rPr>
        <w:t>makin</w:t>
      </w:r>
      <w:proofErr w:type="spellEnd"/>
      <w:r w:rsidRPr="00996B45">
        <w:rPr>
          <w:rFonts w:ascii="Times New Roman" w:hAnsi="Times New Roman"/>
        </w:rPr>
        <w:t xml:space="preserve">' cart wheels and trams, sir, and harrows, and the like o' that wretched handiwork. Ken him, sir? I ken the crater </w:t>
      </w:r>
      <w:proofErr w:type="spellStart"/>
      <w:r w:rsidRPr="00996B45">
        <w:rPr>
          <w:rFonts w:ascii="Times New Roman" w:hAnsi="Times New Roman"/>
        </w:rPr>
        <w:t>weel</w:t>
      </w:r>
      <w:proofErr w:type="spellEnd"/>
      <w:r w:rsidRPr="00996B45">
        <w:rPr>
          <w:rFonts w:ascii="Times New Roman" w:hAnsi="Times New Roman"/>
        </w:rPr>
        <w:t xml:space="preserve">, and </w:t>
      </w:r>
      <w:proofErr w:type="spellStart"/>
      <w:r w:rsidRPr="00996B45">
        <w:rPr>
          <w:rFonts w:ascii="Times New Roman" w:hAnsi="Times New Roman"/>
        </w:rPr>
        <w:t>wha</w:t>
      </w:r>
      <w:proofErr w:type="spellEnd"/>
      <w:r w:rsidRPr="00996B45">
        <w:rPr>
          <w:rFonts w:ascii="Times New Roman" w:hAnsi="Times New Roman"/>
        </w:rPr>
        <w:t xml:space="preserve"> he comes </w:t>
      </w:r>
      <w:proofErr w:type="spellStart"/>
      <w:r w:rsidRPr="00996B45">
        <w:rPr>
          <w:rFonts w:ascii="Times New Roman" w:hAnsi="Times New Roman"/>
        </w:rPr>
        <w:t>frae</w:t>
      </w:r>
      <w:proofErr w:type="spellEnd"/>
      <w:r w:rsidRPr="00996B45">
        <w:rPr>
          <w:rFonts w:ascii="Times New Roman" w:hAnsi="Times New Roman"/>
        </w:rPr>
        <w:t>, sir; and so I ken that dumb tyke, sir, a better brute by half than a score o' him</w:t>
      </w:r>
      <w:r>
        <w:t xml:space="preserve">! </w:t>
      </w:r>
    </w:p>
    <w:p w:rsidR="0033225F" w:rsidRDefault="0033225F" w:rsidP="0033225F">
      <w:pPr>
        <w:spacing w:after="120"/>
      </w:pPr>
      <w:r>
        <w:t>“The querist interjected, “</w:t>
      </w:r>
      <w:r w:rsidRPr="00996B45">
        <w:rPr>
          <w:rFonts w:ascii="Times New Roman" w:hAnsi="Times New Roman"/>
        </w:rPr>
        <w:t>Mercy on us! Macnab, you surprise me. I thought from the sublime sound of his name and title, he had been, like yourself, a chief of fifteen centuries' standing at least</w:t>
      </w:r>
      <w:r>
        <w:t xml:space="preserve">." </w:t>
      </w:r>
    </w:p>
    <w:p w:rsidR="0033225F" w:rsidRDefault="0033225F" w:rsidP="0033225F">
      <w:pPr>
        <w:spacing w:after="120"/>
      </w:pPr>
      <w:r>
        <w:t>The instant this comparison was drawn, the laird's visage grew ghastly with rage. His eyes caught fire, and he snorted like a mountain whirlwind. The skin of his forehead moved to humor his awful front, while every muscle of his body quivered with suppressed indignation. A fearful tornado was naturally expected; but, restraining himself with a convulsive effort, thus he cried, or rather bellowed out: “</w:t>
      </w:r>
      <w:r w:rsidRPr="00996B45">
        <w:rPr>
          <w:rFonts w:ascii="Times New Roman" w:hAnsi="Times New Roman"/>
        </w:rPr>
        <w:t xml:space="preserve">By the </w:t>
      </w:r>
      <w:proofErr w:type="spellStart"/>
      <w:r w:rsidRPr="00996B45">
        <w:rPr>
          <w:rFonts w:ascii="Times New Roman" w:hAnsi="Times New Roman"/>
        </w:rPr>
        <w:t>saul</w:t>
      </w:r>
      <w:proofErr w:type="spellEnd"/>
      <w:r w:rsidRPr="00996B45">
        <w:rPr>
          <w:rFonts w:ascii="Times New Roman" w:hAnsi="Times New Roman"/>
        </w:rPr>
        <w:t xml:space="preserve"> o' the Macnabs, sir, </w:t>
      </w:r>
      <w:proofErr w:type="spellStart"/>
      <w:r w:rsidRPr="00996B45">
        <w:rPr>
          <w:rFonts w:ascii="Times New Roman" w:hAnsi="Times New Roman"/>
        </w:rPr>
        <w:t>naething</w:t>
      </w:r>
      <w:proofErr w:type="spellEnd"/>
      <w:r w:rsidRPr="00996B45">
        <w:rPr>
          <w:rFonts w:ascii="Times New Roman" w:hAnsi="Times New Roman"/>
        </w:rPr>
        <w:t xml:space="preserve"> but </w:t>
      </w:r>
      <w:proofErr w:type="spellStart"/>
      <w:r w:rsidRPr="00996B45">
        <w:rPr>
          <w:rFonts w:ascii="Times New Roman" w:hAnsi="Times New Roman"/>
        </w:rPr>
        <w:t>yere</w:t>
      </w:r>
      <w:proofErr w:type="spellEnd"/>
      <w:r w:rsidRPr="00996B45">
        <w:rPr>
          <w:rFonts w:ascii="Times New Roman" w:hAnsi="Times New Roman"/>
        </w:rPr>
        <w:t xml:space="preserve"> </w:t>
      </w:r>
      <w:proofErr w:type="spellStart"/>
      <w:r w:rsidRPr="00996B45">
        <w:rPr>
          <w:rFonts w:ascii="Times New Roman" w:hAnsi="Times New Roman"/>
        </w:rPr>
        <w:t>deabolical</w:t>
      </w:r>
      <w:proofErr w:type="spellEnd"/>
      <w:r w:rsidRPr="00996B45">
        <w:rPr>
          <w:rFonts w:ascii="Times New Roman" w:hAnsi="Times New Roman"/>
        </w:rPr>
        <w:t xml:space="preserve"> Lowland ignorance can excuse ye for sic damnable profanation! Hear ye me, sir. It’s fifty year and </w:t>
      </w:r>
      <w:proofErr w:type="spellStart"/>
      <w:r w:rsidRPr="00996B45">
        <w:rPr>
          <w:rFonts w:ascii="Times New Roman" w:hAnsi="Times New Roman"/>
        </w:rPr>
        <w:t>mair</w:t>
      </w:r>
      <w:proofErr w:type="spellEnd"/>
      <w:r w:rsidRPr="00996B45">
        <w:rPr>
          <w:rFonts w:ascii="Times New Roman" w:hAnsi="Times New Roman"/>
        </w:rPr>
        <w:t xml:space="preserve"> </w:t>
      </w:r>
      <w:proofErr w:type="spellStart"/>
      <w:r w:rsidRPr="00996B45">
        <w:rPr>
          <w:rFonts w:ascii="Times New Roman" w:hAnsi="Times New Roman"/>
        </w:rPr>
        <w:t>bygane</w:t>
      </w:r>
      <w:proofErr w:type="spellEnd"/>
      <w:r w:rsidRPr="00996B45">
        <w:rPr>
          <w:rFonts w:ascii="Times New Roman" w:hAnsi="Times New Roman"/>
        </w:rPr>
        <w:t xml:space="preserve">, ae time I was at </w:t>
      </w:r>
      <w:smartTag w:uri="urn:schemas-microsoft-com:office:smarttags" w:element="place">
        <w:smartTag w:uri="urn:schemas-microsoft-com:office:smarttags" w:element="City">
          <w:r w:rsidRPr="00996B45">
            <w:rPr>
              <w:rFonts w:ascii="Times New Roman" w:hAnsi="Times New Roman"/>
            </w:rPr>
            <w:t>Glasgow</w:t>
          </w:r>
        </w:smartTag>
      </w:smartTag>
      <w:r w:rsidRPr="00996B45">
        <w:rPr>
          <w:rFonts w:ascii="Times New Roman" w:hAnsi="Times New Roman"/>
        </w:rPr>
        <w:t xml:space="preserve">, wanting some </w:t>
      </w:r>
      <w:proofErr w:type="spellStart"/>
      <w:r w:rsidRPr="00996B45">
        <w:rPr>
          <w:rFonts w:ascii="Times New Roman" w:hAnsi="Times New Roman"/>
        </w:rPr>
        <w:t>tyking</w:t>
      </w:r>
      <w:proofErr w:type="spellEnd"/>
      <w:r w:rsidRPr="00996B45">
        <w:rPr>
          <w:rFonts w:ascii="Times New Roman" w:hAnsi="Times New Roman"/>
        </w:rPr>
        <w:t xml:space="preserve"> or </w:t>
      </w:r>
      <w:proofErr w:type="spellStart"/>
      <w:r w:rsidRPr="00996B45">
        <w:rPr>
          <w:rFonts w:ascii="Times New Roman" w:hAnsi="Times New Roman"/>
        </w:rPr>
        <w:t>Osen</w:t>
      </w:r>
      <w:proofErr w:type="spellEnd"/>
      <w:r w:rsidRPr="00996B45">
        <w:rPr>
          <w:rFonts w:ascii="Times New Roman" w:hAnsi="Times New Roman"/>
        </w:rPr>
        <w:t xml:space="preserve"> </w:t>
      </w:r>
      <w:proofErr w:type="spellStart"/>
      <w:r w:rsidRPr="00996B45">
        <w:rPr>
          <w:rFonts w:ascii="Times New Roman" w:hAnsi="Times New Roman"/>
        </w:rPr>
        <w:t>brugs</w:t>
      </w:r>
      <w:proofErr w:type="spellEnd"/>
      <w:r w:rsidRPr="00996B45">
        <w:rPr>
          <w:rFonts w:ascii="Times New Roman" w:hAnsi="Times New Roman"/>
        </w:rPr>
        <w:t xml:space="preserve">, or what the fiend ca' ye them, what ye </w:t>
      </w:r>
      <w:proofErr w:type="spellStart"/>
      <w:r w:rsidRPr="00996B45">
        <w:rPr>
          <w:rFonts w:ascii="Times New Roman" w:hAnsi="Times New Roman"/>
        </w:rPr>
        <w:t>mak</w:t>
      </w:r>
      <w:proofErr w:type="spellEnd"/>
      <w:r w:rsidRPr="00996B45">
        <w:rPr>
          <w:rFonts w:ascii="Times New Roman" w:hAnsi="Times New Roman"/>
        </w:rPr>
        <w:t xml:space="preserve">' pillows and </w:t>
      </w:r>
      <w:proofErr w:type="spellStart"/>
      <w:r w:rsidRPr="00996B45">
        <w:rPr>
          <w:rFonts w:ascii="Times New Roman" w:hAnsi="Times New Roman"/>
        </w:rPr>
        <w:t>bowsters</w:t>
      </w:r>
      <w:proofErr w:type="spellEnd"/>
      <w:r w:rsidRPr="00996B45">
        <w:rPr>
          <w:rFonts w:ascii="Times New Roman" w:hAnsi="Times New Roman"/>
        </w:rPr>
        <w:t xml:space="preserve"> o’? </w:t>
      </w:r>
      <w:proofErr w:type="spellStart"/>
      <w:r w:rsidRPr="00996B45">
        <w:rPr>
          <w:rFonts w:ascii="Times New Roman" w:hAnsi="Times New Roman"/>
        </w:rPr>
        <w:t>Weel</w:t>
      </w:r>
      <w:proofErr w:type="spellEnd"/>
      <w:r w:rsidRPr="00996B45">
        <w:rPr>
          <w:rFonts w:ascii="Times New Roman" w:hAnsi="Times New Roman"/>
        </w:rPr>
        <w:t xml:space="preserve">, sir, I was </w:t>
      </w:r>
      <w:proofErr w:type="spellStart"/>
      <w:r w:rsidRPr="00996B45">
        <w:rPr>
          <w:rFonts w:ascii="Times New Roman" w:hAnsi="Times New Roman"/>
        </w:rPr>
        <w:t>recommendit</w:t>
      </w:r>
      <w:proofErr w:type="spellEnd"/>
      <w:r w:rsidRPr="00996B45">
        <w:rPr>
          <w:rFonts w:ascii="Times New Roman" w:hAnsi="Times New Roman"/>
        </w:rPr>
        <w:t xml:space="preserve"> to an auld decent crater o' a </w:t>
      </w:r>
      <w:proofErr w:type="spellStart"/>
      <w:r w:rsidRPr="00996B45">
        <w:rPr>
          <w:rFonts w:ascii="Times New Roman" w:hAnsi="Times New Roman"/>
        </w:rPr>
        <w:t>wabster</w:t>
      </w:r>
      <w:proofErr w:type="spellEnd"/>
      <w:r w:rsidRPr="00996B45">
        <w:rPr>
          <w:rFonts w:ascii="Times New Roman" w:hAnsi="Times New Roman"/>
        </w:rPr>
        <w:t xml:space="preserve">, </w:t>
      </w:r>
      <w:proofErr w:type="spellStart"/>
      <w:r w:rsidRPr="00996B45">
        <w:rPr>
          <w:rFonts w:ascii="Times New Roman" w:hAnsi="Times New Roman"/>
        </w:rPr>
        <w:t>wha</w:t>
      </w:r>
      <w:proofErr w:type="spellEnd"/>
      <w:r w:rsidRPr="00996B45">
        <w:rPr>
          <w:rFonts w:ascii="Times New Roman" w:hAnsi="Times New Roman"/>
        </w:rPr>
        <w:t xml:space="preserve"> </w:t>
      </w:r>
      <w:proofErr w:type="spellStart"/>
      <w:r w:rsidRPr="00996B45">
        <w:rPr>
          <w:rFonts w:ascii="Times New Roman" w:hAnsi="Times New Roman"/>
        </w:rPr>
        <w:t>pickit</w:t>
      </w:r>
      <w:proofErr w:type="spellEnd"/>
      <w:r w:rsidRPr="00996B45">
        <w:rPr>
          <w:rFonts w:ascii="Times New Roman" w:hAnsi="Times New Roman"/>
        </w:rPr>
        <w:t xml:space="preserve"> up a </w:t>
      </w:r>
      <w:proofErr w:type="spellStart"/>
      <w:r w:rsidRPr="00996B45">
        <w:rPr>
          <w:rFonts w:ascii="Times New Roman" w:hAnsi="Times New Roman"/>
        </w:rPr>
        <w:t>meeserable</w:t>
      </w:r>
      <w:proofErr w:type="spellEnd"/>
      <w:r w:rsidRPr="00996B45">
        <w:rPr>
          <w:rFonts w:ascii="Times New Roman" w:hAnsi="Times New Roman"/>
        </w:rPr>
        <w:t xml:space="preserve"> subsistence in the </w:t>
      </w:r>
      <w:proofErr w:type="spellStart"/>
      <w:r w:rsidRPr="00996B45">
        <w:rPr>
          <w:rFonts w:ascii="Times New Roman" w:hAnsi="Times New Roman"/>
        </w:rPr>
        <w:t>Gallowgate</w:t>
      </w:r>
      <w:proofErr w:type="spellEnd"/>
      <w:r w:rsidRPr="00996B45">
        <w:rPr>
          <w:rFonts w:ascii="Times New Roman" w:hAnsi="Times New Roman"/>
        </w:rPr>
        <w:t xml:space="preserve">. I </w:t>
      </w:r>
      <w:proofErr w:type="spellStart"/>
      <w:r w:rsidRPr="00996B45">
        <w:rPr>
          <w:rFonts w:ascii="Times New Roman" w:hAnsi="Times New Roman"/>
        </w:rPr>
        <w:t>gaed</w:t>
      </w:r>
      <w:proofErr w:type="spellEnd"/>
      <w:r w:rsidRPr="00996B45">
        <w:rPr>
          <w:rFonts w:ascii="Times New Roman" w:hAnsi="Times New Roman"/>
        </w:rPr>
        <w:t xml:space="preserve"> east a bit past the </w:t>
      </w:r>
      <w:proofErr w:type="spellStart"/>
      <w:r w:rsidRPr="00996B45">
        <w:rPr>
          <w:rFonts w:ascii="Times New Roman" w:hAnsi="Times New Roman"/>
        </w:rPr>
        <w:t>Spoutniouth</w:t>
      </w:r>
      <w:proofErr w:type="spellEnd"/>
      <w:r w:rsidRPr="00996B45">
        <w:rPr>
          <w:rFonts w:ascii="Times New Roman" w:hAnsi="Times New Roman"/>
        </w:rPr>
        <w:t xml:space="preserve">, then up ae pair o' stairs </w:t>
      </w:r>
      <w:proofErr w:type="spellStart"/>
      <w:r w:rsidRPr="00996B45">
        <w:rPr>
          <w:rFonts w:ascii="Times New Roman" w:hAnsi="Times New Roman"/>
        </w:rPr>
        <w:t>twa</w:t>
      </w:r>
      <w:proofErr w:type="spellEnd"/>
      <w:r w:rsidRPr="00996B45">
        <w:rPr>
          <w:rFonts w:ascii="Times New Roman" w:hAnsi="Times New Roman"/>
        </w:rPr>
        <w:t xml:space="preserve">, three, </w:t>
      </w:r>
      <w:proofErr w:type="spellStart"/>
      <w:r w:rsidRPr="00996B45">
        <w:rPr>
          <w:rFonts w:ascii="Times New Roman" w:hAnsi="Times New Roman"/>
        </w:rPr>
        <w:t>syne</w:t>
      </w:r>
      <w:proofErr w:type="spellEnd"/>
      <w:r w:rsidRPr="00996B45">
        <w:rPr>
          <w:rFonts w:ascii="Times New Roman" w:hAnsi="Times New Roman"/>
        </w:rPr>
        <w:t xml:space="preserve">, four pair o' stairs a </w:t>
      </w:r>
      <w:proofErr w:type="spellStart"/>
      <w:r w:rsidRPr="00996B45">
        <w:rPr>
          <w:rFonts w:ascii="Times New Roman" w:hAnsi="Times New Roman"/>
        </w:rPr>
        <w:t>perfit</w:t>
      </w:r>
      <w:proofErr w:type="spellEnd"/>
      <w:r w:rsidRPr="00996B45">
        <w:rPr>
          <w:rFonts w:ascii="Times New Roman" w:hAnsi="Times New Roman"/>
        </w:rPr>
        <w:t xml:space="preserve"> </w:t>
      </w:r>
      <w:proofErr w:type="spellStart"/>
      <w:r w:rsidRPr="00996B45">
        <w:rPr>
          <w:rFonts w:ascii="Times New Roman" w:hAnsi="Times New Roman"/>
        </w:rPr>
        <w:t>Toor</w:t>
      </w:r>
      <w:proofErr w:type="spellEnd"/>
      <w:r w:rsidRPr="00996B45">
        <w:rPr>
          <w:rFonts w:ascii="Times New Roman" w:hAnsi="Times New Roman"/>
        </w:rPr>
        <w:t xml:space="preserve"> o' Babel in </w:t>
      </w:r>
      <w:proofErr w:type="spellStart"/>
      <w:r w:rsidRPr="00996B45">
        <w:rPr>
          <w:rFonts w:ascii="Times New Roman" w:hAnsi="Times New Roman"/>
        </w:rPr>
        <w:t>meenature</w:t>
      </w:r>
      <w:proofErr w:type="spellEnd"/>
      <w:r w:rsidRPr="00996B45">
        <w:rPr>
          <w:rFonts w:ascii="Times New Roman" w:hAnsi="Times New Roman"/>
        </w:rPr>
        <w:t xml:space="preserve">, sir. At last I </w:t>
      </w:r>
      <w:proofErr w:type="spellStart"/>
      <w:r w:rsidRPr="00996B45">
        <w:rPr>
          <w:rFonts w:ascii="Times New Roman" w:hAnsi="Times New Roman"/>
        </w:rPr>
        <w:t>quat</w:t>
      </w:r>
      <w:proofErr w:type="spellEnd"/>
      <w:r w:rsidRPr="00996B45">
        <w:rPr>
          <w:rFonts w:ascii="Times New Roman" w:hAnsi="Times New Roman"/>
        </w:rPr>
        <w:t xml:space="preserve"> the regions o' </w:t>
      </w:r>
      <w:proofErr w:type="spellStart"/>
      <w:r w:rsidRPr="00996B45">
        <w:rPr>
          <w:rFonts w:ascii="Times New Roman" w:hAnsi="Times New Roman"/>
        </w:rPr>
        <w:t>stane</w:t>
      </w:r>
      <w:proofErr w:type="spellEnd"/>
      <w:r w:rsidRPr="00996B45">
        <w:rPr>
          <w:rFonts w:ascii="Times New Roman" w:hAnsi="Times New Roman"/>
        </w:rPr>
        <w:t xml:space="preserve"> and lime, and cam' to </w:t>
      </w:r>
      <w:proofErr w:type="spellStart"/>
      <w:r w:rsidRPr="00996B45">
        <w:rPr>
          <w:rFonts w:ascii="Times New Roman" w:hAnsi="Times New Roman"/>
        </w:rPr>
        <w:t>timmer</w:t>
      </w:r>
      <w:proofErr w:type="spellEnd"/>
      <w:r w:rsidRPr="00996B45">
        <w:rPr>
          <w:rFonts w:ascii="Times New Roman" w:hAnsi="Times New Roman"/>
        </w:rPr>
        <w:t xml:space="preserve">, sir. About twenty or thirty rotten </w:t>
      </w:r>
      <w:proofErr w:type="spellStart"/>
      <w:r w:rsidRPr="00996B45">
        <w:rPr>
          <w:rFonts w:ascii="Times New Roman" w:hAnsi="Times New Roman"/>
        </w:rPr>
        <w:t>boords</w:t>
      </w:r>
      <w:proofErr w:type="spellEnd"/>
      <w:r w:rsidRPr="00996B45">
        <w:rPr>
          <w:rFonts w:ascii="Times New Roman" w:hAnsi="Times New Roman"/>
        </w:rPr>
        <w:t xml:space="preserve">, that were a </w:t>
      </w:r>
      <w:proofErr w:type="spellStart"/>
      <w:r w:rsidRPr="00996B45">
        <w:rPr>
          <w:rFonts w:ascii="Times New Roman" w:hAnsi="Times New Roman"/>
        </w:rPr>
        <w:t>perfit</w:t>
      </w:r>
      <w:proofErr w:type="spellEnd"/>
      <w:r w:rsidRPr="00996B45">
        <w:rPr>
          <w:rFonts w:ascii="Times New Roman" w:hAnsi="Times New Roman"/>
        </w:rPr>
        <w:t xml:space="preserve"> temptation o' </w:t>
      </w:r>
      <w:smartTag w:uri="urn:schemas-microsoft-com:office:smarttags" w:element="place">
        <w:smartTag w:uri="urn:schemas-microsoft-com:office:smarttags" w:element="City">
          <w:r w:rsidRPr="00996B45">
            <w:rPr>
              <w:rFonts w:ascii="Times New Roman" w:hAnsi="Times New Roman"/>
            </w:rPr>
            <w:t>Providence</w:t>
          </w:r>
        </w:smartTag>
      </w:smartTag>
      <w:r w:rsidRPr="00996B45">
        <w:rPr>
          <w:rFonts w:ascii="Times New Roman" w:hAnsi="Times New Roman"/>
        </w:rPr>
        <w:t xml:space="preserve"> to venture the fit o' a five-year-auld </w:t>
      </w:r>
      <w:proofErr w:type="spellStart"/>
      <w:r w:rsidRPr="00996B45">
        <w:rPr>
          <w:rFonts w:ascii="Times New Roman" w:hAnsi="Times New Roman"/>
        </w:rPr>
        <w:t>bairn</w:t>
      </w:r>
      <w:proofErr w:type="spellEnd"/>
      <w:r w:rsidRPr="00996B45">
        <w:rPr>
          <w:rFonts w:ascii="Times New Roman" w:hAnsi="Times New Roman"/>
        </w:rPr>
        <w:t xml:space="preserve"> on. I </w:t>
      </w:r>
      <w:proofErr w:type="spellStart"/>
      <w:r w:rsidRPr="00996B45">
        <w:rPr>
          <w:rFonts w:ascii="Times New Roman" w:hAnsi="Times New Roman"/>
        </w:rPr>
        <w:t>gaed</w:t>
      </w:r>
      <w:proofErr w:type="spellEnd"/>
      <w:r w:rsidRPr="00996B45">
        <w:rPr>
          <w:rFonts w:ascii="Times New Roman" w:hAnsi="Times New Roman"/>
        </w:rPr>
        <w:t xml:space="preserve"> in at a hole; door it was </w:t>
      </w:r>
      <w:proofErr w:type="spellStart"/>
      <w:r w:rsidRPr="00996B45">
        <w:rPr>
          <w:rFonts w:ascii="Times New Roman" w:hAnsi="Times New Roman"/>
        </w:rPr>
        <w:t>nane</w:t>
      </w:r>
      <w:proofErr w:type="spellEnd"/>
      <w:r w:rsidRPr="00996B45">
        <w:rPr>
          <w:rFonts w:ascii="Times New Roman" w:hAnsi="Times New Roman"/>
        </w:rPr>
        <w:t xml:space="preserve">, sir; and there I found a </w:t>
      </w:r>
      <w:proofErr w:type="spellStart"/>
      <w:r w:rsidRPr="00996B45">
        <w:rPr>
          <w:rFonts w:ascii="Times New Roman" w:hAnsi="Times New Roman"/>
        </w:rPr>
        <w:t>meeserable</w:t>
      </w:r>
      <w:proofErr w:type="spellEnd"/>
      <w:r w:rsidRPr="00996B45">
        <w:rPr>
          <w:rFonts w:ascii="Times New Roman" w:hAnsi="Times New Roman"/>
        </w:rPr>
        <w:t xml:space="preserve"> </w:t>
      </w:r>
      <w:proofErr w:type="spellStart"/>
      <w:r w:rsidRPr="00996B45">
        <w:rPr>
          <w:rFonts w:ascii="Times New Roman" w:hAnsi="Times New Roman"/>
        </w:rPr>
        <w:t>deevil</w:t>
      </w:r>
      <w:proofErr w:type="spellEnd"/>
      <w:r w:rsidRPr="00996B45">
        <w:rPr>
          <w:rFonts w:ascii="Times New Roman" w:hAnsi="Times New Roman"/>
        </w:rPr>
        <w:t xml:space="preserve">, the perfect </w:t>
      </w:r>
      <w:proofErr w:type="spellStart"/>
      <w:r w:rsidRPr="00996B45">
        <w:rPr>
          <w:rFonts w:ascii="Times New Roman" w:hAnsi="Times New Roman"/>
        </w:rPr>
        <w:t>pictur</w:t>
      </w:r>
      <w:proofErr w:type="spellEnd"/>
      <w:r w:rsidRPr="00996B45">
        <w:rPr>
          <w:rFonts w:ascii="Times New Roman" w:hAnsi="Times New Roman"/>
        </w:rPr>
        <w:t xml:space="preserve"> o' famine, sir, </w:t>
      </w:r>
      <w:proofErr w:type="spellStart"/>
      <w:r w:rsidRPr="00996B45">
        <w:rPr>
          <w:rFonts w:ascii="Times New Roman" w:hAnsi="Times New Roman"/>
        </w:rPr>
        <w:t>wi</w:t>
      </w:r>
      <w:proofErr w:type="spellEnd"/>
      <w:r w:rsidRPr="00996B45">
        <w:rPr>
          <w:rFonts w:ascii="Times New Roman" w:hAnsi="Times New Roman"/>
        </w:rPr>
        <w:t xml:space="preserve">' a face as white as a clout, an auld, red </w:t>
      </w:r>
      <w:smartTag w:uri="urn:schemas-microsoft-com:office:smarttags" w:element="place">
        <w:r w:rsidRPr="00996B45">
          <w:rPr>
            <w:rFonts w:ascii="Times New Roman" w:hAnsi="Times New Roman"/>
          </w:rPr>
          <w:t>Kilmarnock</w:t>
        </w:r>
      </w:smartTag>
      <w:r w:rsidRPr="00996B45">
        <w:rPr>
          <w:rFonts w:ascii="Times New Roman" w:hAnsi="Times New Roman"/>
        </w:rPr>
        <w:t xml:space="preserve"> 0ll his </w:t>
      </w:r>
      <w:proofErr w:type="spellStart"/>
      <w:r w:rsidRPr="00996B45">
        <w:rPr>
          <w:rFonts w:ascii="Times New Roman" w:hAnsi="Times New Roman"/>
        </w:rPr>
        <w:t>puir</w:t>
      </w:r>
      <w:proofErr w:type="spellEnd"/>
      <w:r w:rsidRPr="00996B45">
        <w:rPr>
          <w:rFonts w:ascii="Times New Roman" w:hAnsi="Times New Roman"/>
        </w:rPr>
        <w:t xml:space="preserve"> grey pow, an' </w:t>
      </w:r>
      <w:proofErr w:type="spellStart"/>
      <w:r w:rsidRPr="00996B45">
        <w:rPr>
          <w:rFonts w:ascii="Times New Roman" w:hAnsi="Times New Roman"/>
        </w:rPr>
        <w:t>treddle</w:t>
      </w:r>
      <w:proofErr w:type="spellEnd"/>
      <w:r w:rsidRPr="00996B45">
        <w:rPr>
          <w:rFonts w:ascii="Times New Roman" w:hAnsi="Times New Roman"/>
        </w:rPr>
        <w:t xml:space="preserve">, </w:t>
      </w:r>
      <w:proofErr w:type="spellStart"/>
      <w:r w:rsidRPr="00996B45">
        <w:rPr>
          <w:rFonts w:ascii="Times New Roman" w:hAnsi="Times New Roman"/>
        </w:rPr>
        <w:t>treddling</w:t>
      </w:r>
      <w:proofErr w:type="spellEnd"/>
      <w:r w:rsidRPr="00996B45">
        <w:rPr>
          <w:rFonts w:ascii="Times New Roman" w:hAnsi="Times New Roman"/>
        </w:rPr>
        <w:t xml:space="preserve"> </w:t>
      </w:r>
      <w:proofErr w:type="spellStart"/>
      <w:r w:rsidRPr="00996B45">
        <w:rPr>
          <w:rFonts w:ascii="Times New Roman" w:hAnsi="Times New Roman"/>
        </w:rPr>
        <w:t>awa</w:t>
      </w:r>
      <w:proofErr w:type="spellEnd"/>
      <w:r w:rsidRPr="00996B45">
        <w:rPr>
          <w:rFonts w:ascii="Times New Roman" w:hAnsi="Times New Roman"/>
        </w:rPr>
        <w:t xml:space="preserve"> </w:t>
      </w:r>
      <w:proofErr w:type="spellStart"/>
      <w:r w:rsidRPr="00996B45">
        <w:rPr>
          <w:rFonts w:ascii="Times New Roman" w:hAnsi="Times New Roman"/>
        </w:rPr>
        <w:t>wi</w:t>
      </w:r>
      <w:proofErr w:type="spellEnd"/>
      <w:r w:rsidRPr="00996B45">
        <w:rPr>
          <w:rFonts w:ascii="Times New Roman" w:hAnsi="Times New Roman"/>
        </w:rPr>
        <w:t xml:space="preserve">' his </w:t>
      </w:r>
      <w:proofErr w:type="spellStart"/>
      <w:r w:rsidRPr="00996B45">
        <w:rPr>
          <w:rFonts w:ascii="Times New Roman" w:hAnsi="Times New Roman"/>
        </w:rPr>
        <w:t>pitifu</w:t>
      </w:r>
      <w:proofErr w:type="spellEnd"/>
      <w:r w:rsidRPr="00996B45">
        <w:rPr>
          <w:rFonts w:ascii="Times New Roman" w:hAnsi="Times New Roman"/>
        </w:rPr>
        <w:t xml:space="preserve">' wizened trotters. </w:t>
      </w:r>
      <w:proofErr w:type="spellStart"/>
      <w:r w:rsidRPr="00996B45">
        <w:rPr>
          <w:rFonts w:ascii="Times New Roman" w:hAnsi="Times New Roman"/>
        </w:rPr>
        <w:t>Wha</w:t>
      </w:r>
      <w:proofErr w:type="spellEnd"/>
      <w:r w:rsidRPr="00996B45">
        <w:rPr>
          <w:rFonts w:ascii="Times New Roman" w:hAnsi="Times New Roman"/>
        </w:rPr>
        <w:t xml:space="preserve"> think ye, sir, was this abortion o' a crater this threadbare, penniless, and </w:t>
      </w:r>
      <w:proofErr w:type="spellStart"/>
      <w:r w:rsidRPr="00996B45">
        <w:rPr>
          <w:rFonts w:ascii="Times New Roman" w:hAnsi="Times New Roman"/>
        </w:rPr>
        <w:t>parritchless</w:t>
      </w:r>
      <w:proofErr w:type="spellEnd"/>
      <w:r w:rsidRPr="00996B45">
        <w:rPr>
          <w:rFonts w:ascii="Times New Roman" w:hAnsi="Times New Roman"/>
        </w:rPr>
        <w:t xml:space="preserve"> scrap o' an ante-</w:t>
      </w:r>
      <w:proofErr w:type="spellStart"/>
      <w:r w:rsidRPr="00996B45">
        <w:rPr>
          <w:rFonts w:ascii="Times New Roman" w:hAnsi="Times New Roman"/>
        </w:rPr>
        <w:t>deluvian</w:t>
      </w:r>
      <w:proofErr w:type="spellEnd"/>
      <w:r w:rsidRPr="00996B45">
        <w:rPr>
          <w:rFonts w:ascii="Times New Roman" w:hAnsi="Times New Roman"/>
        </w:rPr>
        <w:t xml:space="preserve"> </w:t>
      </w:r>
      <w:proofErr w:type="spellStart"/>
      <w:r w:rsidRPr="00996B45">
        <w:rPr>
          <w:rFonts w:ascii="Times New Roman" w:hAnsi="Times New Roman"/>
        </w:rPr>
        <w:t>wabster</w:t>
      </w:r>
      <w:proofErr w:type="spellEnd"/>
      <w:r w:rsidRPr="00996B45">
        <w:rPr>
          <w:rFonts w:ascii="Times New Roman" w:hAnsi="Times New Roman"/>
        </w:rPr>
        <w:t xml:space="preserve">? This was </w:t>
      </w:r>
      <w:proofErr w:type="spellStart"/>
      <w:r w:rsidRPr="00996B45">
        <w:rPr>
          <w:rFonts w:ascii="Times New Roman" w:hAnsi="Times New Roman"/>
        </w:rPr>
        <w:t>Macloran's</w:t>
      </w:r>
      <w:proofErr w:type="spellEnd"/>
      <w:r w:rsidRPr="00996B45">
        <w:rPr>
          <w:rFonts w:ascii="Times New Roman" w:hAnsi="Times New Roman"/>
        </w:rPr>
        <w:t xml:space="preserve"> grandfather, sir. [In a voice of thunder.] That was the origin o' </w:t>
      </w:r>
      <w:proofErr w:type="spellStart"/>
      <w:r w:rsidRPr="00996B45">
        <w:rPr>
          <w:rFonts w:ascii="Times New Roman" w:hAnsi="Times New Roman"/>
        </w:rPr>
        <w:t>Dronascandlich</w:t>
      </w:r>
      <w:proofErr w:type="spellEnd"/>
      <w:r w:rsidRPr="00996B45">
        <w:rPr>
          <w:rFonts w:ascii="Times New Roman" w:hAnsi="Times New Roman"/>
        </w:rPr>
        <w:t xml:space="preserve">, sir; [in a lower tone, accompanied by a truly diabolical grin] and a bonny origin for a </w:t>
      </w:r>
      <w:smartTag w:uri="urn:schemas-microsoft-com:office:smarttags" w:element="place">
        <w:r w:rsidRPr="00996B45">
          <w:rPr>
            <w:rFonts w:ascii="Times New Roman" w:hAnsi="Times New Roman"/>
          </w:rPr>
          <w:t>Highland</w:t>
        </w:r>
      </w:smartTag>
      <w:r w:rsidRPr="00996B45">
        <w:rPr>
          <w:rFonts w:ascii="Times New Roman" w:hAnsi="Times New Roman"/>
        </w:rPr>
        <w:t xml:space="preserve"> chief, by the </w:t>
      </w:r>
      <w:proofErr w:type="spellStart"/>
      <w:r w:rsidRPr="00996B45">
        <w:rPr>
          <w:rFonts w:ascii="Times New Roman" w:hAnsi="Times New Roman"/>
        </w:rPr>
        <w:t>sauls</w:t>
      </w:r>
      <w:proofErr w:type="spellEnd"/>
      <w:r w:rsidRPr="00996B45">
        <w:rPr>
          <w:rFonts w:ascii="Times New Roman" w:hAnsi="Times New Roman"/>
        </w:rPr>
        <w:t xml:space="preserve"> o' the Macnabs</w:t>
      </w:r>
      <w:r>
        <w:t xml:space="preserve">." </w:t>
      </w:r>
    </w:p>
    <w:p w:rsidR="0033225F" w:rsidRDefault="0033225F" w:rsidP="0033225F">
      <w:pPr>
        <w:spacing w:after="120"/>
      </w:pPr>
      <w:proofErr w:type="spellStart"/>
      <w:r>
        <w:t>Macnab's</w:t>
      </w:r>
      <w:proofErr w:type="spellEnd"/>
      <w:r>
        <w:t xml:space="preserve"> last grand escapade is narrated at great length in the Breadalbane archives, but I cannot pretend to give it in full here. It was shortly as follows: </w:t>
      </w:r>
    </w:p>
    <w:p w:rsidR="0033225F" w:rsidRDefault="0033225F" w:rsidP="0033225F">
      <w:pPr>
        <w:spacing w:after="120"/>
      </w:pPr>
      <w:r>
        <w:t xml:space="preserve">The pressure of declining revenue and a long arrear began to tell heavily on him, and he had occasionally to grant bills for his purchases. To render these consistent with the territorial supremacy of a mountain </w:t>
      </w:r>
      <w:r>
        <w:lastRenderedPageBreak/>
        <w:t>chief drove him to his wits' end, but he would make no compromise; he had a magnanimous contempt for the petty, paltry regulations establis</w:t>
      </w:r>
      <w:r w:rsidR="005D2994">
        <w:t>hed by the sons of vulgar trade</w:t>
      </w:r>
      <w:r>
        <w:t xml:space="preserve">; regarded with lofty indifference the periodical maturity of these bills, and as little thought of putting himself about to retire these " scraps of paper" as he thought of paying the national debt; he considered it would be a most </w:t>
      </w:r>
      <w:proofErr w:type="spellStart"/>
      <w:r>
        <w:t>unchieftain</w:t>
      </w:r>
      <w:proofErr w:type="spellEnd"/>
      <w:r>
        <w:t xml:space="preserve"> like practice to notice them in any way after they were signed. For many years these bills were always discounted at the Perth Bank, and the directors, knowing their money to be sure, humored his freaks, and took his acceptance even although signed "</w:t>
      </w:r>
      <w:r w:rsidRPr="005E7687">
        <w:rPr>
          <w:rFonts w:ascii="Times New Roman" w:hAnsi="Times New Roman"/>
        </w:rPr>
        <w:t>The Macnab</w:t>
      </w:r>
      <w:r>
        <w:t xml:space="preserve">." Unluckily for the laird one of these " </w:t>
      </w:r>
      <w:r w:rsidRPr="005E7687">
        <w:rPr>
          <w:rFonts w:ascii="Times New Roman" w:hAnsi="Times New Roman"/>
        </w:rPr>
        <w:t>cursed bits o' paper</w:t>
      </w:r>
      <w:r>
        <w:t>" found its way to the Stirling Bank, an establishment with which he had no direct connection</w:t>
      </w:r>
      <w:r w:rsidR="005F59DF">
        <w:t>;</w:t>
      </w:r>
      <w:r>
        <w:t xml:space="preserve"> and, having no personal friend to protect his credit at Stirling, it was duly noted and pro-tested, and notice sent to him, but of course these steps were treated with contempt. He was effectually roused, however by the alarming information that a caption and horning had been issued against him, and that a clerk belonging to the bank accompanied by two messengers, would proceed on the following Friday to </w:t>
      </w:r>
      <w:proofErr w:type="spellStart"/>
      <w:r>
        <w:t>Auchlyne</w:t>
      </w:r>
      <w:proofErr w:type="spellEnd"/>
      <w:r>
        <w:t xml:space="preserve"> House, for the special purpose of taking him into custody. The laird called a council of war. Janet, his old and faithful house-keeper, and other two trusty retainers formed a plan to which the laird consented. Money was out of the question at </w:t>
      </w:r>
      <w:proofErr w:type="spellStart"/>
      <w:r>
        <w:t>Auchlyne</w:t>
      </w:r>
      <w:proofErr w:type="spellEnd"/>
      <w:r>
        <w:t xml:space="preserve">, and the Laird of Macnab in jail would paralyze the </w:t>
      </w:r>
      <w:smartTag w:uri="urn:schemas-microsoft-com:office:smarttags" w:element="place">
        <w:r>
          <w:t>Highlands</w:t>
        </w:r>
      </w:smartTag>
      <w:r>
        <w:t xml:space="preserve">. Friday morning came, and with it the three “limbs o’ the law" started on their mountain journey: no conveyance whatever, roads like sheep- tracks, up </w:t>
      </w:r>
      <w:proofErr w:type="spellStart"/>
      <w:r>
        <w:t>Strathyre</w:t>
      </w:r>
      <w:proofErr w:type="spellEnd"/>
      <w:r>
        <w:t xml:space="preserve">, down </w:t>
      </w:r>
      <w:proofErr w:type="spellStart"/>
      <w:r>
        <w:t>Balquhidder</w:t>
      </w:r>
      <w:proofErr w:type="spellEnd"/>
      <w:r>
        <w:t xml:space="preserve">, up </w:t>
      </w:r>
      <w:proofErr w:type="spellStart"/>
      <w:r>
        <w:t>Glenogle</w:t>
      </w:r>
      <w:proofErr w:type="spellEnd"/>
      <w:r>
        <w:t xml:space="preserve">, up Glendochart; and, as the sun began to descend behind Ben </w:t>
      </w:r>
      <w:proofErr w:type="spellStart"/>
      <w:r>
        <w:t>Cruachan</w:t>
      </w:r>
      <w:proofErr w:type="spellEnd"/>
      <w:r>
        <w:t xml:space="preserve">, the turrets of </w:t>
      </w:r>
      <w:proofErr w:type="spellStart"/>
      <w:r>
        <w:t>Auchlyne</w:t>
      </w:r>
      <w:proofErr w:type="spellEnd"/>
      <w:r>
        <w:t xml:space="preserve"> House appeared in the far horizon. After matters were finally arranged, the laird said to Janet, “</w:t>
      </w:r>
      <w:r w:rsidRPr="005D2994">
        <w:rPr>
          <w:rFonts w:ascii="Times New Roman" w:hAnsi="Times New Roman"/>
        </w:rPr>
        <w:t xml:space="preserve">To clap me within four </w:t>
      </w:r>
      <w:proofErr w:type="spellStart"/>
      <w:r w:rsidRPr="005D2994">
        <w:rPr>
          <w:rFonts w:ascii="Times New Roman" w:hAnsi="Times New Roman"/>
        </w:rPr>
        <w:t>stane</w:t>
      </w:r>
      <w:proofErr w:type="spellEnd"/>
      <w:r w:rsidRPr="005D2994">
        <w:rPr>
          <w:rFonts w:ascii="Times New Roman" w:hAnsi="Times New Roman"/>
        </w:rPr>
        <w:t xml:space="preserve"> </w:t>
      </w:r>
      <w:proofErr w:type="spellStart"/>
      <w:r w:rsidRPr="005D2994">
        <w:rPr>
          <w:rFonts w:ascii="Times New Roman" w:hAnsi="Times New Roman"/>
        </w:rPr>
        <w:t>wa's</w:t>
      </w:r>
      <w:proofErr w:type="spellEnd"/>
      <w:r w:rsidRPr="005D2994">
        <w:rPr>
          <w:rFonts w:ascii="Times New Roman" w:hAnsi="Times New Roman"/>
        </w:rPr>
        <w:t xml:space="preserve">, an' for what, think ye? a </w:t>
      </w:r>
      <w:proofErr w:type="spellStart"/>
      <w:r w:rsidRPr="005D2994">
        <w:rPr>
          <w:rFonts w:ascii="Times New Roman" w:hAnsi="Times New Roman"/>
        </w:rPr>
        <w:t>peetifu</w:t>
      </w:r>
      <w:proofErr w:type="spellEnd"/>
      <w:r w:rsidRPr="005D2994">
        <w:rPr>
          <w:rFonts w:ascii="Times New Roman" w:hAnsi="Times New Roman"/>
        </w:rPr>
        <w:t xml:space="preserve">' </w:t>
      </w:r>
      <w:proofErr w:type="spellStart"/>
      <w:r w:rsidRPr="005D2994">
        <w:rPr>
          <w:rFonts w:ascii="Times New Roman" w:hAnsi="Times New Roman"/>
        </w:rPr>
        <w:t>scart</w:t>
      </w:r>
      <w:proofErr w:type="spellEnd"/>
      <w:r w:rsidRPr="005D2994">
        <w:rPr>
          <w:rFonts w:ascii="Times New Roman" w:hAnsi="Times New Roman"/>
        </w:rPr>
        <w:t xml:space="preserve"> o' a </w:t>
      </w:r>
      <w:proofErr w:type="spellStart"/>
      <w:r w:rsidRPr="005D2994">
        <w:rPr>
          <w:rFonts w:ascii="Times New Roman" w:hAnsi="Times New Roman"/>
        </w:rPr>
        <w:t>guse's</w:t>
      </w:r>
      <w:proofErr w:type="spellEnd"/>
      <w:r w:rsidRPr="005D2994">
        <w:rPr>
          <w:rFonts w:ascii="Times New Roman" w:hAnsi="Times New Roman"/>
        </w:rPr>
        <w:t xml:space="preserve"> feather </w:t>
      </w:r>
      <w:proofErr w:type="spellStart"/>
      <w:r w:rsidRPr="005D2994">
        <w:rPr>
          <w:rFonts w:ascii="Times New Roman" w:hAnsi="Times New Roman"/>
        </w:rPr>
        <w:t>deil</w:t>
      </w:r>
      <w:proofErr w:type="spellEnd"/>
      <w:r w:rsidRPr="005D2994">
        <w:rPr>
          <w:rFonts w:ascii="Times New Roman" w:hAnsi="Times New Roman"/>
        </w:rPr>
        <w:t xml:space="preserve"> cripple their </w:t>
      </w:r>
      <w:proofErr w:type="spellStart"/>
      <w:r w:rsidRPr="005D2994">
        <w:rPr>
          <w:rFonts w:ascii="Times New Roman" w:hAnsi="Times New Roman"/>
        </w:rPr>
        <w:t>soople</w:t>
      </w:r>
      <w:proofErr w:type="spellEnd"/>
      <w:r w:rsidRPr="005D2994">
        <w:rPr>
          <w:rFonts w:ascii="Times New Roman" w:hAnsi="Times New Roman"/>
        </w:rPr>
        <w:t xml:space="preserve"> shanks. It would ill become me to </w:t>
      </w:r>
      <w:proofErr w:type="spellStart"/>
      <w:r w:rsidRPr="005D2994">
        <w:rPr>
          <w:rFonts w:ascii="Times New Roman" w:hAnsi="Times New Roman"/>
        </w:rPr>
        <w:t>hae</w:t>
      </w:r>
      <w:proofErr w:type="spellEnd"/>
      <w:r w:rsidRPr="005D2994">
        <w:rPr>
          <w:rFonts w:ascii="Times New Roman" w:hAnsi="Times New Roman"/>
        </w:rPr>
        <w:t xml:space="preserve"> </w:t>
      </w:r>
      <w:proofErr w:type="spellStart"/>
      <w:r w:rsidRPr="005D2994">
        <w:rPr>
          <w:rFonts w:ascii="Times New Roman" w:hAnsi="Times New Roman"/>
        </w:rPr>
        <w:t>ony</w:t>
      </w:r>
      <w:proofErr w:type="spellEnd"/>
      <w:r w:rsidRPr="005D2994">
        <w:rPr>
          <w:rFonts w:ascii="Times New Roman" w:hAnsi="Times New Roman"/>
        </w:rPr>
        <w:t xml:space="preserve"> </w:t>
      </w:r>
      <w:proofErr w:type="spellStart"/>
      <w:r w:rsidRPr="005D2994">
        <w:rPr>
          <w:rFonts w:ascii="Times New Roman" w:hAnsi="Times New Roman"/>
        </w:rPr>
        <w:t>hobleshow</w:t>
      </w:r>
      <w:proofErr w:type="spellEnd"/>
      <w:r w:rsidRPr="005D2994">
        <w:rPr>
          <w:rFonts w:ascii="Times New Roman" w:hAnsi="Times New Roman"/>
        </w:rPr>
        <w:t xml:space="preserve"> </w:t>
      </w:r>
      <w:proofErr w:type="spellStart"/>
      <w:r w:rsidRPr="005D2994">
        <w:rPr>
          <w:rFonts w:ascii="Times New Roman" w:hAnsi="Times New Roman"/>
        </w:rPr>
        <w:t>wi</w:t>
      </w:r>
      <w:proofErr w:type="spellEnd"/>
      <w:r w:rsidRPr="005D2994">
        <w:rPr>
          <w:rFonts w:ascii="Times New Roman" w:hAnsi="Times New Roman"/>
        </w:rPr>
        <w:t xml:space="preserve">' sic like vermin; so I'll </w:t>
      </w:r>
      <w:proofErr w:type="spellStart"/>
      <w:r w:rsidRPr="005D2994">
        <w:rPr>
          <w:rFonts w:ascii="Times New Roman" w:hAnsi="Times New Roman"/>
        </w:rPr>
        <w:t>awa</w:t>
      </w:r>
      <w:proofErr w:type="spellEnd"/>
      <w:r w:rsidRPr="005D2994">
        <w:rPr>
          <w:rFonts w:ascii="Times New Roman" w:hAnsi="Times New Roman"/>
        </w:rPr>
        <w:t xml:space="preserve"> </w:t>
      </w:r>
      <w:proofErr w:type="spellStart"/>
      <w:r w:rsidRPr="005D2994">
        <w:rPr>
          <w:rFonts w:ascii="Times New Roman" w:hAnsi="Times New Roman"/>
        </w:rPr>
        <w:t>doun</w:t>
      </w:r>
      <w:proofErr w:type="spellEnd"/>
      <w:r w:rsidRPr="005D2994">
        <w:rPr>
          <w:rFonts w:ascii="Times New Roman" w:hAnsi="Times New Roman"/>
        </w:rPr>
        <w:t xml:space="preserve"> to ma Lord's at </w:t>
      </w:r>
      <w:proofErr w:type="spellStart"/>
      <w:r w:rsidRPr="005D2994">
        <w:rPr>
          <w:rFonts w:ascii="Times New Roman" w:hAnsi="Times New Roman"/>
        </w:rPr>
        <w:t>Taymouth</w:t>
      </w:r>
      <w:proofErr w:type="spellEnd"/>
      <w:r w:rsidRPr="005D2994">
        <w:rPr>
          <w:rFonts w:ascii="Times New Roman" w:hAnsi="Times New Roman"/>
        </w:rPr>
        <w:t xml:space="preserve">, and leave you, my bonny woman, to </w:t>
      </w:r>
      <w:proofErr w:type="spellStart"/>
      <w:r w:rsidRPr="005D2994">
        <w:rPr>
          <w:rFonts w:ascii="Times New Roman" w:hAnsi="Times New Roman"/>
        </w:rPr>
        <w:t>gi'e</w:t>
      </w:r>
      <w:proofErr w:type="spellEnd"/>
      <w:r w:rsidRPr="005D2994">
        <w:rPr>
          <w:rFonts w:ascii="Times New Roman" w:hAnsi="Times New Roman"/>
        </w:rPr>
        <w:t xml:space="preserve"> them their </w:t>
      </w:r>
      <w:proofErr w:type="spellStart"/>
      <w:r w:rsidRPr="005D2994">
        <w:rPr>
          <w:rFonts w:ascii="Times New Roman" w:hAnsi="Times New Roman"/>
        </w:rPr>
        <w:t>kail</w:t>
      </w:r>
      <w:proofErr w:type="spellEnd"/>
      <w:r w:rsidRPr="005D2994">
        <w:rPr>
          <w:rFonts w:ascii="Times New Roman" w:hAnsi="Times New Roman"/>
        </w:rPr>
        <w:t xml:space="preserve"> through the reek</w:t>
      </w:r>
      <w:r>
        <w:t xml:space="preserve">." Having thus primed the old lady, the proscribed chief departed. </w:t>
      </w:r>
    </w:p>
    <w:p w:rsidR="0033225F" w:rsidRDefault="0033225F" w:rsidP="0033225F">
      <w:pPr>
        <w:spacing w:after="120"/>
      </w:pPr>
      <w:r>
        <w:t>The ancient carline had been long on the outlook, and when she saw the three way worn travelers approaching, she hastened to give them welcome. “</w:t>
      </w:r>
      <w:r w:rsidRPr="005E7687">
        <w:rPr>
          <w:rFonts w:ascii="Times New Roman" w:hAnsi="Times New Roman"/>
        </w:rPr>
        <w:t>O, sirs</w:t>
      </w:r>
      <w:r>
        <w:t xml:space="preserve">," </w:t>
      </w:r>
      <w:proofErr w:type="spellStart"/>
      <w:r>
        <w:t>quoth</w:t>
      </w:r>
      <w:proofErr w:type="spellEnd"/>
      <w:r>
        <w:t xml:space="preserve"> she, " </w:t>
      </w:r>
      <w:r w:rsidRPr="005E7687">
        <w:rPr>
          <w:rFonts w:ascii="Times New Roman" w:hAnsi="Times New Roman"/>
        </w:rPr>
        <w:t xml:space="preserve">ye </w:t>
      </w:r>
      <w:proofErr w:type="spellStart"/>
      <w:r w:rsidRPr="005E7687">
        <w:rPr>
          <w:rFonts w:ascii="Times New Roman" w:hAnsi="Times New Roman"/>
        </w:rPr>
        <w:t>maun</w:t>
      </w:r>
      <w:proofErr w:type="spellEnd"/>
      <w:r w:rsidRPr="005E7687">
        <w:rPr>
          <w:rFonts w:ascii="Times New Roman" w:hAnsi="Times New Roman"/>
        </w:rPr>
        <w:t xml:space="preserve"> be </w:t>
      </w:r>
      <w:proofErr w:type="spellStart"/>
      <w:r w:rsidRPr="005E7687">
        <w:rPr>
          <w:rFonts w:ascii="Times New Roman" w:hAnsi="Times New Roman"/>
        </w:rPr>
        <w:t>sair</w:t>
      </w:r>
      <w:proofErr w:type="spellEnd"/>
      <w:r w:rsidRPr="005E7687">
        <w:rPr>
          <w:rFonts w:ascii="Times New Roman" w:hAnsi="Times New Roman"/>
        </w:rPr>
        <w:t xml:space="preserve"> </w:t>
      </w:r>
      <w:proofErr w:type="spellStart"/>
      <w:r w:rsidRPr="005E7687">
        <w:rPr>
          <w:rFonts w:ascii="Times New Roman" w:hAnsi="Times New Roman"/>
        </w:rPr>
        <w:t>forfoughten</w:t>
      </w:r>
      <w:proofErr w:type="spellEnd"/>
      <w:r w:rsidRPr="005E7687">
        <w:rPr>
          <w:rFonts w:ascii="Times New Roman" w:hAnsi="Times New Roman"/>
        </w:rPr>
        <w:t xml:space="preserve"> </w:t>
      </w:r>
      <w:proofErr w:type="spellStart"/>
      <w:r w:rsidRPr="005E7687">
        <w:rPr>
          <w:rFonts w:ascii="Times New Roman" w:hAnsi="Times New Roman"/>
        </w:rPr>
        <w:t>wi</w:t>
      </w:r>
      <w:proofErr w:type="spellEnd"/>
      <w:r w:rsidRPr="005E7687">
        <w:rPr>
          <w:rFonts w:ascii="Times New Roman" w:hAnsi="Times New Roman"/>
        </w:rPr>
        <w:t xml:space="preserve">' your </w:t>
      </w:r>
      <w:proofErr w:type="spellStart"/>
      <w:r w:rsidRPr="005E7687">
        <w:rPr>
          <w:rFonts w:ascii="Times New Roman" w:hAnsi="Times New Roman"/>
        </w:rPr>
        <w:t>langsome</w:t>
      </w:r>
      <w:proofErr w:type="spellEnd"/>
      <w:r w:rsidRPr="005E7687">
        <w:rPr>
          <w:rFonts w:ascii="Times New Roman" w:hAnsi="Times New Roman"/>
        </w:rPr>
        <w:t xml:space="preserve"> travel. Sit down, and get some meat. The laird's </w:t>
      </w:r>
      <w:proofErr w:type="spellStart"/>
      <w:r w:rsidRPr="005E7687">
        <w:rPr>
          <w:rFonts w:ascii="Times New Roman" w:hAnsi="Times New Roman"/>
        </w:rPr>
        <w:t>awa</w:t>
      </w:r>
      <w:proofErr w:type="spellEnd"/>
      <w:r w:rsidRPr="005E7687">
        <w:rPr>
          <w:rFonts w:ascii="Times New Roman" w:hAnsi="Times New Roman"/>
        </w:rPr>
        <w:t xml:space="preserve"> to see a friend, and will be back momently. What gars ye glower that way? There is what ye're </w:t>
      </w:r>
      <w:proofErr w:type="spellStart"/>
      <w:r w:rsidRPr="005E7687">
        <w:rPr>
          <w:rFonts w:ascii="Times New Roman" w:hAnsi="Times New Roman"/>
        </w:rPr>
        <w:t>wantin</w:t>
      </w:r>
      <w:proofErr w:type="spellEnd"/>
      <w:r w:rsidRPr="005E7687">
        <w:rPr>
          <w:rFonts w:ascii="Times New Roman" w:hAnsi="Times New Roman"/>
        </w:rPr>
        <w:t xml:space="preserve">' in that muckle </w:t>
      </w:r>
      <w:proofErr w:type="spellStart"/>
      <w:r w:rsidRPr="005E7687">
        <w:rPr>
          <w:rFonts w:ascii="Times New Roman" w:hAnsi="Times New Roman"/>
        </w:rPr>
        <w:t>kist</w:t>
      </w:r>
      <w:proofErr w:type="spellEnd"/>
      <w:r w:rsidRPr="005E7687">
        <w:rPr>
          <w:rFonts w:ascii="Times New Roman" w:hAnsi="Times New Roman"/>
        </w:rPr>
        <w:t xml:space="preserve"> in bonnie yellow </w:t>
      </w:r>
      <w:proofErr w:type="spellStart"/>
      <w:r w:rsidRPr="005E7687">
        <w:rPr>
          <w:rFonts w:ascii="Times New Roman" w:hAnsi="Times New Roman"/>
        </w:rPr>
        <w:t>gowd</w:t>
      </w:r>
      <w:proofErr w:type="spellEnd"/>
      <w:r w:rsidRPr="005E7687">
        <w:rPr>
          <w:rFonts w:ascii="Times New Roman" w:hAnsi="Times New Roman"/>
        </w:rPr>
        <w:t>, fairly counted by his honor this blessed morning</w:t>
      </w:r>
      <w:r>
        <w:t xml:space="preserve">." So saying, she spread before them a plentiful store of mountain delicacies, including kippered salmon and </w:t>
      </w:r>
      <w:proofErr w:type="spellStart"/>
      <w:r>
        <w:t>braxie</w:t>
      </w:r>
      <w:proofErr w:type="spellEnd"/>
      <w:r>
        <w:t xml:space="preserve"> ham fare congenial to empty stomachs, especially when washed down by oceans of </w:t>
      </w:r>
      <w:proofErr w:type="spellStart"/>
      <w:r>
        <w:t>gude</w:t>
      </w:r>
      <w:proofErr w:type="spellEnd"/>
      <w:r>
        <w:t xml:space="preserve"> over-proof </w:t>
      </w:r>
      <w:proofErr w:type="spellStart"/>
      <w:r>
        <w:t>Glenlivet</w:t>
      </w:r>
      <w:proofErr w:type="spellEnd"/>
      <w:r>
        <w:t xml:space="preserve">. The laird </w:t>
      </w:r>
      <w:r>
        <w:lastRenderedPageBreak/>
        <w:t>did not return so soon as Janet appeared to expect, which formed an excuse for another pull at the greybeard. "</w:t>
      </w:r>
      <w:proofErr w:type="spellStart"/>
      <w:r w:rsidRPr="005E7687">
        <w:rPr>
          <w:rFonts w:ascii="Times New Roman" w:hAnsi="Times New Roman"/>
        </w:rPr>
        <w:t>Nae</w:t>
      </w:r>
      <w:proofErr w:type="spellEnd"/>
      <w:r w:rsidRPr="005E7687">
        <w:rPr>
          <w:rFonts w:ascii="Times New Roman" w:hAnsi="Times New Roman"/>
        </w:rPr>
        <w:t xml:space="preserve"> doubt</w:t>
      </w:r>
      <w:r>
        <w:t>," said Janet, "</w:t>
      </w:r>
      <w:r w:rsidRPr="005E7687">
        <w:rPr>
          <w:rFonts w:ascii="Times New Roman" w:hAnsi="Times New Roman"/>
        </w:rPr>
        <w:t xml:space="preserve">his honor will be </w:t>
      </w:r>
      <w:proofErr w:type="spellStart"/>
      <w:r w:rsidRPr="005E7687">
        <w:rPr>
          <w:rFonts w:ascii="Times New Roman" w:hAnsi="Times New Roman"/>
        </w:rPr>
        <w:t>doun</w:t>
      </w:r>
      <w:proofErr w:type="spellEnd"/>
      <w:r w:rsidRPr="005E7687">
        <w:rPr>
          <w:rFonts w:ascii="Times New Roman" w:hAnsi="Times New Roman"/>
        </w:rPr>
        <w:t xml:space="preserve"> at the </w:t>
      </w:r>
      <w:proofErr w:type="spellStart"/>
      <w:r w:rsidRPr="005E7687">
        <w:rPr>
          <w:rFonts w:ascii="Times New Roman" w:hAnsi="Times New Roman"/>
        </w:rPr>
        <w:t>Yerl's</w:t>
      </w:r>
      <w:proofErr w:type="spellEnd"/>
      <w:r w:rsidRPr="005E7687">
        <w:rPr>
          <w:rFonts w:ascii="Times New Roman" w:hAnsi="Times New Roman"/>
        </w:rPr>
        <w:t xml:space="preserve">, so ye'll just take </w:t>
      </w:r>
      <w:proofErr w:type="spellStart"/>
      <w:r w:rsidRPr="005E7687">
        <w:rPr>
          <w:rFonts w:ascii="Times New Roman" w:hAnsi="Times New Roman"/>
        </w:rPr>
        <w:t>yere</w:t>
      </w:r>
      <w:proofErr w:type="spellEnd"/>
      <w:r w:rsidRPr="005E7687">
        <w:rPr>
          <w:rFonts w:ascii="Times New Roman" w:hAnsi="Times New Roman"/>
        </w:rPr>
        <w:t xml:space="preserve"> beds here, an' the first thing ye'll get to </w:t>
      </w:r>
      <w:proofErr w:type="spellStart"/>
      <w:r w:rsidRPr="005E7687">
        <w:rPr>
          <w:rFonts w:ascii="Times New Roman" w:hAnsi="Times New Roman"/>
        </w:rPr>
        <w:t>yere</w:t>
      </w:r>
      <w:proofErr w:type="spellEnd"/>
      <w:r w:rsidRPr="005E7687">
        <w:rPr>
          <w:rFonts w:ascii="Times New Roman" w:hAnsi="Times New Roman"/>
        </w:rPr>
        <w:t xml:space="preserve"> </w:t>
      </w:r>
      <w:proofErr w:type="spellStart"/>
      <w:r w:rsidRPr="005E7687">
        <w:rPr>
          <w:rFonts w:ascii="Times New Roman" w:hAnsi="Times New Roman"/>
        </w:rPr>
        <w:t>hansel</w:t>
      </w:r>
      <w:proofErr w:type="spellEnd"/>
      <w:r w:rsidRPr="005E7687">
        <w:rPr>
          <w:rFonts w:ascii="Times New Roman" w:hAnsi="Times New Roman"/>
        </w:rPr>
        <w:t xml:space="preserve"> in the </w:t>
      </w:r>
      <w:proofErr w:type="spellStart"/>
      <w:r w:rsidRPr="005E7687">
        <w:rPr>
          <w:rFonts w:ascii="Times New Roman" w:hAnsi="Times New Roman"/>
        </w:rPr>
        <w:t>mornin</w:t>
      </w:r>
      <w:proofErr w:type="spellEnd"/>
      <w:r w:rsidRPr="005E7687">
        <w:rPr>
          <w:rFonts w:ascii="Times New Roman" w:hAnsi="Times New Roman"/>
        </w:rPr>
        <w:t xml:space="preserve">' will be a </w:t>
      </w:r>
      <w:proofErr w:type="spellStart"/>
      <w:r w:rsidRPr="005E7687">
        <w:rPr>
          <w:rFonts w:ascii="Times New Roman" w:hAnsi="Times New Roman"/>
        </w:rPr>
        <w:t>sonsie</w:t>
      </w:r>
      <w:proofErr w:type="spellEnd"/>
      <w:r w:rsidRPr="005E7687">
        <w:rPr>
          <w:rFonts w:ascii="Times New Roman" w:hAnsi="Times New Roman"/>
        </w:rPr>
        <w:t xml:space="preserve"> breakfast and </w:t>
      </w:r>
      <w:proofErr w:type="spellStart"/>
      <w:r w:rsidRPr="005E7687">
        <w:rPr>
          <w:rFonts w:ascii="Times New Roman" w:hAnsi="Times New Roman"/>
        </w:rPr>
        <w:t>weel-countet</w:t>
      </w:r>
      <w:proofErr w:type="spellEnd"/>
      <w:r w:rsidRPr="005E7687">
        <w:rPr>
          <w:rFonts w:ascii="Times New Roman" w:hAnsi="Times New Roman"/>
        </w:rPr>
        <w:t xml:space="preserve"> </w:t>
      </w:r>
      <w:proofErr w:type="spellStart"/>
      <w:r w:rsidRPr="005E7687">
        <w:rPr>
          <w:rFonts w:ascii="Times New Roman" w:hAnsi="Times New Roman"/>
        </w:rPr>
        <w:t>siller</w:t>
      </w:r>
      <w:proofErr w:type="spellEnd"/>
      <w:r>
        <w:t xml:space="preserve">." The terms, for obvious reasons, were closed with, and the two lower limbs of the law were bestowed in a room the window of which faced the east, while the clerk was shown to a bedroom at the other end of the house. Under the narcotic influence of the </w:t>
      </w:r>
      <w:proofErr w:type="spellStart"/>
      <w:r>
        <w:t>Glenlivet</w:t>
      </w:r>
      <w:proofErr w:type="spellEnd"/>
      <w:r>
        <w:t xml:space="preserve">, the three were speedily asleep. Opposite the window of the room where the officers slept, grew a huge tree, with wide-spreading branches. During the night this tree creaked, and moaned, and twinkled prodigiously; and although the </w:t>
      </w:r>
      <w:proofErr w:type="spellStart"/>
      <w:r>
        <w:t>Glenlivet</w:t>
      </w:r>
      <w:proofErr w:type="spellEnd"/>
      <w:r>
        <w:t xml:space="preserve"> kept its hold, there were certain "</w:t>
      </w:r>
      <w:proofErr w:type="spellStart"/>
      <w:r>
        <w:t>startings</w:t>
      </w:r>
      <w:proofErr w:type="spellEnd"/>
      <w:r>
        <w:t xml:space="preserve"> and </w:t>
      </w:r>
      <w:proofErr w:type="spellStart"/>
      <w:r>
        <w:t>shiverings</w:t>
      </w:r>
      <w:proofErr w:type="spellEnd"/>
      <w:r>
        <w:t xml:space="preserve"> in the inconstant wind;" but when the beams of the morning sun first shot past the southern shoulder of Ben </w:t>
      </w:r>
      <w:proofErr w:type="spellStart"/>
      <w:r>
        <w:t>Lawers</w:t>
      </w:r>
      <w:proofErr w:type="spellEnd"/>
      <w:r>
        <w:t>, one of the emissaries of justice rose from his bed to go in search of a cup of cold water, when, horror! swinging backwards and forwards on one of the branches of the tree, the body of the clerk dangled, with his boots and great-coat on, as if he had been ready for the road. The poor man gave a howl that nearly lifted the roof off the house. His companion leaped out of bed, and the two beheld with sinking hearts the fate of their poor companion. The house was alarmed by the gentlemen rushing downstairs; and Janet, who was wide awake, demanded in fierce tones, "</w:t>
      </w:r>
      <w:r w:rsidRPr="005E7687">
        <w:rPr>
          <w:rFonts w:ascii="Times New Roman" w:hAnsi="Times New Roman"/>
        </w:rPr>
        <w:t xml:space="preserve">What the foul fiend dye </w:t>
      </w:r>
      <w:proofErr w:type="spellStart"/>
      <w:r w:rsidRPr="005E7687">
        <w:rPr>
          <w:rFonts w:ascii="Times New Roman" w:hAnsi="Times New Roman"/>
        </w:rPr>
        <w:t>mak</w:t>
      </w:r>
      <w:proofErr w:type="spellEnd"/>
      <w:r w:rsidRPr="005E7687">
        <w:rPr>
          <w:rFonts w:ascii="Times New Roman" w:hAnsi="Times New Roman"/>
        </w:rPr>
        <w:t xml:space="preserve"> sic a din for</w:t>
      </w:r>
      <w:r>
        <w:t>?" Quaking in every limb, the only words their tongues would give utterance to were, “What’s that on the t-t-tree?" "</w:t>
      </w:r>
      <w:r w:rsidRPr="005E7687">
        <w:rPr>
          <w:rFonts w:ascii="Times New Roman" w:hAnsi="Times New Roman"/>
        </w:rPr>
        <w:t>Oh!</w:t>
      </w:r>
      <w:r>
        <w:t>" said Janet with an eldritch laugh, "</w:t>
      </w:r>
      <w:r w:rsidRPr="005E7687">
        <w:rPr>
          <w:rFonts w:ascii="Times New Roman" w:hAnsi="Times New Roman"/>
        </w:rPr>
        <w:t xml:space="preserve">it's a bit clerk body </w:t>
      </w:r>
      <w:proofErr w:type="spellStart"/>
      <w:r w:rsidRPr="005E7687">
        <w:rPr>
          <w:rFonts w:ascii="Times New Roman" w:hAnsi="Times New Roman"/>
        </w:rPr>
        <w:t>frae</w:t>
      </w:r>
      <w:proofErr w:type="spellEnd"/>
      <w:r w:rsidRPr="005E7687">
        <w:rPr>
          <w:rFonts w:ascii="Times New Roman" w:hAnsi="Times New Roman"/>
        </w:rPr>
        <w:t xml:space="preserve"> the Bank o' </w:t>
      </w:r>
      <w:smartTag w:uri="urn:schemas-microsoft-com:office:smarttags" w:element="place">
        <w:r w:rsidRPr="005E7687">
          <w:rPr>
            <w:rFonts w:ascii="Times New Roman" w:hAnsi="Times New Roman"/>
          </w:rPr>
          <w:t>Stirling</w:t>
        </w:r>
      </w:smartTag>
      <w:r w:rsidRPr="005E7687">
        <w:rPr>
          <w:rFonts w:ascii="Times New Roman" w:hAnsi="Times New Roman"/>
        </w:rPr>
        <w:t xml:space="preserve"> that cam' here last night to </w:t>
      </w:r>
      <w:proofErr w:type="spellStart"/>
      <w:r w:rsidRPr="005E7687">
        <w:rPr>
          <w:rFonts w:ascii="Times New Roman" w:hAnsi="Times New Roman"/>
        </w:rPr>
        <w:t>deave</w:t>
      </w:r>
      <w:proofErr w:type="spellEnd"/>
      <w:r w:rsidRPr="005E7687">
        <w:rPr>
          <w:rFonts w:ascii="Times New Roman" w:hAnsi="Times New Roman"/>
        </w:rPr>
        <w:t xml:space="preserve"> the laird for </w:t>
      </w:r>
      <w:proofErr w:type="spellStart"/>
      <w:r w:rsidRPr="005E7687">
        <w:rPr>
          <w:rFonts w:ascii="Times New Roman" w:hAnsi="Times New Roman"/>
        </w:rPr>
        <w:t>siller</w:t>
      </w:r>
      <w:proofErr w:type="spellEnd"/>
      <w:r w:rsidRPr="005E7687">
        <w:rPr>
          <w:rFonts w:ascii="Times New Roman" w:hAnsi="Times New Roman"/>
        </w:rPr>
        <w:t xml:space="preserve">.”We've </w:t>
      </w:r>
      <w:proofErr w:type="spellStart"/>
      <w:r w:rsidRPr="005E7687">
        <w:rPr>
          <w:rFonts w:ascii="Times New Roman" w:hAnsi="Times New Roman"/>
        </w:rPr>
        <w:t>ta'en</w:t>
      </w:r>
      <w:proofErr w:type="spellEnd"/>
      <w:r w:rsidRPr="005E7687">
        <w:rPr>
          <w:rFonts w:ascii="Times New Roman" w:hAnsi="Times New Roman"/>
        </w:rPr>
        <w:t xml:space="preserve"> and </w:t>
      </w:r>
      <w:proofErr w:type="spellStart"/>
      <w:r w:rsidRPr="005E7687">
        <w:rPr>
          <w:rFonts w:ascii="Times New Roman" w:hAnsi="Times New Roman"/>
        </w:rPr>
        <w:t>hangit</w:t>
      </w:r>
      <w:proofErr w:type="spellEnd"/>
      <w:r w:rsidRPr="005E7687">
        <w:rPr>
          <w:rFonts w:ascii="Times New Roman" w:hAnsi="Times New Roman"/>
        </w:rPr>
        <w:t xml:space="preserve"> him, </w:t>
      </w:r>
      <w:proofErr w:type="spellStart"/>
      <w:r w:rsidRPr="005E7687">
        <w:rPr>
          <w:rFonts w:ascii="Times New Roman" w:hAnsi="Times New Roman"/>
        </w:rPr>
        <w:t>puir</w:t>
      </w:r>
      <w:proofErr w:type="spellEnd"/>
      <w:r w:rsidRPr="005E7687">
        <w:rPr>
          <w:rFonts w:ascii="Times New Roman" w:hAnsi="Times New Roman"/>
        </w:rPr>
        <w:t xml:space="preserve"> elf</w:t>
      </w:r>
      <w:r>
        <w:t xml:space="preserve">." The effect of this appalling disclosure was electrifying. Fear added wings to their speed, and the terrified brace of messengers made no enquiry about the body of their companion, which Janet's confederates had disemboweled and removed during the parley inside, but rushed with precipitation on the road to </w:t>
      </w:r>
      <w:smartTag w:uri="urn:schemas-microsoft-com:office:smarttags" w:element="place">
        <w:r>
          <w:t>Stirling</w:t>
        </w:r>
      </w:smartTag>
      <w:r>
        <w:t xml:space="preserve">, never casting an eye back until they had reached the bottom of </w:t>
      </w:r>
      <w:proofErr w:type="spellStart"/>
      <w:r>
        <w:t>Glenogle</w:t>
      </w:r>
      <w:proofErr w:type="spellEnd"/>
      <w:r>
        <w:t xml:space="preserve">. When the unconscious clerk arose and asked for his companions, the veracious beldam said with a mysterious air, " </w:t>
      </w:r>
      <w:r w:rsidRPr="005E7687">
        <w:rPr>
          <w:rFonts w:ascii="Times New Roman" w:hAnsi="Times New Roman"/>
        </w:rPr>
        <w:t xml:space="preserve">The Laird's </w:t>
      </w:r>
      <w:proofErr w:type="spellStart"/>
      <w:r w:rsidRPr="005E7687">
        <w:rPr>
          <w:rFonts w:ascii="Times New Roman" w:hAnsi="Times New Roman"/>
        </w:rPr>
        <w:t>gillies</w:t>
      </w:r>
      <w:proofErr w:type="spellEnd"/>
      <w:r w:rsidRPr="005E7687">
        <w:rPr>
          <w:rFonts w:ascii="Times New Roman" w:hAnsi="Times New Roman"/>
        </w:rPr>
        <w:t xml:space="preserve"> have </w:t>
      </w:r>
      <w:proofErr w:type="spellStart"/>
      <w:r w:rsidRPr="005E7687">
        <w:rPr>
          <w:rFonts w:ascii="Times New Roman" w:hAnsi="Times New Roman"/>
        </w:rPr>
        <w:t>ta'en</w:t>
      </w:r>
      <w:proofErr w:type="spellEnd"/>
      <w:r w:rsidRPr="005E7687">
        <w:rPr>
          <w:rFonts w:ascii="Times New Roman" w:hAnsi="Times New Roman"/>
        </w:rPr>
        <w:t xml:space="preserve"> </w:t>
      </w:r>
      <w:proofErr w:type="spellStart"/>
      <w:r w:rsidRPr="005E7687">
        <w:rPr>
          <w:rFonts w:ascii="Times New Roman" w:hAnsi="Times New Roman"/>
        </w:rPr>
        <w:t>bhem</w:t>
      </w:r>
      <w:proofErr w:type="spellEnd"/>
      <w:r w:rsidRPr="005E7687">
        <w:rPr>
          <w:rFonts w:ascii="Times New Roman" w:hAnsi="Times New Roman"/>
        </w:rPr>
        <w:t xml:space="preserve"> </w:t>
      </w:r>
      <w:proofErr w:type="spellStart"/>
      <w:r w:rsidRPr="005E7687">
        <w:rPr>
          <w:rFonts w:ascii="Times New Roman" w:hAnsi="Times New Roman"/>
        </w:rPr>
        <w:t>awa</w:t>
      </w:r>
      <w:proofErr w:type="spellEnd"/>
      <w:r w:rsidRPr="005E7687">
        <w:rPr>
          <w:rFonts w:ascii="Times New Roman" w:hAnsi="Times New Roman"/>
        </w:rPr>
        <w:t xml:space="preserve">' to the holy pool of </w:t>
      </w:r>
      <w:proofErr w:type="spellStart"/>
      <w:r w:rsidRPr="005E7687">
        <w:rPr>
          <w:rFonts w:ascii="Times New Roman" w:hAnsi="Times New Roman"/>
        </w:rPr>
        <w:t>Crianlarich</w:t>
      </w:r>
      <w:proofErr w:type="spellEnd"/>
      <w:r w:rsidRPr="005E7687">
        <w:rPr>
          <w:rFonts w:ascii="Times New Roman" w:hAnsi="Times New Roman"/>
        </w:rPr>
        <w:t>, an' they'll be here for you directly.</w:t>
      </w:r>
      <w:r>
        <w:t>" Pulling on the dead man's boots and great-coat, which he found in the lobby where he left them, he decamped as if he had been shot from a cannon, Janet crying after him, "</w:t>
      </w:r>
      <w:r w:rsidRPr="005E7687">
        <w:rPr>
          <w:rFonts w:ascii="Times New Roman" w:hAnsi="Times New Roman"/>
        </w:rPr>
        <w:t xml:space="preserve">I hear them </w:t>
      </w:r>
      <w:proofErr w:type="spellStart"/>
      <w:r w:rsidRPr="005E7687">
        <w:rPr>
          <w:rFonts w:ascii="Times New Roman" w:hAnsi="Times New Roman"/>
        </w:rPr>
        <w:t>comm</w:t>
      </w:r>
      <w:proofErr w:type="spellEnd"/>
      <w:r w:rsidRPr="005E7687">
        <w:rPr>
          <w:rFonts w:ascii="Times New Roman" w:hAnsi="Times New Roman"/>
        </w:rPr>
        <w:t>!</w:t>
      </w:r>
      <w:r>
        <w:t xml:space="preserve">" Whether the money was ever paid has not been told, but the estates of all the Macnabs that ever existed would not have tempted another embassy of the same three to </w:t>
      </w:r>
      <w:proofErr w:type="spellStart"/>
      <w:r>
        <w:t>Auchlyne</w:t>
      </w:r>
      <w:proofErr w:type="spellEnd"/>
      <w:r>
        <w:t xml:space="preserve">. </w:t>
      </w:r>
    </w:p>
    <w:p w:rsidR="0033225F" w:rsidRDefault="0033225F" w:rsidP="0033225F">
      <w:pPr>
        <w:spacing w:after="120"/>
      </w:pPr>
      <w:r>
        <w:t xml:space="preserve">A man in a false position is a common, but generally a short-lived phenomenon, yet here was one of great </w:t>
      </w:r>
      <w:r>
        <w:lastRenderedPageBreak/>
        <w:t xml:space="preserve">shrewdness, of extensive and varied information, of much tact and acuteness, who lived eighty-four years, deceiving himself, and trying unsuccessfully to deceive the world, bolstering up the last fragments of rotten family pride, skulking like Richard Savage, and lying like Caleb Balderstone. Macnab was the perfect type of a class, now extinct in the main line, but still to be traced through the ranks of everyday life: poverty which is deplored joined to pride which is detested. </w:t>
      </w:r>
    </w:p>
    <w:p w:rsidR="0033225F" w:rsidRDefault="0033225F" w:rsidP="0033225F">
      <w:pPr>
        <w:spacing w:after="120"/>
      </w:pPr>
      <w:r>
        <w:br w:type="column"/>
      </w:r>
      <w:r>
        <w:lastRenderedPageBreak/>
        <w:t>Another story about Francis comes from “</w:t>
      </w:r>
      <w:r>
        <w:rPr>
          <w:i/>
        </w:rPr>
        <w:t xml:space="preserve">Old </w:t>
      </w:r>
      <w:proofErr w:type="spellStart"/>
      <w:r>
        <w:rPr>
          <w:i/>
        </w:rPr>
        <w:t>Killin</w:t>
      </w:r>
      <w:proofErr w:type="spellEnd"/>
      <w:r>
        <w:rPr>
          <w:i/>
        </w:rPr>
        <w:t>, Kenmore and Loch Tay</w:t>
      </w:r>
      <w:r>
        <w:t xml:space="preserve">” by Bernard </w:t>
      </w:r>
      <w:proofErr w:type="spellStart"/>
      <w:r>
        <w:t>Byrom</w:t>
      </w:r>
      <w:proofErr w:type="spellEnd"/>
      <w:r>
        <w:t xml:space="preserve"> printed by </w:t>
      </w:r>
      <w:proofErr w:type="spellStart"/>
      <w:r>
        <w:t>Stenlake</w:t>
      </w:r>
      <w:proofErr w:type="spellEnd"/>
      <w:r>
        <w:t xml:space="preserve"> Publishing Ltd, </w:t>
      </w:r>
      <w:hyperlink r:id="rId13" w:history="1">
        <w:r>
          <w:rPr>
            <w:rStyle w:val="Hyperlink"/>
          </w:rPr>
          <w:t>www.stenlake.co.uk</w:t>
        </w:r>
      </w:hyperlink>
      <w:r>
        <w:t xml:space="preserve"> </w:t>
      </w:r>
    </w:p>
    <w:p w:rsidR="0033225F" w:rsidRDefault="0033225F" w:rsidP="0033225F">
      <w:pPr>
        <w:spacing w:after="120"/>
      </w:pPr>
      <w:r>
        <w:t xml:space="preserve">Francis was born in </w:t>
      </w:r>
      <w:proofErr w:type="spellStart"/>
      <w:r>
        <w:t>Killin</w:t>
      </w:r>
      <w:proofErr w:type="spellEnd"/>
      <w:r>
        <w:t xml:space="preserve"> House in 1734 and succeeded his father as chief in 1788. He was very much a ladies man and, although he never married, was reputed to be the father of scores of children. On one occasion he appeared in a court case brought against him by a lady and her counsel referred to him as being the father of a hundred children. Francis was outraged at this accusation: “Ye lying devil!” he shouted, “Ninety, maybe, but no’ a </w:t>
      </w:r>
      <w:proofErr w:type="spellStart"/>
      <w:r>
        <w:t>hoondred</w:t>
      </w:r>
      <w:proofErr w:type="spellEnd"/>
      <w:r>
        <w:t xml:space="preserve">!” During Francis’s lifetime a porridge cart used to set out every morning from </w:t>
      </w:r>
      <w:proofErr w:type="spellStart"/>
      <w:r>
        <w:t>Kinnell</w:t>
      </w:r>
      <w:proofErr w:type="spellEnd"/>
      <w:r>
        <w:t xml:space="preserve"> House and call at several houses in the village, dispensing breakfast for his barns!</w:t>
      </w:r>
    </w:p>
    <w:p w:rsidR="0033225F" w:rsidRDefault="0033225F" w:rsidP="005E7687">
      <w:pPr>
        <w:spacing w:after="120"/>
        <w:sectPr w:rsidR="0033225F" w:rsidSect="00996B45">
          <w:endnotePr>
            <w:numFmt w:val="lowerLetter"/>
          </w:endnotePr>
          <w:type w:val="continuous"/>
          <w:pgSz w:w="12240" w:h="15840"/>
          <w:pgMar w:top="1440" w:right="1080" w:bottom="1440" w:left="1080" w:header="720" w:footer="720" w:gutter="0"/>
          <w:cols w:num="2" w:space="432"/>
          <w:docGrid w:linePitch="272"/>
        </w:sectPr>
      </w:pPr>
      <w:r>
        <w:t xml:space="preserve"> </w:t>
      </w:r>
      <w:r w:rsidR="00AF66DB">
        <w:rPr>
          <w:rFonts w:ascii="Times New Roman" w:hAnsi="Times New Roman"/>
          <w:noProof/>
          <w:sz w:val="24"/>
          <w:szCs w:val="24"/>
        </w:rPr>
        <w:drawing>
          <wp:anchor distT="0" distB="0" distL="114300" distR="114300" simplePos="0" relativeHeight="251659264" behindDoc="0" locked="0" layoutInCell="0" allowOverlap="0" wp14:anchorId="4F3E672B" wp14:editId="2808B5F0">
            <wp:simplePos x="0" y="0"/>
            <wp:positionH relativeFrom="margin">
              <wp:align>center</wp:align>
            </wp:positionH>
            <wp:positionV relativeFrom="margin">
              <wp:align>bottom</wp:align>
            </wp:positionV>
            <wp:extent cx="7059168" cy="4809744"/>
            <wp:effectExtent l="0" t="0" r="8890" b="0"/>
            <wp:wrapTopAndBottom/>
            <wp:docPr id="17" name="Picture 17" descr="macnab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nab est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9168" cy="4809744"/>
                    </a:xfrm>
                    <a:prstGeom prst="rect">
                      <a:avLst/>
                    </a:prstGeom>
                    <a:noFill/>
                  </pic:spPr>
                </pic:pic>
              </a:graphicData>
            </a:graphic>
            <wp14:sizeRelH relativeFrom="page">
              <wp14:pctWidth>0</wp14:pctWidth>
            </wp14:sizeRelH>
            <wp14:sizeRelV relativeFrom="page">
              <wp14:pctHeight>0</wp14:pctHeight>
            </wp14:sizeRelV>
          </wp:anchor>
        </w:drawing>
      </w:r>
    </w:p>
    <w:p w:rsidR="0033225F" w:rsidRDefault="0033225F" w:rsidP="001018B2">
      <w:pPr>
        <w:spacing w:after="120"/>
        <w:sectPr w:rsidR="0033225F" w:rsidSect="00996B45">
          <w:type w:val="continuous"/>
          <w:pgSz w:w="12240" w:h="15840" w:code="1"/>
          <w:pgMar w:top="1440" w:right="1080" w:bottom="1440" w:left="1080" w:header="720" w:footer="720" w:gutter="0"/>
          <w:cols w:space="432"/>
          <w:docGrid w:linePitch="360"/>
        </w:sectPr>
      </w:pPr>
    </w:p>
    <w:p w:rsidR="0033225F" w:rsidRDefault="0033225F" w:rsidP="0033225F">
      <w:pPr>
        <w:spacing w:after="120"/>
      </w:pPr>
      <w:r>
        <w:lastRenderedPageBreak/>
        <w:t>The Macnab Estate in 1828 at the time it was s</w:t>
      </w:r>
      <w:r w:rsidR="0049395E">
        <w:t>old to the Earl of Bredalbane. The map</w:t>
      </w:r>
      <w:r>
        <w:t xml:space="preserve"> is oriented with Loch Tay at the top, north being at about 10 o’clock according to the compass at the left side.</w:t>
      </w:r>
    </w:p>
    <w:p w:rsidR="00933E14" w:rsidRDefault="00AF66DB" w:rsidP="005E7687">
      <w:pPr>
        <w:spacing w:after="120"/>
        <w:sectPr w:rsidR="00933E14" w:rsidSect="00996B45">
          <w:type w:val="continuous"/>
          <w:pgSz w:w="12240" w:h="15840" w:code="1"/>
          <w:pgMar w:top="1440" w:right="1080" w:bottom="1440" w:left="1080" w:header="720" w:footer="720" w:gutter="0"/>
          <w:cols w:num="2" w:space="432"/>
          <w:docGrid w:linePitch="360"/>
        </w:sectPr>
      </w:pPr>
      <w:proofErr w:type="spellStart"/>
      <w:r>
        <w:lastRenderedPageBreak/>
        <w:t>Kinnel</w:t>
      </w:r>
      <w:r w:rsidR="002848E0">
        <w:t>l</w:t>
      </w:r>
      <w:proofErr w:type="spellEnd"/>
      <w:r>
        <w:t xml:space="preserve"> House is at the top left while </w:t>
      </w:r>
      <w:proofErr w:type="spellStart"/>
      <w:r>
        <w:t>Archa</w:t>
      </w:r>
      <w:r w:rsidR="002848E0">
        <w:t>r</w:t>
      </w:r>
      <w:r>
        <w:t>n</w:t>
      </w:r>
      <w:proofErr w:type="spellEnd"/>
      <w:r>
        <w:t xml:space="preserve"> House can just be made out at the lower left. </w:t>
      </w:r>
      <w:proofErr w:type="spellStart"/>
      <w:r>
        <w:t>Archan</w:t>
      </w:r>
      <w:proofErr w:type="spellEnd"/>
      <w:r>
        <w:t xml:space="preserve"> House is now separate from the estate and </w:t>
      </w:r>
      <w:r w:rsidR="005E7687">
        <w:t>operated as a bed and breakfast</w:t>
      </w:r>
    </w:p>
    <w:p w:rsidR="002B03C9" w:rsidRDefault="002B03C9" w:rsidP="002B03C9">
      <w:pPr>
        <w:sectPr w:rsidR="002B03C9">
          <w:pgSz w:w="12240" w:h="15840"/>
          <w:pgMar w:top="1440" w:right="1080" w:bottom="1440" w:left="1080" w:header="720" w:footer="720" w:gutter="0"/>
          <w:cols w:num="2" w:space="432"/>
        </w:sectPr>
      </w:pPr>
    </w:p>
    <w:p w:rsidR="002B03C9" w:rsidRDefault="002B03C9" w:rsidP="002B03C9">
      <w:pPr>
        <w:spacing w:after="120"/>
      </w:pPr>
      <w:r>
        <w:t xml:space="preserve">The following account of Archibald is taken from the Dictionary of Canadian Biography, Volume VIII (1851-1860) – </w:t>
      </w:r>
      <w:proofErr w:type="spellStart"/>
      <w:r>
        <w:t>McNAB</w:t>
      </w:r>
      <w:proofErr w:type="spellEnd"/>
      <w:r>
        <w:t xml:space="preserve">, ARCHIBALD, 17th Chief of Clan MACNAB, colonizer, justice of the peace, and militia officer; b. c. 1781 in </w:t>
      </w:r>
      <w:proofErr w:type="spellStart"/>
      <w:r>
        <w:t>Bouvain</w:t>
      </w:r>
      <w:proofErr w:type="spellEnd"/>
      <w:r>
        <w:t xml:space="preserve">, Glen Dochart, Scotland, only son of Robert MacNab and Anne Maule; m. c. 1810 Margaret Robertson, they had six children, of whom two sons and two daughters survived infancy; he also had at least two illegitimate children; d. 12 Aug. 1860 in </w:t>
      </w:r>
      <w:proofErr w:type="spellStart"/>
      <w:r>
        <w:t>Lannion</w:t>
      </w:r>
      <w:proofErr w:type="spellEnd"/>
      <w:r>
        <w:t xml:space="preserve">, France. </w:t>
      </w:r>
    </w:p>
    <w:p w:rsidR="002B03C9" w:rsidRDefault="002B03C9" w:rsidP="002B03C9">
      <w:pPr>
        <w:sectPr w:rsidR="002B03C9">
          <w:type w:val="continuous"/>
          <w:pgSz w:w="12240" w:h="15840"/>
          <w:pgMar w:top="1440" w:right="1080" w:bottom="1440" w:left="1080" w:header="720" w:footer="720" w:gutter="0"/>
          <w:cols w:space="720"/>
        </w:sectPr>
      </w:pPr>
    </w:p>
    <w:p w:rsidR="00CD6466" w:rsidRDefault="002B03C9" w:rsidP="00CD6466">
      <w:pPr>
        <w:spacing w:after="120"/>
        <w:jc w:val="center"/>
      </w:pPr>
      <w:r>
        <w:rPr>
          <w:noProof/>
        </w:rPr>
        <w:drawing>
          <wp:anchor distT="0" distB="91440" distL="114300" distR="114300" simplePos="0" relativeHeight="251662336" behindDoc="0" locked="0" layoutInCell="1" allowOverlap="1" wp14:anchorId="71387F71" wp14:editId="1F7E084A">
            <wp:simplePos x="0" y="0"/>
            <wp:positionH relativeFrom="column">
              <wp:posOffset>0</wp:posOffset>
            </wp:positionH>
            <wp:positionV relativeFrom="paragraph">
              <wp:posOffset>-4445</wp:posOffset>
            </wp:positionV>
            <wp:extent cx="3108960" cy="3849624"/>
            <wp:effectExtent l="0" t="0" r="0" b="0"/>
            <wp:wrapSquare wrapText="bothSides"/>
            <wp:docPr id="13" name="Picture 13" descr="Chieftain1"/>
            <wp:cNvGraphicFramePr/>
            <a:graphic xmlns:a="http://schemas.openxmlformats.org/drawingml/2006/main">
              <a:graphicData uri="http://schemas.openxmlformats.org/drawingml/2006/picture">
                <pic:pic xmlns:pic="http://schemas.openxmlformats.org/drawingml/2006/picture">
                  <pic:nvPicPr>
                    <pic:cNvPr id="13" name="Picture 13" descr="Chieftain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3849624"/>
                    </a:xfrm>
                    <a:prstGeom prst="rect">
                      <a:avLst/>
                    </a:prstGeom>
                    <a:noFill/>
                  </pic:spPr>
                </pic:pic>
              </a:graphicData>
            </a:graphic>
            <wp14:sizeRelV relativeFrom="margin">
              <wp14:pctHeight>0</wp14:pctHeight>
            </wp14:sizeRelV>
          </wp:anchor>
        </w:drawing>
      </w:r>
      <w:r w:rsidR="00CD6466">
        <w:t xml:space="preserve">Archibald </w:t>
      </w:r>
      <w:proofErr w:type="spellStart"/>
      <w:r w:rsidR="00CD6466">
        <w:t>Madnab</w:t>
      </w:r>
      <w:proofErr w:type="spellEnd"/>
      <w:r w:rsidR="00CD6466">
        <w:t xml:space="preserve"> of Macnab 17</w:t>
      </w:r>
      <w:r w:rsidR="00CD6466">
        <w:rPr>
          <w:vertAlign w:val="superscript"/>
        </w:rPr>
        <w:t>th</w:t>
      </w:r>
      <w:r w:rsidR="00CD6466">
        <w:t xml:space="preserve"> chief in the dress of a Highland Chief</w:t>
      </w:r>
    </w:p>
    <w:p w:rsidR="002B03C9" w:rsidRDefault="002B03C9" w:rsidP="002B03C9">
      <w:pPr>
        <w:spacing w:after="120"/>
      </w:pPr>
      <w:r>
        <w:t xml:space="preserve">Until 1760 the Macnab clan of Glen Dochart had managed to weather the political changes of the centuries by close association with the Breadalbane branch of the powerful Campbell family. The 16th chief, Francis (d. 1816), Archibald </w:t>
      </w:r>
      <w:proofErr w:type="spellStart"/>
      <w:r>
        <w:t>McNab’s</w:t>
      </w:r>
      <w:proofErr w:type="spellEnd"/>
      <w:r>
        <w:t xml:space="preserve"> uncle, was a man at odds with his times, living on a lavish scale as an old-fashioned Highland chieftain. He lacked a legitimate heir and Archibald knew from his early years that he was to be “The MacNab.” His education was by Presbyterian schoolmasters; contrary to tradition, it was not completed at the Inns of Court, London, or in Paris. By 1806 he was living in London, well known among the sporting set of the capital as a drunkard, braggart, and whore-master. It was the nephew who introduced the uncle into London society in 1812, a visit which produced many, probably apocryphal, stories. Both were famous for their lack of money and touchy pride, which could degenerate into uncontrolled rage if provoked. </w:t>
      </w:r>
    </w:p>
    <w:p w:rsidR="002B03C9" w:rsidRDefault="002B03C9" w:rsidP="002B03C9">
      <w:pPr>
        <w:spacing w:after="120"/>
      </w:pPr>
      <w:r>
        <w:lastRenderedPageBreak/>
        <w:t xml:space="preserve">When Archibald succeeded to the Macnab lands in 1816, he inherited an estate mortgaged beyond redemption, and debts of about £35,000 to be met on an annual income of £1,000 from property rentals. Aided by his uncle’s old adviser and companion </w:t>
      </w:r>
      <w:proofErr w:type="spellStart"/>
      <w:r>
        <w:t>Dugald</w:t>
      </w:r>
      <w:proofErr w:type="spellEnd"/>
      <w:r>
        <w:t xml:space="preserve"> MacNab, he spent the next several years trying to stave off the inevitable collapse. Eventually minor creditors combined to secure a foreclosure on his lands and goods, threatening him with imprisonment by a writ of caption. The flight which followed, by way of England to Upper Canada, has a certain epic quality but the fact remains that he fled in disgrace, pursued by bailiffs, abandoning his wife and children in the process. He then proceeded to launch a highly controversial attempt to build a fortune upon the backs of settlers on the frontier of Upper Canada. </w:t>
      </w:r>
    </w:p>
    <w:p w:rsidR="002B03C9" w:rsidRDefault="002B03C9" w:rsidP="002B03C9">
      <w:pPr>
        <w:spacing w:after="120"/>
      </w:pPr>
      <w:r>
        <w:t xml:space="preserve">McNab arrived in the Canadas in 1822 intent on acquiring a free grant of land in the upper Ottawa valley and importing Scottish settlers, from whose improvements to the land he would profit. His flamboyant style quickly drew public attention. In the winter of 1822–23 articles in the Kingston Chronicle announced his reputed discovery in Glengarry County of the lost sword of Prince Charles, the Young Pretender, which he proposed to present to King George IV. By February 1823 McNab was in York (Toronto) petitioning that </w:t>
      </w:r>
      <w:proofErr w:type="spellStart"/>
      <w:r>
        <w:t>Torbolton</w:t>
      </w:r>
      <w:proofErr w:type="spellEnd"/>
      <w:r>
        <w:t xml:space="preserve"> Township on the Ottawa River be held vacant until the colonial secretary, Lord Bathurst, had reviewed his settlement scheme. Acting on the advice of Lieutenant Governor Sir Peregrine Maitland, who regarded the proposal as risky and a potential embarrassment to the provincial government, Bathurst refused to approve it. In October, however, McNab repeated his petition, expressing the hope of bringing his “people” to settle an un-surveyed township beyond Fitzroy Township. Though willing to be “personally responsible” for their conduct, he insinuated that he could avoid all “possibility of trouble” if he got them to sign indentures in Scotland. Under the agreement he would exact from each settler after three years, in return for his passage, an annual quitrent in the form of a bushel of wheat or its equivalent in flour for each cleared acre. </w:t>
      </w:r>
    </w:p>
    <w:p w:rsidR="002B03C9" w:rsidRDefault="002B03C9" w:rsidP="002B03C9">
      <w:pPr>
        <w:spacing w:after="120"/>
      </w:pPr>
      <w:r>
        <w:t>The petition went before the province’s Executive Council, where the Reverend John Strachan advised against accepting the scheme because of the danger of “leaving the Settlers &amp; their descendants subject to a perpetual rent charge.” They were not, he reasoned prophetically, “likely to remain content with a bur</w:t>
      </w:r>
      <w:r w:rsidR="00236D5B">
        <w:t>d</w:t>
      </w:r>
      <w:r>
        <w:t xml:space="preserve">en which they could not, in any manner, shake off.” </w:t>
      </w:r>
      <w:r>
        <w:lastRenderedPageBreak/>
        <w:t xml:space="preserve">Though council saw the weakness of the scheme, it was so anxious to have the land settled that it approved the plan in November 1823. McNab was given a block grant of 1,200 acres at once and 3,800 additional acres later, as well as sole superintendence of the settlement of adjacent lands in the un-surveyed township, which was located at the junction of the Ottawa and Madawaska rivers. Once the settlers had performed the settlement duties required by the province and had met his claims on them for his costs, patents would be issued to them by the crown. The terms were to be explained to the settlers by McNab and embodied in agreements, copies of which were to be deposited in the government offices. He also had to submit a progress report within 18 months. The proposed township was surveyed and named McNab in 1824, the year in which he built </w:t>
      </w:r>
      <w:proofErr w:type="spellStart"/>
      <w:r>
        <w:t>Kinell</w:t>
      </w:r>
      <w:proofErr w:type="spellEnd"/>
      <w:r>
        <w:t xml:space="preserve"> Lodge, a log house at the mouth of the Madawaska. </w:t>
      </w:r>
    </w:p>
    <w:p w:rsidR="002B03C9" w:rsidRDefault="002B03C9" w:rsidP="002B03C9">
      <w:pPr>
        <w:spacing w:after="120"/>
      </w:pPr>
      <w:r>
        <w:t xml:space="preserve">McNab ignored council’s conditions and for the next 15 years attempted to govern the township as his personal property. He was able to operate successfully for so long owing to the illiteracy and initial credulity of the settlers and to the trust and support of friends he had made both in York and in the Ottawa valley, including Alexander James Christie and </w:t>
      </w:r>
      <w:proofErr w:type="spellStart"/>
      <w:r>
        <w:t>Hamnett</w:t>
      </w:r>
      <w:proofErr w:type="spellEnd"/>
      <w:r>
        <w:t xml:space="preserve"> </w:t>
      </w:r>
      <w:proofErr w:type="spellStart"/>
      <w:r>
        <w:t>Kirkes</w:t>
      </w:r>
      <w:proofErr w:type="spellEnd"/>
      <w:r>
        <w:t xml:space="preserve"> </w:t>
      </w:r>
      <w:proofErr w:type="spellStart"/>
      <w:r>
        <w:t>Pinhey</w:t>
      </w:r>
      <w:proofErr w:type="spellEnd"/>
      <w:r>
        <w:t xml:space="preserve">. In dealing with settlers and government officials, McNab traded on his image as a chieftain, a trustworthy gentleman, and a frontier benefactor. His colorful but autocratic conduct stood out in the provincial society of Upper Canada. In the late 1820s John </w:t>
      </w:r>
      <w:proofErr w:type="spellStart"/>
      <w:r>
        <w:t>Mactaggart</w:t>
      </w:r>
      <w:proofErr w:type="spellEnd"/>
      <w:r>
        <w:t>, clerk of works on the Rideau Canal, described him travelling through the colony “</w:t>
      </w:r>
      <w:r>
        <w:rPr>
          <w:rFonts w:ascii="Times New Roman" w:hAnsi="Times New Roman"/>
        </w:rPr>
        <w:t>dressed always in full Highland costume, the piper going before</w:t>
      </w:r>
      <w:r>
        <w:t xml:space="preserve">.” He was, </w:t>
      </w:r>
      <w:proofErr w:type="spellStart"/>
      <w:r>
        <w:t>Mactaggart</w:t>
      </w:r>
      <w:proofErr w:type="spellEnd"/>
      <w:r>
        <w:t xml:space="preserve"> observed, “full of enthusiasm about Scotland: a thing rarely met with amongst people beyond the Atlantic.” Henry </w:t>
      </w:r>
      <w:proofErr w:type="spellStart"/>
      <w:r>
        <w:t>Scadding</w:t>
      </w:r>
      <w:proofErr w:type="spellEnd"/>
      <w:r>
        <w:t xml:space="preserve"> provides a description of </w:t>
      </w:r>
      <w:proofErr w:type="spellStart"/>
      <w:r>
        <w:t>McNab’s</w:t>
      </w:r>
      <w:proofErr w:type="spellEnd"/>
      <w:r>
        <w:t xml:space="preserve"> visits to York on business, when he usually resided at the home of clansman David Archibald MacNab, brother of Allan Napier MacNab: </w:t>
      </w:r>
    </w:p>
    <w:p w:rsidR="002B03C9" w:rsidRDefault="002B03C9" w:rsidP="002B03C9">
      <w:pPr>
        <w:spacing w:after="120"/>
      </w:pPr>
      <w:r>
        <w:t>“</w:t>
      </w:r>
      <w:r>
        <w:rPr>
          <w:rFonts w:ascii="Times New Roman" w:hAnsi="Times New Roman"/>
        </w:rPr>
        <w:t>Surrounded or followed by a group of his fair kinsfolk of York, he marched with dignified steps along the whole length of King Street, and down or up to the Kingston Road. . . . the Chief always wore a modified highland costume, which well set off his stalwart, upright form: the blue bonnet and feather, and richly embossed dirk, always rendered him conspicuous, as well as the tartan of brilliant hues depending from his shoulder after obliquely swathing his capacious chest; a bright scarlet vest with massive silver buttons, and dress coat always thrown back, added to the picturesqueness of the figure</w:t>
      </w:r>
      <w:r>
        <w:t xml:space="preserve">.” </w:t>
      </w:r>
    </w:p>
    <w:p w:rsidR="002B03C9" w:rsidRDefault="002B03C9" w:rsidP="002B03C9">
      <w:pPr>
        <w:spacing w:after="120"/>
      </w:pPr>
      <w:r>
        <w:t xml:space="preserve">Overbearing and offensive, McNab could also be charming and obliging. Joseph </w:t>
      </w:r>
      <w:proofErr w:type="spellStart"/>
      <w:r>
        <w:t>Bouchette</w:t>
      </w:r>
      <w:proofErr w:type="spellEnd"/>
      <w:r>
        <w:t xml:space="preserve">, Lower Canada’s surveyor general, wrote that he had received in 1828 the “characteristic hospitality” of “the gallant chief,” and during a tour of the province in 1836 </w:t>
      </w:r>
      <w:r>
        <w:lastRenderedPageBreak/>
        <w:t xml:space="preserve">Lieutenant Governor Sir Francis Bond Head planned a special visit with McNab at </w:t>
      </w:r>
      <w:proofErr w:type="spellStart"/>
      <w:r>
        <w:t>Bytown</w:t>
      </w:r>
      <w:proofErr w:type="spellEnd"/>
      <w:r>
        <w:t xml:space="preserve"> (Ottawa). In such social situations few, if any, ever saw his sordid side. </w:t>
      </w:r>
    </w:p>
    <w:p w:rsidR="002B03C9" w:rsidRDefault="002B03C9" w:rsidP="002B03C9">
      <w:pPr>
        <w:spacing w:after="120"/>
      </w:pPr>
      <w:r>
        <w:t xml:space="preserve">His thorough dishonesty in the Canadas began with the agreements concluded with his settlers, the first group of whom arrived from Scotland in 1825. They were made to acknowledge by deeds the excessive amounts charged but never fully expended by McNab for their passage to McNab Township. It is uncertain how many families he actually brought in. In 1839 he claimed to have paid the way for 29 families from Scotland and 36 families, of mixed national backgrounds, enlisted at Montreal. Yet of the 142 families then living in McNab, no more than 12 admitted to having come at his expense. Despite his interest in establishing his patriarchal control as a clan head, his system of quitrents was antiquated and untenable, and many settlers fell behind. His neglect of the township became notorious. Where there was progress before 1840, it was achieved by the settlers without contribution from McNab. Still, it would be difficult to prove that his unhappy rule retarded agricultural development, for cultivated acreage in the township rose by 65 per cent between 1840, when his power was at its height, and 1844, when he departed, by which time land grants in McNab were being made by the province in a fair and equitable manner. </w:t>
      </w:r>
    </w:p>
    <w:p w:rsidR="002B03C9" w:rsidRDefault="002B03C9" w:rsidP="002B03C9">
      <w:pPr>
        <w:spacing w:after="120"/>
      </w:pPr>
      <w:proofErr w:type="spellStart"/>
      <w:r>
        <w:t>McNab’s</w:t>
      </w:r>
      <w:proofErr w:type="spellEnd"/>
      <w:r>
        <w:t xml:space="preserve"> downfall, though slow in coming, was engineered partly by his own folly in pursuit of greater financial return and partly by the capacity of the settlers to work together to apply pressure on the government. Trouble began as early as 1829 when 15 heads of families brought out from Scotland by McNab petitioned Lieutenant Governor Sir John Colborne for help in having their agreements with McNab declared null and void. Now that they were “a little acquainted with the country, the usages and customs of the country and the nature of the soil,” they found themselves saddled with a “grievous burden which none of his Majesty’s subjects in this province are under or able to bear.” The following year the government appointed Alexander </w:t>
      </w:r>
      <w:proofErr w:type="spellStart"/>
      <w:r>
        <w:t>McDonell</w:t>
      </w:r>
      <w:proofErr w:type="spellEnd"/>
      <w:r>
        <w:t xml:space="preserve">, crown lands agent for the Newcastle District, to investigate the township. Though he found that the settlers were unable to proceed with their clearances and could not supply the amount of wheat or flour demanded by their engagements, the government saw no reason to intervene. </w:t>
      </w:r>
    </w:p>
    <w:p w:rsidR="002B03C9" w:rsidRDefault="002B03C9" w:rsidP="002B03C9">
      <w:pPr>
        <w:spacing w:after="120"/>
      </w:pPr>
      <w:r>
        <w:t xml:space="preserve">The chief’s inflexible nature led him to pursue many settlers for payment of arrears in the district court at Perth, a process facilitated by his powers as a justice of the peace since 1825. He used breach of covenant as the usual accusation. McNab frequently had proceedings drawn out, necessitating repeated trips to Perth, an entanglement which proved a considerable hardship for the settlers. His run of success in the court ended in 1835, at which time his attention turned </w:t>
      </w:r>
      <w:r>
        <w:lastRenderedPageBreak/>
        <w:t xml:space="preserve">to another source of revenue. He offered to give up his claim to the 5,000 acres he had acquired in the 1820s in return for the right to cut or collect duties on the pine timber on unallocated lots in McNab. He claimed that little of the township’s land was “fit for cultivation,” so that if he was “to provide for his countrymen” – a typically perverse twist to the facts – he would need alternate income. His request was granted in 1836, despite Attorney General Robert </w:t>
      </w:r>
      <w:proofErr w:type="spellStart"/>
      <w:r>
        <w:t>Sympson</w:t>
      </w:r>
      <w:proofErr w:type="spellEnd"/>
      <w:r>
        <w:t xml:space="preserve"> Jameson’s concern that such an arrangement would form a “permanent obstacle” to the settlement of the lots affected. The grant sanctioned something McNab had been doing illegally since 1825. The value to him of this timber cutting is not known, but one settler, </w:t>
      </w:r>
      <w:proofErr w:type="spellStart"/>
      <w:r>
        <w:t>Dugald</w:t>
      </w:r>
      <w:proofErr w:type="spellEnd"/>
      <w:r>
        <w:t xml:space="preserve"> C. McNab, estimated that between 1825 and 1836 it was between £100 and £600 annually. </w:t>
      </w:r>
    </w:p>
    <w:p w:rsidR="002B03C9" w:rsidRDefault="002B03C9" w:rsidP="002B03C9">
      <w:pPr>
        <w:spacing w:after="120"/>
      </w:pPr>
      <w:r>
        <w:t xml:space="preserve">Emboldened by this success, McNab, who had patented 650 acres in his own name, exclusive of the block grant, secured 200 more in 1837. His bizarre manner of acquiring the land was utterly characteristic of the man. The lot was held by Duncan McNab, an illiterate who had arrived in 1832 at his own expense and had established a farm. Five years later he exchanged the lot for one thought to have better soil and occupied by Duncan Anderson, who wanted </w:t>
      </w:r>
      <w:proofErr w:type="spellStart"/>
      <w:r>
        <w:t>McNab’s</w:t>
      </w:r>
      <w:proofErr w:type="spellEnd"/>
      <w:r>
        <w:t xml:space="preserve"> property for a tavern site. The chief intervened, asking the government to give the lot not to Duncan McNab but to himself, saying merely that it had been vacated by Anderson and was occupied by a squatter. He failed to add that he knew Anderson well, had taken in his sister-in-law as a housekeeper, and had had a child by her. How Duncan McNab had offended the chief is unclear, but the latter had his way and in 1840, after legal proceedings, Duncan and his family were turned out. With the help of neighbors Duncan petitioned the government for aid but, in spite of the view of Provincial Secretary Richard Alexander Tucker that this appeared to be a genuine case of hardship, the Executive Council refused to interfere. After a continued legal battle and violence against Duncan by McNab, and despite strong public support for the former, council upheld the chief’s claim in October 1841 on the technical ground that Duncan ought to have secured a new location ticket from McNab before moving. </w:t>
      </w:r>
    </w:p>
    <w:p w:rsidR="002B03C9" w:rsidRDefault="002B03C9" w:rsidP="002B03C9">
      <w:pPr>
        <w:spacing w:after="120"/>
      </w:pPr>
      <w:r>
        <w:t xml:space="preserve">However vital the issue of 200 acres was to Duncan McNab, the chief’s attention between 1837 and 1841 had focused on larger matters. He tried unsuccessfully to increase his land holdings and hence his revenues. In 1837 he complained to Governor Lord Gosford [Acheson] of the settlers’ sale of lands and departure from the township. To prevent this continuing, McNab asked to be granted a trust-deed for the full 5,000 acres allotted to him in 1823, which he had forfeited in 1836. By restoring his direct control over a large area, the grant would supposedly enable him to make over lots only to those settlers who had discharged their </w:t>
      </w:r>
      <w:r>
        <w:lastRenderedPageBreak/>
        <w:t xml:space="preserve">obligations to him. Here was another example of his dissembling methods, for those of his settlers who wished to remain were certainly not offering their improved lots for sale and their number was relatively small. In June 1838 council accepted </w:t>
      </w:r>
      <w:proofErr w:type="spellStart"/>
      <w:r>
        <w:t>McNab’s</w:t>
      </w:r>
      <w:proofErr w:type="spellEnd"/>
      <w:r>
        <w:t xml:space="preserve"> proposal but in October it reversed the decision. He was publicly humiliated during the rebellion of 1837–38 when some 80 militiamen from McNab refused to serve under his command in the 2nd Carleton Light Infantry because of their objections to their settlement agreements with him and because he had legally prosecuted many of them. No confusion marked council’s deliberations in 1839 when McNab asked for the 5,000 acres outright with no mention of a trust-deed. He was again turned down. </w:t>
      </w:r>
    </w:p>
    <w:p w:rsidR="002B03C9" w:rsidRDefault="002B03C9" w:rsidP="002B03C9">
      <w:pPr>
        <w:spacing w:after="120"/>
      </w:pPr>
      <w:r>
        <w:t>Thereafter McNab sought compensation for his reputed losses in settling the township. In February 1839 he calculated them at £5,000 (the estimated value of the 5,000 acres he had forfeited) with an additional £4,000 for his expenses over 14 years. He secured the support in Toronto of Attorney General Christopher Alexander Hagerman and of John Strachan who, though no longer on council, now believed that McNab had received little financial return on his scheme. Council nevertheless rejected his claim for the £5,000 but felt that a fund for compensating him could be created by having the settlers buy their land. Asked in July to submit an account of his actual outlay, McNab could only produce “loose estimates,” so council fell back on his valuation of £4,000. By an order-in-council in September he was granted that amount, £1,000 of which was to be paid directly and the rest raised from the proposed sale of lands. At the same time, he was told to cease cutting timber in McNab</w:t>
      </w:r>
      <w:r w:rsidR="008866A3">
        <w:t>,</w:t>
      </w:r>
      <w:r>
        <w:t xml:space="preserve"> by the end of the year</w:t>
      </w:r>
      <w:r w:rsidR="008866A3">
        <w:t>,</w:t>
      </w:r>
      <w:r>
        <w:t xml:space="preserve"> except on his own 850 acres. </w:t>
      </w:r>
    </w:p>
    <w:p w:rsidR="002B03C9" w:rsidRDefault="002B03C9" w:rsidP="002B03C9">
      <w:pPr>
        <w:spacing w:after="120"/>
      </w:pPr>
      <w:r>
        <w:t xml:space="preserve">News that something important had happened in Toronto filtered back to the settlers, though the full contents of the order-in-council would not become known to them until 1842. By April 1840 a bitter petition had been submitted to Lieutenant Governor Sir George Arthur by 35 settlers, who denied the chief’s claim of having underwritten their settlement expenses. They further asserted that McNab was still drawing income from timber duties as well as from land rents and sales. In response to their demand for an independent inquiry into the affairs of the township, the government authorized an investigation by Francis Allan, crown lands agent for the Bathurst District, who submitted his report that November. </w:t>
      </w:r>
    </w:p>
    <w:p w:rsidR="002B03C9" w:rsidRDefault="002B03C9" w:rsidP="002B03C9">
      <w:pPr>
        <w:spacing w:after="120"/>
      </w:pPr>
      <w:r>
        <w:t xml:space="preserve">McNab miscalculated seriously by failing to anticipate that the inquiry would fully endorse the settlers’ position and paint a damning picture of his role. Roads were found to be in miserable condition. The one sawmill was owned by the chief, who blocked the erection of a grist-mill until late in 1840. The tax assessment for the township was less than £32. Even </w:t>
      </w:r>
      <w:r>
        <w:lastRenderedPageBreak/>
        <w:t xml:space="preserve">for an area with distinct disadvantages in the quality of its soil, this was a poor record. Most important, McNab was shown to have attempted to dominate the settlers in a thoroughly peremptory fashion. The report mentioned in particular Duncan McNab and John Campbell, a blacksmith whose tools the chief had seized and held for years after Campbell had refused to pay him rent or grant him a mortgage. In condemning </w:t>
      </w:r>
      <w:proofErr w:type="spellStart"/>
      <w:r>
        <w:t>McNab’s</w:t>
      </w:r>
      <w:proofErr w:type="spellEnd"/>
      <w:r>
        <w:t xml:space="preserve"> affairs, Allan did not mince words: “The system of Rent and </w:t>
      </w:r>
      <w:r w:rsidR="008866A3">
        <w:t>M</w:t>
      </w:r>
      <w:r>
        <w:t>ortgage added to an arbitrary bearing and persecuting spirit seems to have checked all enterprise and paralyz</w:t>
      </w:r>
      <w:r w:rsidR="008866A3">
        <w:t>ed the industry of the settlers</w:t>
      </w:r>
      <w:r>
        <w:t xml:space="preserve">. The devotion of Scotch Highlanders to their Chief is too well known to permit it to be believed that an alienation such as has taken place between McNab and his people could have happened unless their feelings were most grossly injured.” </w:t>
      </w:r>
    </w:p>
    <w:p w:rsidR="002B03C9" w:rsidRDefault="002B03C9" w:rsidP="002B03C9">
      <w:pPr>
        <w:spacing w:after="120"/>
      </w:pPr>
      <w:r>
        <w:t xml:space="preserve">In the House of Assembly McNab still had friends and it was reluctant to publish Allan’s report, which became something of a political issue. As well, in June 1841 a further petition from the settlers went unheeded by the Executive Council, which moved instead to confirm the arrangements made in 1839. Consequently an order-in-council was passed giving </w:t>
      </w:r>
      <w:proofErr w:type="spellStart"/>
      <w:r>
        <w:t>McNab’s</w:t>
      </w:r>
      <w:proofErr w:type="spellEnd"/>
      <w:r>
        <w:t xml:space="preserve"> settlers nine years to pay for their land and directing them to make their payments not to McNab but to the crown lands agent, thus cutting the chief off from direct access to his compensation. Then, in August, Francis Hincks, the editor of the reform Examiner and a newly elected member of the assembly, seconded a motion by Malcolm Cameron to have Allan’s report tabled. The motion carried against the wishes of Sir Allan Napier MacNab, Stewart </w:t>
      </w:r>
      <w:proofErr w:type="spellStart"/>
      <w:r>
        <w:t>Derbishire</w:t>
      </w:r>
      <w:proofErr w:type="spellEnd"/>
      <w:r>
        <w:t xml:space="preserve">, and 17 others. A decision by the assembly to print the report was undermined by its referral to a committee of the house, but in 1842 it was published, embarrassing the government over its past involvement and causing a further loss of support for McNab. </w:t>
      </w:r>
    </w:p>
    <w:p w:rsidR="002B03C9" w:rsidRDefault="002B03C9" w:rsidP="002B03C9">
      <w:pPr>
        <w:spacing w:after="120"/>
      </w:pPr>
      <w:r>
        <w:t xml:space="preserve">Allan’s progress through the township in the summer of 1840 had already roused the settlers, some of whom had sent details of their troubles to Hincks. Beginning in November 1840, Hincks began publishing in the Examiner accounts of </w:t>
      </w:r>
      <w:proofErr w:type="spellStart"/>
      <w:r>
        <w:t>McNab’s</w:t>
      </w:r>
      <w:proofErr w:type="spellEnd"/>
      <w:r>
        <w:t xml:space="preserve"> mishandling of the township. The chief was moved to sue Hincks for libel, with damages set at £1,000. The case was heard in April 1842 in Toronto by Jonas Jones, who had presided at the iniquitous persecution of Duncan McNab at Perth. Hincks, whose forthcoming appointment as inspector general was evidently brought into question, was represented by Robert Baldwin, William Hume Blake, and Adam Wilson. Attorney General William Henry Draper, Henry Sherwood, and John Willoughby Crawford acted for McNab, who won the case but received only £5, a clear moral defeat. The proceedings, with all their revelations so damaging to McNab, were placed by an unremorseful Hincks before the reading public. </w:t>
      </w:r>
    </w:p>
    <w:p w:rsidR="002B03C9" w:rsidRDefault="002B03C9" w:rsidP="002B03C9">
      <w:pPr>
        <w:spacing w:after="120"/>
      </w:pPr>
      <w:r>
        <w:lastRenderedPageBreak/>
        <w:t xml:space="preserve">When the settlers in McNab learned early in 1842 of the obligatory purchase clauses in the orders-in-council of 1839 and 1841, there was further commotion. There were two more petitions, the first by settlers McNab had brought from Scotland and the second by those who had entered the township bearing their own costs. To the latter group the Executive Council merely replied, in March 1842 that as the settlers had never been promised free land they should not delay in paying the first purchase instalment for fear of seeing their lands sold. It was the last official word on that vexatious subject. In 1843, however, John Paris, who had fought McNab over the erection of a grist-mill in the township, succeeded in having him declared a public nuisance and fined by the Court of Quarter Sessions in Perth. </w:t>
      </w:r>
    </w:p>
    <w:p w:rsidR="002B03C9" w:rsidRDefault="002B03C9" w:rsidP="002B03C9">
      <w:pPr>
        <w:spacing w:after="120"/>
      </w:pPr>
      <w:r>
        <w:t>What was the effect of all this on McNab? Publicly his bearing remained unchanged. In August 1842 his presence at a drawing-room hosted by Lady Bagot in Kingston no doubt drew much comment. In an address to the Caledonian Society of Montreal in 1890 James Craig, an Ottawa valley lawyer, recalled talking “</w:t>
      </w:r>
      <w:r w:rsidRPr="008866A3">
        <w:rPr>
          <w:rFonts w:ascii="Times New Roman" w:hAnsi="Times New Roman"/>
        </w:rPr>
        <w:t xml:space="preserve">with some who knew the old Chief in the last days of his dying power and all unite in saying that he bore himself as of old, erect and dignified to the last. He still thought himself right and the settlers wrong. . . . And these friends . . . almost invariably said to me, ‘Don’t forget to tell how good the Chief was to the poor; how he doctored the people for nothing [,] how his house was always open to the passer on the highway, and how he never forgot his Highland home and the old, old Scottish customs; and oh </w:t>
      </w:r>
      <w:proofErr w:type="spellStart"/>
      <w:r w:rsidRPr="008866A3">
        <w:rPr>
          <w:rFonts w:ascii="Times New Roman" w:hAnsi="Times New Roman"/>
        </w:rPr>
        <w:t>dinna</w:t>
      </w:r>
      <w:proofErr w:type="spellEnd"/>
      <w:r w:rsidRPr="008866A3">
        <w:rPr>
          <w:rFonts w:ascii="Times New Roman" w:hAnsi="Times New Roman"/>
        </w:rPr>
        <w:t xml:space="preserve"> forget that though he was a hard man to some, yet he had a good warm Highland heart</w:t>
      </w:r>
      <w:r>
        <w:t xml:space="preserve">.” Craig himself viewed </w:t>
      </w:r>
      <w:proofErr w:type="spellStart"/>
      <w:r>
        <w:t>McNab’s</w:t>
      </w:r>
      <w:proofErr w:type="spellEnd"/>
      <w:r>
        <w:t xml:space="preserve"> arbitrary nature as the product of his “hereditary training” and family tradition. “</w:t>
      </w:r>
      <w:r w:rsidRPr="008866A3">
        <w:rPr>
          <w:rFonts w:ascii="Times New Roman" w:hAnsi="Times New Roman"/>
        </w:rPr>
        <w:t>I can well believe . . . he meant well</w:t>
      </w:r>
      <w:r>
        <w:t>,” he concluded, “</w:t>
      </w:r>
      <w:r w:rsidRPr="008866A3">
        <w:rPr>
          <w:rFonts w:ascii="Times New Roman" w:hAnsi="Times New Roman"/>
        </w:rPr>
        <w:t>but the little tyrannies led to greater ones and the unlawful assertion of authority led to falsehood and cruelty to support it</w:t>
      </w:r>
      <w:r>
        <w:t xml:space="preserve">.” The legend of the good-hearted but misguided highland chief on the banks of the Madawaska was thus elaborated. </w:t>
      </w:r>
    </w:p>
    <w:p w:rsidR="002B03C9" w:rsidRDefault="002B03C9" w:rsidP="002B03C9">
      <w:pPr>
        <w:spacing w:after="120"/>
      </w:pPr>
      <w:r>
        <w:t xml:space="preserve">The public record reveals McNab to have been a thoroughly unpleasant piece of work, dangerous even to his dependents and sycophantic to those more powerful than himself. His instability of character and purpose may have reflected a drinking problem, but such an explanation lacks evidence. He was not the only chief who attempted but failed to make the transition from clan monarch of the 18th century to serious landowner of the 19th. Driven by an ambition to erect a fortune in Upper Canada, he survived only at a modest level on a remote frontier, his frequent, almost relentless, excursions to Perth, Kingston, and Toronto notwithstanding. He proved himself a consummate liar and felon who by various means, at times sophisticated and subtle, robbed both the crown and the poor. He laid almost insupportable burdens on those who crossed him, pursuing them with great vigor in the </w:t>
      </w:r>
      <w:r>
        <w:lastRenderedPageBreak/>
        <w:t xml:space="preserve">courts. Ultimately his display of greed gave the settlers the means to uncover the real nature of his settlement scheme and to break his grip on McNab Township and drive him from his last home there, on the shores of White Lake. </w:t>
      </w:r>
    </w:p>
    <w:p w:rsidR="002B03C9" w:rsidRDefault="000241A0" w:rsidP="002B03C9">
      <w:pPr>
        <w:spacing w:after="120"/>
      </w:pPr>
      <w:r>
        <w:rPr>
          <w:noProof/>
        </w:rPr>
        <w:drawing>
          <wp:anchor distT="0" distB="0" distL="114300" distR="114300" simplePos="0" relativeHeight="251663360" behindDoc="0" locked="0" layoutInCell="0" allowOverlap="0" wp14:anchorId="4110CAA3" wp14:editId="3C3A9B31">
            <wp:simplePos x="685800" y="1752600"/>
            <wp:positionH relativeFrom="margin">
              <wp:align>right</wp:align>
            </wp:positionH>
            <wp:positionV relativeFrom="margin">
              <wp:align>top</wp:align>
            </wp:positionV>
            <wp:extent cx="3432175" cy="3000375"/>
            <wp:effectExtent l="0" t="0" r="0" b="0"/>
            <wp:wrapSquare wrapText="bothSides"/>
            <wp:docPr id="3" name="Picture 3" descr="tammy's%20map"/>
            <wp:cNvGraphicFramePr/>
            <a:graphic xmlns:a="http://schemas.openxmlformats.org/drawingml/2006/main">
              <a:graphicData uri="http://schemas.openxmlformats.org/drawingml/2006/picture">
                <pic:pic xmlns:pic="http://schemas.openxmlformats.org/drawingml/2006/picture">
                  <pic:nvPicPr>
                    <pic:cNvPr id="15" name="Picture 15" descr="tammy's%20map"/>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976" cy="300604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2B03C9">
        <w:t xml:space="preserve">In 1844, when he was still trying to collect his promised compensation from the government, he left for Hamilton, where he was financially supported by Sir Allan Napier MacNab. The chief’s flair, however, never diminished. At a St Andrew’s Day celebration in Kingston in 1847, Major James Edward Alexander was struck by his appearance and commanding presence. In 1848 McNab was presented by his estranged wife, Margaret, with the estate of </w:t>
      </w:r>
      <w:proofErr w:type="spellStart"/>
      <w:r w:rsidR="002B03C9">
        <w:t>Rendall</w:t>
      </w:r>
      <w:proofErr w:type="spellEnd"/>
      <w:r w:rsidR="002B03C9">
        <w:t xml:space="preserve"> in the Orkney Islands, Scotland, but he remained in Hamilton until as late as September 1851. Following his return to Britain he took up with Elizabeth Marshall, the daughter of a Leeds ironmonger, with whom he had a daughter. They moved to Passy (Paris), possibly in the winter of 1854–55, and subsequently to </w:t>
      </w:r>
      <w:proofErr w:type="spellStart"/>
      <w:r w:rsidR="002B03C9">
        <w:t>Lannion</w:t>
      </w:r>
      <w:proofErr w:type="spellEnd"/>
      <w:r w:rsidR="002B03C9">
        <w:t xml:space="preserve">. There McNab died in 1860, leaving behind a legend in the Ottawa valley. </w:t>
      </w:r>
    </w:p>
    <w:p w:rsidR="002B03C9" w:rsidRDefault="002B03C9" w:rsidP="002B03C9"/>
    <w:p w:rsidR="000241A0" w:rsidRDefault="000241A0" w:rsidP="002B03C9">
      <w:pPr>
        <w:sectPr w:rsidR="000241A0">
          <w:type w:val="continuous"/>
          <w:pgSz w:w="12240" w:h="15840"/>
          <w:pgMar w:top="1440" w:right="1080" w:bottom="1440" w:left="1080" w:header="720" w:footer="720" w:gutter="0"/>
          <w:cols w:num="2" w:space="288"/>
        </w:sectPr>
      </w:pPr>
      <w:r>
        <w:t>Renfrew County, Ontario – MacNab/Br</w:t>
      </w:r>
      <w:r w:rsidR="00045EE5">
        <w:t>a</w:t>
      </w:r>
      <w:r>
        <w:t>eside Township is in the lower right-hand corner</w:t>
      </w:r>
    </w:p>
    <w:p w:rsidR="002B03C9" w:rsidRDefault="00045EE5" w:rsidP="002B03C9">
      <w:pPr>
        <w:sectPr w:rsidR="002B03C9">
          <w:type w:val="continuous"/>
          <w:pgSz w:w="12240" w:h="15840"/>
          <w:pgMar w:top="1440" w:right="1080" w:bottom="1440" w:left="1080" w:header="720" w:footer="720" w:gutter="0"/>
          <w:cols w:num="2" w:space="432"/>
        </w:sectPr>
      </w:pPr>
      <w:r>
        <w:rPr>
          <w:noProof/>
        </w:rPr>
        <w:lastRenderedPageBreak/>
        <w:drawing>
          <wp:anchor distT="0" distB="0" distL="114300" distR="114300" simplePos="0" relativeHeight="251665408" behindDoc="0" locked="0" layoutInCell="0" allowOverlap="0" wp14:anchorId="2F6087AF" wp14:editId="25421918">
            <wp:simplePos x="0" y="0"/>
            <wp:positionH relativeFrom="margin">
              <wp:align>left</wp:align>
            </wp:positionH>
            <wp:positionV relativeFrom="margin">
              <wp:align>bottom</wp:align>
            </wp:positionV>
            <wp:extent cx="2990088" cy="45720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7">
                      <a:extLst>
                        <a:ext uri="{28A0092B-C50C-407E-A947-70E740481C1C}">
                          <a14:useLocalDpi xmlns:a14="http://schemas.microsoft.com/office/drawing/2010/main" val="0"/>
                        </a:ext>
                      </a:extLst>
                    </a:blip>
                    <a:stretch>
                      <a:fillRect/>
                    </a:stretch>
                  </pic:blipFill>
                  <pic:spPr>
                    <a:xfrm>
                      <a:off x="0" y="0"/>
                      <a:ext cx="2990088" cy="4572000"/>
                    </a:xfrm>
                    <a:prstGeom prst="rect">
                      <a:avLst/>
                    </a:prstGeom>
                  </pic:spPr>
                </pic:pic>
              </a:graphicData>
            </a:graphic>
            <wp14:sizeRelH relativeFrom="margin">
              <wp14:pctWidth>0</wp14:pctWidth>
            </wp14:sizeRelH>
            <wp14:sizeRelV relativeFrom="margin">
              <wp14:pctHeight>0</wp14:pctHeight>
            </wp14:sizeRelV>
          </wp:anchor>
        </w:drawing>
      </w:r>
    </w:p>
    <w:p w:rsidR="002B03C9" w:rsidRDefault="002B03C9" w:rsidP="002B03C9">
      <w:pPr>
        <w:spacing w:after="120"/>
        <w:jc w:val="center"/>
        <w:rPr>
          <w:b/>
        </w:rPr>
      </w:pPr>
    </w:p>
    <w:p w:rsidR="00045EE5" w:rsidRDefault="00933E14" w:rsidP="00933E14">
      <w:pPr>
        <w:spacing w:after="120"/>
      </w:pPr>
      <w:r>
        <w:t xml:space="preserve">The image above comes from the </w:t>
      </w:r>
      <w:r w:rsidR="00045EE5">
        <w:t>frontispiece</w:t>
      </w:r>
      <w:r>
        <w:t xml:space="preserve"> of </w:t>
      </w:r>
      <w:r w:rsidRPr="004C35AC">
        <w:rPr>
          <w:i/>
        </w:rPr>
        <w:t>The Last Laird of Macnab</w:t>
      </w:r>
      <w:r>
        <w:t xml:space="preserve">, subtitled </w:t>
      </w:r>
      <w:r w:rsidRPr="004C35AC">
        <w:rPr>
          <w:i/>
        </w:rPr>
        <w:t xml:space="preserve">An Episode in the Settlement of Macnab Township, Upper Canada </w:t>
      </w:r>
      <w:r w:rsidRPr="00BD508E">
        <w:t>by</w:t>
      </w:r>
      <w:r>
        <w:t xml:space="preserve"> </w:t>
      </w:r>
      <w:r w:rsidRPr="00BD508E">
        <w:t>Alexander</w:t>
      </w:r>
      <w:r>
        <w:t xml:space="preserve"> Fraser of Toronto, Canada, published in 1899. Supposedly it is the arms of the Clan Macnab, but it is inaccurate in almost all instances except the motto. </w:t>
      </w:r>
    </w:p>
    <w:p w:rsidR="00933E14" w:rsidRDefault="00933E14" w:rsidP="00933E14">
      <w:pPr>
        <w:spacing w:after="120"/>
        <w:sectPr w:rsidR="00933E14" w:rsidSect="00933E14">
          <w:footerReference w:type="default" r:id="rId18"/>
          <w:pgSz w:w="12240" w:h="15840" w:code="1"/>
          <w:pgMar w:top="1440" w:right="1080" w:bottom="1440" w:left="1080" w:header="720" w:footer="720" w:gutter="0"/>
          <w:cols w:space="432"/>
          <w:docGrid w:linePitch="360"/>
        </w:sectPr>
      </w:pPr>
      <w:r>
        <w:t>The “Last Laird” is Archibald Macnab of Macnab 1777-1860 last chief of the Clan Macnab of the House of Bovain</w:t>
      </w:r>
      <w:r w:rsidR="00045EE5">
        <w:t>.</w:t>
      </w:r>
      <w:r w:rsidR="00045EE5" w:rsidRPr="00045EE5">
        <w:t xml:space="preserve"> </w:t>
      </w:r>
      <w:r w:rsidR="00045EE5">
        <w:t>The book itself was downloaded from archive.org as a text file, which was converted to a Microsoft Word doc. In the conversion to Word none of the text was changed, except for rendering some words in American English.</w:t>
      </w:r>
    </w:p>
    <w:p w:rsidR="00933E14" w:rsidRDefault="00933E14" w:rsidP="00045EE5">
      <w:r>
        <w:rPr>
          <w:noProof/>
        </w:rPr>
        <w:lastRenderedPageBreak/>
        <w:drawing>
          <wp:anchor distT="0" distB="274320" distL="114300" distR="114300" simplePos="0" relativeHeight="251661312" behindDoc="0" locked="0" layoutInCell="1" allowOverlap="1" wp14:anchorId="73C9835C" wp14:editId="14C151DE">
            <wp:simplePos x="0" y="0"/>
            <wp:positionH relativeFrom="margin">
              <wp:align>center</wp:align>
            </wp:positionH>
            <wp:positionV relativeFrom="margin">
              <wp:align>top</wp:align>
            </wp:positionV>
            <wp:extent cx="4599432" cy="5330952"/>
            <wp:effectExtent l="0" t="0" r="0" b="3175"/>
            <wp:wrapTopAndBottom/>
            <wp:docPr id="2" name="Picture 2" descr="!cid_3291831906_1150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3291831906_115062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9432" cy="533095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Note: </w:t>
      </w:r>
    </w:p>
    <w:p w:rsidR="00933E14" w:rsidRDefault="00933E14" w:rsidP="00933E14">
      <w:pPr>
        <w:spacing w:after="120"/>
      </w:pPr>
      <w:r>
        <w:t xml:space="preserve">The name of the Macnab estate is consistently misspelled; it should be </w:t>
      </w:r>
      <w:proofErr w:type="spellStart"/>
      <w:r>
        <w:t>Kinnell</w:t>
      </w:r>
      <w:proofErr w:type="spellEnd"/>
      <w:r>
        <w:t xml:space="preserve"> instead of </w:t>
      </w:r>
      <w:proofErr w:type="spellStart"/>
      <w:r>
        <w:t>Kennell</w:t>
      </w:r>
      <w:proofErr w:type="spellEnd"/>
      <w:r>
        <w:t xml:space="preserve">. </w:t>
      </w:r>
    </w:p>
    <w:p w:rsidR="00933E14" w:rsidRDefault="00933E14" w:rsidP="00933E14">
      <w:pPr>
        <w:spacing w:after="120"/>
      </w:pPr>
      <w:r>
        <w:t xml:space="preserve">Macnab is spelled in a variety of ways: MacNab, McNab and </w:t>
      </w:r>
      <w:proofErr w:type="spellStart"/>
      <w:r>
        <w:t>M’Nab</w:t>
      </w:r>
      <w:proofErr w:type="spellEnd"/>
      <w:r>
        <w:t xml:space="preserve">. All are correct, Archibald often signed his name as </w:t>
      </w:r>
      <w:proofErr w:type="spellStart"/>
      <w:r>
        <w:t>M’Nab</w:t>
      </w:r>
      <w:proofErr w:type="spellEnd"/>
      <w:r>
        <w:t xml:space="preserve"> and the “a” is often dropped for no good reason other than that the writer knows it is understood.</w:t>
      </w:r>
    </w:p>
    <w:p w:rsidR="00933E14" w:rsidRDefault="00933E14" w:rsidP="00933E14">
      <w:pPr>
        <w:spacing w:after="120"/>
      </w:pPr>
      <w:r>
        <w:lastRenderedPageBreak/>
        <w:t>The index refers to the original page numbers not the pages in this document.</w:t>
      </w:r>
    </w:p>
    <w:p w:rsidR="00933E14" w:rsidRDefault="00933E14" w:rsidP="00933E14">
      <w:r>
        <w:br w:type="page"/>
      </w:r>
      <w:r>
        <w:lastRenderedPageBreak/>
        <w:t xml:space="preserve">THE LAST LAIRD OF MACNAB </w:t>
      </w:r>
    </w:p>
    <w:p w:rsidR="00933E14" w:rsidRDefault="00933E14" w:rsidP="00933E14">
      <w:r>
        <w:t xml:space="preserve">AN EPISODE IN THE SETTLEMENT OF MACNAB TOWNSHIP, UPPER CANADA </w:t>
      </w:r>
    </w:p>
    <w:p w:rsidR="00933E14" w:rsidRDefault="00933E14" w:rsidP="00933E14">
      <w:r>
        <w:t xml:space="preserve">ALEXANDER FRASER, EDITOR AND PUBLISHER </w:t>
      </w:r>
    </w:p>
    <w:p w:rsidR="00933E14" w:rsidRDefault="00933E14" w:rsidP="00933E14">
      <w:pPr>
        <w:spacing w:after="120"/>
      </w:pPr>
      <w:r>
        <w:t xml:space="preserve">Toronto: PRINTED BY IMRIE, GRAHAM &amp; Co., 31 CHURCH STREET 1899 </w:t>
      </w:r>
    </w:p>
    <w:p w:rsidR="00933E14" w:rsidRDefault="00933E14" w:rsidP="00933E14">
      <w:pPr>
        <w:spacing w:after="120"/>
      </w:pPr>
      <w:r>
        <w:t xml:space="preserve">NOTE. The following account of the difficulties between the Laird of MacNab and his settlers in Canada has appeared in several local papers and in the SCOTTISH CANADIAN, through whose columns it obtained a wide circulation, resulting in the request that it be preserved in book form, a suggestion now complied with, in the hope that the example of sturdy independence therein described will prove of interest to others than those for whom the story was first compiled by a clansman. A. F. </w:t>
      </w:r>
    </w:p>
    <w:p w:rsidR="00933E14" w:rsidRDefault="00933E14" w:rsidP="00933E14">
      <w:r>
        <w:t>INDEX TO CONTENTS</w:t>
      </w:r>
      <w:r>
        <w:tab/>
      </w:r>
      <w:r>
        <w:tab/>
      </w:r>
      <w:r>
        <w:tab/>
        <w:t>PAGE</w:t>
      </w:r>
    </w:p>
    <w:p w:rsidR="00933E14" w:rsidRDefault="00933E14" w:rsidP="00933E14">
      <w:r>
        <w:t xml:space="preserve">The Flight </w:t>
      </w:r>
      <w:r>
        <w:tab/>
      </w:r>
      <w:r>
        <w:tab/>
      </w:r>
      <w:r>
        <w:tab/>
      </w:r>
      <w:r>
        <w:tab/>
        <w:t xml:space="preserve">5 </w:t>
      </w:r>
    </w:p>
    <w:p w:rsidR="00933E14" w:rsidRDefault="00933E14" w:rsidP="00933E14">
      <w:r>
        <w:t xml:space="preserve">The McNab in Canada </w:t>
      </w:r>
      <w:r>
        <w:tab/>
      </w:r>
      <w:r>
        <w:tab/>
      </w:r>
      <w:r>
        <w:tab/>
        <w:t xml:space="preserve">12 </w:t>
      </w:r>
    </w:p>
    <w:p w:rsidR="00933E14" w:rsidRDefault="00933E14" w:rsidP="00933E14">
      <w:r>
        <w:t xml:space="preserve">Arrival of the Settlers </w:t>
      </w:r>
      <w:r>
        <w:tab/>
      </w:r>
      <w:r>
        <w:tab/>
      </w:r>
      <w:r>
        <w:tab/>
        <w:t xml:space="preserve">22 </w:t>
      </w:r>
    </w:p>
    <w:p w:rsidR="00933E14" w:rsidRDefault="00933E14" w:rsidP="00933E14">
      <w:r>
        <w:t xml:space="preserve">Progress of the Settlers </w:t>
      </w:r>
      <w:r>
        <w:tab/>
      </w:r>
      <w:r>
        <w:tab/>
      </w:r>
      <w:r>
        <w:tab/>
        <w:t xml:space="preserve">27 </w:t>
      </w:r>
    </w:p>
    <w:p w:rsidR="00933E14" w:rsidRDefault="00933E14" w:rsidP="00933E14">
      <w:r>
        <w:t xml:space="preserve">New Arrivals; </w:t>
      </w:r>
      <w:r>
        <w:tab/>
      </w:r>
      <w:r>
        <w:tab/>
      </w:r>
      <w:r>
        <w:tab/>
      </w:r>
      <w:r>
        <w:tab/>
        <w:t xml:space="preserve">38 47 </w:t>
      </w:r>
    </w:p>
    <w:p w:rsidR="00933E14" w:rsidRDefault="00933E14" w:rsidP="00933E14">
      <w:r>
        <w:t xml:space="preserve">A Digression </w:t>
      </w:r>
      <w:r>
        <w:tab/>
      </w:r>
      <w:r>
        <w:tab/>
      </w:r>
      <w:r>
        <w:tab/>
      </w:r>
      <w:r>
        <w:tab/>
        <w:t xml:space="preserve">59 </w:t>
      </w:r>
    </w:p>
    <w:p w:rsidR="00933E14" w:rsidRDefault="00933E14" w:rsidP="00933E14">
      <w:r>
        <w:t xml:space="preserve">The Sheriffs Raid </w:t>
      </w:r>
      <w:r>
        <w:tab/>
      </w:r>
      <w:r>
        <w:tab/>
      </w:r>
      <w:r>
        <w:tab/>
        <w:t xml:space="preserve">69 </w:t>
      </w:r>
    </w:p>
    <w:p w:rsidR="00933E14" w:rsidRDefault="00933E14" w:rsidP="00933E14">
      <w:r>
        <w:t>Imprisonment of the McIntyre’s</w:t>
      </w:r>
      <w:r>
        <w:tab/>
      </w:r>
      <w:r>
        <w:tab/>
        <w:t xml:space="preserve">86 </w:t>
      </w:r>
    </w:p>
    <w:p w:rsidR="00933E14" w:rsidRDefault="00933E14" w:rsidP="00933E14">
      <w:r>
        <w:t xml:space="preserve">Military Tactics of McNab </w:t>
      </w:r>
      <w:r>
        <w:tab/>
      </w:r>
      <w:r>
        <w:tab/>
        <w:t xml:space="preserve">103 </w:t>
      </w:r>
    </w:p>
    <w:p w:rsidR="00933E14" w:rsidRDefault="00933E14" w:rsidP="00933E14">
      <w:r>
        <w:t xml:space="preserve">Mr. Allan's Report </w:t>
      </w:r>
      <w:r>
        <w:tab/>
      </w:r>
      <w:r>
        <w:tab/>
      </w:r>
      <w:r>
        <w:tab/>
        <w:t xml:space="preserve">119 </w:t>
      </w:r>
    </w:p>
    <w:p w:rsidR="00933E14" w:rsidRDefault="00933E14" w:rsidP="00933E14">
      <w:r>
        <w:t xml:space="preserve">The Trials </w:t>
      </w:r>
      <w:r>
        <w:tab/>
      </w:r>
      <w:r>
        <w:tab/>
      </w:r>
      <w:r>
        <w:tab/>
      </w:r>
      <w:r>
        <w:tab/>
        <w:t xml:space="preserve">133 </w:t>
      </w:r>
    </w:p>
    <w:p w:rsidR="00933E14" w:rsidRDefault="00933E14" w:rsidP="00933E14">
      <w:r>
        <w:t xml:space="preserve">Imprisonment of Mr. Stewart </w:t>
      </w:r>
      <w:r>
        <w:tab/>
      </w:r>
      <w:r>
        <w:tab/>
        <w:t xml:space="preserve">150 </w:t>
      </w:r>
    </w:p>
    <w:p w:rsidR="00933E14" w:rsidRDefault="00933E14" w:rsidP="00933E14">
      <w:r>
        <w:t xml:space="preserve">Final Triumph of the Settlers </w:t>
      </w:r>
      <w:r>
        <w:tab/>
      </w:r>
      <w:r>
        <w:tab/>
        <w:t xml:space="preserve">157 </w:t>
      </w:r>
    </w:p>
    <w:p w:rsidR="00933E14" w:rsidRDefault="00933E14" w:rsidP="00933E14">
      <w:r>
        <w:t xml:space="preserve">Investigation of Grievances </w:t>
      </w:r>
      <w:r>
        <w:tab/>
      </w:r>
      <w:r>
        <w:tab/>
        <w:t xml:space="preserve">169 </w:t>
      </w:r>
    </w:p>
    <w:p w:rsidR="00933E14" w:rsidRDefault="00933E14" w:rsidP="00933E14">
      <w:r>
        <w:t xml:space="preserve">The Chiefs Reply </w:t>
      </w:r>
      <w:r>
        <w:tab/>
      </w:r>
      <w:r>
        <w:tab/>
      </w:r>
      <w:r>
        <w:tab/>
        <w:t xml:space="preserve">178 </w:t>
      </w:r>
    </w:p>
    <w:p w:rsidR="00933E14" w:rsidRDefault="00933E14" w:rsidP="00933E14">
      <w:r>
        <w:t xml:space="preserve">The Settlers Free </w:t>
      </w:r>
      <w:r>
        <w:tab/>
      </w:r>
      <w:r>
        <w:tab/>
      </w:r>
      <w:r>
        <w:tab/>
        <w:t xml:space="preserve">187 </w:t>
      </w:r>
    </w:p>
    <w:p w:rsidR="00933E14" w:rsidRDefault="00933E14" w:rsidP="00933E14">
      <w:r>
        <w:t xml:space="preserve">McNab and </w:t>
      </w:r>
      <w:proofErr w:type="spellStart"/>
      <w:r>
        <w:t>Hinck's</w:t>
      </w:r>
      <w:proofErr w:type="spellEnd"/>
      <w:r>
        <w:t xml:space="preserve"> Trial </w:t>
      </w:r>
      <w:r>
        <w:tab/>
      </w:r>
      <w:r>
        <w:tab/>
        <w:t xml:space="preserve">198 </w:t>
      </w:r>
    </w:p>
    <w:p w:rsidR="00933E14" w:rsidRDefault="00933E14" w:rsidP="00933E14">
      <w:r>
        <w:t xml:space="preserve">Discomfiture of the Chief </w:t>
      </w:r>
      <w:r>
        <w:tab/>
      </w:r>
      <w:r>
        <w:tab/>
        <w:t xml:space="preserve">207 </w:t>
      </w:r>
    </w:p>
    <w:p w:rsidR="00933E14" w:rsidRDefault="00933E14" w:rsidP="00933E14">
      <w:pPr>
        <w:spacing w:after="120"/>
      </w:pPr>
      <w:r>
        <w:t xml:space="preserve">Last Scene of all </w:t>
      </w:r>
      <w:r>
        <w:tab/>
      </w:r>
      <w:r>
        <w:tab/>
      </w:r>
      <w:r>
        <w:tab/>
        <w:t xml:space="preserve">213 </w:t>
      </w:r>
    </w:p>
    <w:p w:rsidR="00933E14" w:rsidRDefault="00933E14" w:rsidP="00933E14">
      <w:r>
        <w:t>THE CHIEF</w:t>
      </w:r>
    </w:p>
    <w:p w:rsidR="00933E14" w:rsidRDefault="00933E14" w:rsidP="00933E14">
      <w:r>
        <w:t>CHAPTER I, THE FLIGHT</w:t>
      </w:r>
    </w:p>
    <w:p w:rsidR="00933E14" w:rsidRDefault="00933E14" w:rsidP="00933E14">
      <w:pPr>
        <w:spacing w:after="120"/>
      </w:pPr>
      <w:r>
        <w:t xml:space="preserve">IT was a genial evening in 1823. The sun was casting long shadows from the glorious old pines of </w:t>
      </w:r>
      <w:proofErr w:type="spellStart"/>
      <w:r>
        <w:t>Leney</w:t>
      </w:r>
      <w:proofErr w:type="spellEnd"/>
      <w:r>
        <w:t xml:space="preserve"> woods, and the baronial mansion of Dr. Hamilton Buchanan reflected in gorgeous splendor the last rays of the setting sun. A horseman had just fastened his pony at the outskirts of the park, nigh to the </w:t>
      </w:r>
      <w:proofErr w:type="spellStart"/>
      <w:r>
        <w:t>Callender</w:t>
      </w:r>
      <w:proofErr w:type="spellEnd"/>
      <w:r>
        <w:t xml:space="preserve"> road, on the Loch Earn side of the village; and now on foot, and enfolded in a tartan plaid so as almost to conceal his person, was threading the mazes of the wood, and stealthily approached the house of </w:t>
      </w:r>
      <w:proofErr w:type="spellStart"/>
      <w:r>
        <w:t>Leney</w:t>
      </w:r>
      <w:proofErr w:type="spellEnd"/>
      <w:r>
        <w:t xml:space="preserve">. This was Archibald MacNab, the last chieftain of the MacNabs, who had that morning, for the last time, left his paternal estate of Kennel], on the banks of Loch Tay to take refuge with his cousin, the last Buchanan of the ancient house of </w:t>
      </w:r>
      <w:proofErr w:type="spellStart"/>
      <w:r>
        <w:t>Arnprior</w:t>
      </w:r>
      <w:proofErr w:type="spellEnd"/>
      <w:r>
        <w:t xml:space="preserve">. Their mutual grandfather, Buchanan the Chief of </w:t>
      </w:r>
      <w:proofErr w:type="spellStart"/>
      <w:r>
        <w:t>Arnprior</w:t>
      </w:r>
      <w:proofErr w:type="spellEnd"/>
      <w:r>
        <w:t>, had been beheaded at Carlisle for participation in the rebellion of 1745</w:t>
      </w:r>
      <w:r w:rsidR="005F59DF">
        <w:t>;</w:t>
      </w:r>
      <w:r>
        <w:t xml:space="preserve"> and he it was whom Sir Walter Scott took for his beau ideal, in the person of Fergus </w:t>
      </w:r>
      <w:proofErr w:type="spellStart"/>
      <w:r>
        <w:t>MacIvor</w:t>
      </w:r>
      <w:proofErr w:type="spellEnd"/>
      <w:r>
        <w:t xml:space="preserve">, in his </w:t>
      </w:r>
      <w:r>
        <w:lastRenderedPageBreak/>
        <w:t xml:space="preserve">elegant romance of “Waverley." The estate of </w:t>
      </w:r>
      <w:proofErr w:type="spellStart"/>
      <w:r>
        <w:t>Leney</w:t>
      </w:r>
      <w:proofErr w:type="spellEnd"/>
      <w:r>
        <w:t xml:space="preserve"> was all that was left to the </w:t>
      </w:r>
      <w:proofErr w:type="spellStart"/>
      <w:r>
        <w:t>Buchanans</w:t>
      </w:r>
      <w:proofErr w:type="spellEnd"/>
      <w:r>
        <w:t xml:space="preserve"> out of their immense property, as the </w:t>
      </w:r>
      <w:proofErr w:type="spellStart"/>
      <w:r>
        <w:t>Arnprior</w:t>
      </w:r>
      <w:proofErr w:type="spellEnd"/>
      <w:r>
        <w:t xml:space="preserve"> estates were confiscated to the Crown for high treason on the part of their Chief. </w:t>
      </w:r>
    </w:p>
    <w:p w:rsidR="00933E14" w:rsidRDefault="00933E14" w:rsidP="00933E14">
      <w:pPr>
        <w:spacing w:after="120"/>
      </w:pPr>
      <w:r>
        <w:t xml:space="preserve">The affairs of MacNab were at the time we write, 1823, thought to be involved beyond extrication his estate mortgaged to the Earl of Breadalbane and even now the officers of the law were on his track to enforce on his person, by arrest, a decree of the Court of Session, in order to get possession of the title deeds of the Dochart and </w:t>
      </w:r>
      <w:proofErr w:type="spellStart"/>
      <w:r>
        <w:t>Kennell</w:t>
      </w:r>
      <w:proofErr w:type="spellEnd"/>
      <w:r>
        <w:t xml:space="preserve"> estates, and deliver them to </w:t>
      </w:r>
      <w:proofErr w:type="spellStart"/>
      <w:r>
        <w:t>MacNab's</w:t>
      </w:r>
      <w:proofErr w:type="spellEnd"/>
      <w:r>
        <w:t xml:space="preserve"> unrelenting creditor, John, Earl of Breadalbane. By a postern gate he entered the noble halls of </w:t>
      </w:r>
      <w:proofErr w:type="spellStart"/>
      <w:r>
        <w:t>Leney</w:t>
      </w:r>
      <w:proofErr w:type="spellEnd"/>
      <w:r>
        <w:t xml:space="preserve">, and was there met and welcomed by his cousin. Their meeting was most affecting. There stood the last representatives of two of the most ancient houses in Scotland: </w:t>
      </w:r>
      <w:proofErr w:type="spellStart"/>
      <w:r>
        <w:t>Kennell</w:t>
      </w:r>
      <w:proofErr w:type="spellEnd"/>
      <w:r>
        <w:t xml:space="preserve"> and </w:t>
      </w:r>
      <w:proofErr w:type="spellStart"/>
      <w:r>
        <w:t>Arnprior</w:t>
      </w:r>
      <w:proofErr w:type="spellEnd"/>
      <w:r>
        <w:t xml:space="preserve">. Both had suffered for Charles Edward both had lost kindred, lands, and prestige for Prince Charles; but now both were in different circumstances, the last Chief of the MacNabs was humbled: no more was </w:t>
      </w:r>
    </w:p>
    <w:p w:rsidR="00933E14" w:rsidRPr="003A5336" w:rsidRDefault="00933E14" w:rsidP="00933E14">
      <w:pPr>
        <w:rPr>
          <w:rFonts w:ascii="Times New Roman" w:hAnsi="Times New Roman"/>
        </w:rPr>
      </w:pPr>
      <w:r w:rsidRPr="003A5336">
        <w:rPr>
          <w:rFonts w:ascii="Times New Roman" w:hAnsi="Times New Roman"/>
        </w:rPr>
        <w:t xml:space="preserve">“The haughty MacNab, with his grants beside him, </w:t>
      </w:r>
    </w:p>
    <w:p w:rsidR="00933E14" w:rsidRPr="003A5336" w:rsidRDefault="00933E14" w:rsidP="00933E14">
      <w:pPr>
        <w:spacing w:after="120"/>
        <w:rPr>
          <w:rFonts w:ascii="Times New Roman" w:hAnsi="Times New Roman"/>
        </w:rPr>
      </w:pPr>
      <w:r w:rsidRPr="003A5336">
        <w:rPr>
          <w:rFonts w:ascii="Times New Roman" w:hAnsi="Times New Roman"/>
        </w:rPr>
        <w:t xml:space="preserve">"And the lions of Dochart close by his side." </w:t>
      </w:r>
    </w:p>
    <w:p w:rsidR="00933E14" w:rsidRDefault="00933E14" w:rsidP="00933E14">
      <w:pPr>
        <w:spacing w:after="120"/>
      </w:pPr>
      <w:r>
        <w:t xml:space="preserve">He was dejected, impoverished, ruined; while Dr. Hamilton was wealthy, and able and willing to assist his unfortunate and once-powerful kinsman. At that period, MacNab was in the prime of manhood, as he had just passed his forty-second year. With a melancholy countenance and with aspect of despair, he unfolded all his griefs to his relative. About ten days previously, the Court of Session had given the Decree and granted a Caption. To disobey was to forfeit his liberty till compliance was made to the order of the highest civil tribunal in Scotland. To obey was to lose every opportunity of redeeming his estate and to throw away forever any chance of </w:t>
      </w:r>
      <w:proofErr w:type="spellStart"/>
      <w:r>
        <w:t>re claiming</w:t>
      </w:r>
      <w:proofErr w:type="spellEnd"/>
      <w:r>
        <w:t xml:space="preserve"> it. Long and anxious was the consultation between the two gentlemen; at length it was resolved that the Chief should start for America from an English port, found a settlement, retrieve his lost fortunes, and return to his native land in better times. Hard was the struggle; at length his resolution was taken, and everything was prepared for his departure by next day's afternoon mail. </w:t>
      </w:r>
    </w:p>
    <w:p w:rsidR="00933E14" w:rsidRDefault="00933E14" w:rsidP="00933E14">
      <w:pPr>
        <w:spacing w:after="120"/>
      </w:pPr>
      <w:r>
        <w:t xml:space="preserve">In the meantime, the King's messengers with the writ of caption had gone to </w:t>
      </w:r>
      <w:proofErr w:type="spellStart"/>
      <w:r>
        <w:t>Kennell</w:t>
      </w:r>
      <w:proofErr w:type="spellEnd"/>
      <w:r>
        <w:t xml:space="preserve">, and finding that their prey had escaped, betook themselves to </w:t>
      </w:r>
      <w:proofErr w:type="spellStart"/>
      <w:r>
        <w:t>Callender</w:t>
      </w:r>
      <w:proofErr w:type="spellEnd"/>
      <w:r>
        <w:t xml:space="preserve">, a village two miles distant from </w:t>
      </w:r>
      <w:proofErr w:type="spellStart"/>
      <w:r>
        <w:t>Leney</w:t>
      </w:r>
      <w:proofErr w:type="spellEnd"/>
      <w:r>
        <w:t xml:space="preserve"> House. In passing through Glen Ogle, they heard that MacNab had passed through early in the afternoon, and naturally supposed that the Chief was at </w:t>
      </w:r>
      <w:proofErr w:type="spellStart"/>
      <w:r>
        <w:t>Leney</w:t>
      </w:r>
      <w:proofErr w:type="spellEnd"/>
      <w:r>
        <w:t xml:space="preserve">. Arriving at </w:t>
      </w:r>
      <w:proofErr w:type="spellStart"/>
      <w:r>
        <w:t>Callender</w:t>
      </w:r>
      <w:proofErr w:type="spellEnd"/>
      <w:r>
        <w:t xml:space="preserve"> at four in the morning, they rested to take some refreshments before proceeding to their more disagreeable task. Fortunately for MacNab, the </w:t>
      </w:r>
      <w:r>
        <w:lastRenderedPageBreak/>
        <w:t xml:space="preserve">principal of the King's messengers, a person named Watt, was well known to John McEwan, the head waiter of McGregor's Hotel, who at once suspected their errand, as the Chief's affairs were a common topic of conversation through Perthshire. While they were taking their bread and cheese and whiskey he dispatched a stable-boy named Scobie, by a short cut to </w:t>
      </w:r>
      <w:proofErr w:type="spellStart"/>
      <w:r>
        <w:t>Leney</w:t>
      </w:r>
      <w:proofErr w:type="spellEnd"/>
      <w:r>
        <w:t xml:space="preserve"> House, to apprise MacNab of his danger. He roused up Dr. Hamilton's butler, and told him his errand. The butler instantly hurried to the Chief's bedroom. MacNab having been roused out of a deep sleep, and hearing of the impending danger, at once jumped out of bed, drew on his underclothes, threw a plaid over his shoulders and escaped to the glen in rear of the </w:t>
      </w:r>
      <w:proofErr w:type="spellStart"/>
      <w:r>
        <w:t>Leney</w:t>
      </w:r>
      <w:proofErr w:type="spellEnd"/>
      <w:r>
        <w:t xml:space="preserve"> House, by the back door. Just as he was making his hurried exit, the King's messengers from Stirling thundered at the front entrance. Dr. Buchanan (who was generally called Dr. Hamilton on account of adopting this surname when he came into possession of the </w:t>
      </w:r>
      <w:proofErr w:type="spellStart"/>
      <w:r>
        <w:t>Burdovie</w:t>
      </w:r>
      <w:proofErr w:type="spellEnd"/>
      <w:r>
        <w:t xml:space="preserve"> estate) rushed to the windows. The officers demanded admission. Hamilton sternly refused. They attempted to break the door open. The doctor leveled a double-barreled gun at their heads, and threatened to shoot the first man who attempted to enter. The messengers at once desisted, slid the ring of their batons from one end to the other, swore that they were </w:t>
      </w:r>
      <w:proofErr w:type="spellStart"/>
      <w:r>
        <w:t>deforced</w:t>
      </w:r>
      <w:proofErr w:type="spellEnd"/>
      <w:r>
        <w:t xml:space="preserve">, and threatened to bring the whole civil powers of Perth and Stirling to their assistance. Dr. Hamilton jeered and laughed at them. At length they departed, vowing vengeance against all parties concerned. Chief MacNab lay closely concealed in the glen all day. Provisions and clothes were sent to him, and at night' he again stealthily entered </w:t>
      </w:r>
      <w:proofErr w:type="spellStart"/>
      <w:r>
        <w:t>Leney</w:t>
      </w:r>
      <w:proofErr w:type="spellEnd"/>
      <w:r>
        <w:t xml:space="preserve"> House. A spy had been left in close proximity to the park to watch proceedings, and he saw what had taken place. He was on his way to inform his employers that the bird was trapped, but just as he cleared the park gates and entered the </w:t>
      </w:r>
      <w:proofErr w:type="spellStart"/>
      <w:r>
        <w:t>Callender</w:t>
      </w:r>
      <w:proofErr w:type="spellEnd"/>
      <w:r>
        <w:t xml:space="preserve"> road, the unfortunate spy was seized by four sturdy Highlanders, gagged and blindfolded, and carried to a lint-mill near Loch </w:t>
      </w:r>
      <w:proofErr w:type="spellStart"/>
      <w:r>
        <w:t>Labuig</w:t>
      </w:r>
      <w:proofErr w:type="spellEnd"/>
      <w:r>
        <w:t xml:space="preserve">, and there kept a close prisoner for forty-eight hours. He was well used and well fed until his period of incarceration had expired. In the meantime, two faithful servants of Dr. Hamilton had prepared the coach and horses for a long journey. These two were Peter </w:t>
      </w:r>
      <w:proofErr w:type="spellStart"/>
      <w:r>
        <w:t>MacIntyre</w:t>
      </w:r>
      <w:proofErr w:type="spellEnd"/>
      <w:r>
        <w:t xml:space="preserve">, who died in 1868 at the </w:t>
      </w:r>
      <w:proofErr w:type="spellStart"/>
      <w:r>
        <w:t>Calabogie</w:t>
      </w:r>
      <w:proofErr w:type="spellEnd"/>
      <w:r>
        <w:t xml:space="preserve"> Lake; and John Buchan, who also came to Canada, and for many years resided at Point Fortune, a respectable and wealthy farmer. At midnight, MacNab being well provided with funds and necessaries bade farewell to his cousin of </w:t>
      </w:r>
      <w:proofErr w:type="spellStart"/>
      <w:r>
        <w:t>Leney</w:t>
      </w:r>
      <w:proofErr w:type="spellEnd"/>
      <w:r>
        <w:t xml:space="preserve">, and set out for Dundee with Buchanan and </w:t>
      </w:r>
      <w:proofErr w:type="spellStart"/>
      <w:r>
        <w:t>MacIntyre</w:t>
      </w:r>
      <w:proofErr w:type="spellEnd"/>
      <w:r>
        <w:t xml:space="preserve">. Every precaution was taken on the road; but it was n needless, for the officers of the law were calmly sleeping at the head inn of </w:t>
      </w:r>
      <w:proofErr w:type="spellStart"/>
      <w:r>
        <w:t>Callender</w:t>
      </w:r>
      <w:proofErr w:type="spellEnd"/>
      <w:r>
        <w:t xml:space="preserve">, expecting to hear from their spy, little Johnny </w:t>
      </w:r>
      <w:proofErr w:type="spellStart"/>
      <w:r>
        <w:t>Crerar</w:t>
      </w:r>
      <w:proofErr w:type="spellEnd"/>
      <w:r>
        <w:t>, if anything unusual occurred. The Chief arrived safely at Dundee, took shipping for London, thence to Quebec</w:t>
      </w:r>
      <w:r w:rsidR="005F59DF">
        <w:t>;</w:t>
      </w:r>
      <w:r>
        <w:t xml:space="preserve"> and the </w:t>
      </w:r>
      <w:r>
        <w:lastRenderedPageBreak/>
        <w:t xml:space="preserve">first news Lord Breadalbane and his messengers heard of him was in the public journals of Montreal, of a great dinner and ovation given in Montreal by the upper ten to Highland Chieftain MacNab. The decree of the Court of Session had no power in Canada; consequently MacNab was free. We may as well state that Watt remained round </w:t>
      </w:r>
      <w:proofErr w:type="spellStart"/>
      <w:r>
        <w:t>Callender</w:t>
      </w:r>
      <w:proofErr w:type="spellEnd"/>
      <w:r>
        <w:t xml:space="preserve"> for two days, searching for little Johnny; at length the spy appeared, and informed them of all that had occurred. There were no telegraphs in those days, and they believed the Chief was still in Scotland, and they made frequent excursions to </w:t>
      </w:r>
      <w:proofErr w:type="spellStart"/>
      <w:r>
        <w:t>Kennell</w:t>
      </w:r>
      <w:proofErr w:type="spellEnd"/>
      <w:r>
        <w:t xml:space="preserve">; and they were only undeceived in their suppositions when the news of </w:t>
      </w:r>
      <w:proofErr w:type="spellStart"/>
      <w:r>
        <w:t>MacNab's</w:t>
      </w:r>
      <w:proofErr w:type="spellEnd"/>
      <w:r>
        <w:t xml:space="preserve"> safe arrival on the other side of the Atlantic reached them. Watt, the celebrated King's messenger, was for once outwitted and completely nonplussed. </w:t>
      </w:r>
    </w:p>
    <w:p w:rsidR="00933E14" w:rsidRDefault="00933E14" w:rsidP="00933E14">
      <w:r>
        <w:t xml:space="preserve">CHAPTER II </w:t>
      </w:r>
    </w:p>
    <w:p w:rsidR="00933E14" w:rsidRDefault="00933E14" w:rsidP="00933E14">
      <w:r>
        <w:t xml:space="preserve">THE M'NAB IN CANADA </w:t>
      </w:r>
    </w:p>
    <w:p w:rsidR="00933E14" w:rsidRDefault="00933E14" w:rsidP="00933E14">
      <w:pPr>
        <w:spacing w:after="120"/>
      </w:pPr>
      <w:r>
        <w:t xml:space="preserve">From Montreal McNab went to Glengarry, and saw the Highlanders there, and remained with Bishop McDonnell for a fortnight. It was that venerable prelate the emigrant's friend, without any distinction as to creed who first spoke to him of the Ottawa. He was really the friend of distressed humanity, whether of a Catholic's or Protestant's type. He put into philanthropic exercise Queen Dido's maxim: </w:t>
      </w:r>
    </w:p>
    <w:p w:rsidR="00933E14" w:rsidRDefault="00933E14" w:rsidP="00933E14">
      <w:pPr>
        <w:spacing w:after="120"/>
      </w:pPr>
      <w:r>
        <w:t>“</w:t>
      </w:r>
      <w:proofErr w:type="spellStart"/>
      <w:r>
        <w:t>Tros</w:t>
      </w:r>
      <w:proofErr w:type="spellEnd"/>
      <w:r>
        <w:t xml:space="preserve">, </w:t>
      </w:r>
      <w:proofErr w:type="spellStart"/>
      <w:r>
        <w:t>Tyrinsque</w:t>
      </w:r>
      <w:proofErr w:type="spellEnd"/>
      <w:r>
        <w:t xml:space="preserve"> </w:t>
      </w:r>
      <w:proofErr w:type="spellStart"/>
      <w:r>
        <w:t>mihi</w:t>
      </w:r>
      <w:proofErr w:type="spellEnd"/>
      <w:r>
        <w:t xml:space="preserve"> </w:t>
      </w:r>
      <w:proofErr w:type="spellStart"/>
      <w:r>
        <w:t>nullo</w:t>
      </w:r>
      <w:proofErr w:type="spellEnd"/>
      <w:r>
        <w:t xml:space="preserve"> </w:t>
      </w:r>
      <w:proofErr w:type="spellStart"/>
      <w:r>
        <w:t>discrimine</w:t>
      </w:r>
      <w:proofErr w:type="spellEnd"/>
      <w:r>
        <w:t xml:space="preserve"> </w:t>
      </w:r>
      <w:proofErr w:type="spellStart"/>
      <w:r>
        <w:t>agetur</w:t>
      </w:r>
      <w:proofErr w:type="spellEnd"/>
      <w:r>
        <w:t>.” (which</w:t>
      </w:r>
      <w:r w:rsidRPr="002D7309">
        <w:t xml:space="preserve"> </w:t>
      </w:r>
      <w:r>
        <w:t xml:space="preserve">the above may be freely translated thus “Protestants and Catholics shall be treated by me with no invidious distinction,").  A patriot, a Christian, a loyalist, ever ready to help the distressed, we shall seldom “see his like again." </w:t>
      </w:r>
    </w:p>
    <w:p w:rsidR="00933E14" w:rsidRDefault="00933E14" w:rsidP="00933E14">
      <w:pPr>
        <w:spacing w:after="120"/>
      </w:pPr>
      <w:r>
        <w:t xml:space="preserve">Having received a good deal of valuable information from the Bishop, McNab proceeded to Toronto (then York), and entered into negotiations with the Government respecting the settlement of a township on the Ottawa. The Government there informed him that a township had been lately surveyed, adjoining Fitzroy, by Mr. P. L. Sherwood, containing about 81,000 acres. It was a large township, and consisted of thirteen full concessions and four broken ones. It was not yet named, and if he undertook the settlement, McNab could name it after himself, and proceed forthwith to occupy it. They gave him a map of the township, which the Chief immediately named McNab, after himself and his clan. Fancying he had all at once tumbled into an El Dorado, without seeing the place, or knowing anything about the facilities the township afforded, McNab at once agreed to the terms of the Government as follows: </w:t>
      </w:r>
    </w:p>
    <w:p w:rsidR="00933E14" w:rsidRDefault="00933E14" w:rsidP="00933E14">
      <w:pPr>
        <w:spacing w:after="120"/>
      </w:pPr>
      <w:r>
        <w:t xml:space="preserve">He addressed a letter to Sir Peregrine Maitland, then Lieutenant Governor of the Province, offering to settle a township near Glengarry with his clansmen, and found a Highland Settlement of like loyal character as that which existed on the banks of the St. Lawrence. He had received his inspiration from the venerable </w:t>
      </w:r>
      <w:r>
        <w:lastRenderedPageBreak/>
        <w:t>Bishop McDonnell, and thus put it in practice. The following answer was given to his application; and as this is the basis of the attempt to establish the feudal system in Canada, and the misrepresentations founded upon it, by which many of the unfortunate settlers were harassed and oppressed, we direct particular attention to it:</w:t>
      </w:r>
    </w:p>
    <w:p w:rsidR="00933E14" w:rsidRDefault="00933E14" w:rsidP="00933E14">
      <w:r>
        <w:t xml:space="preserve">[COPY] </w:t>
      </w:r>
    </w:p>
    <w:p w:rsidR="00933E14" w:rsidRPr="003A5336" w:rsidRDefault="00933E14" w:rsidP="00933E14">
      <w:pPr>
        <w:spacing w:after="120"/>
        <w:rPr>
          <w:rFonts w:ascii="Times New Roman" w:hAnsi="Times New Roman"/>
        </w:rPr>
      </w:pPr>
      <w:r w:rsidRPr="003A5336">
        <w:rPr>
          <w:rFonts w:ascii="Times New Roman" w:hAnsi="Times New Roman"/>
        </w:rPr>
        <w:t xml:space="preserve">Report of a Committee of the Honorable Executive Council on the Application of the Laird of McNab for a grant of Land </w:t>
      </w:r>
    </w:p>
    <w:p w:rsidR="00933E14" w:rsidRPr="003A5336" w:rsidRDefault="00933E14" w:rsidP="00933E14">
      <w:pPr>
        <w:rPr>
          <w:rFonts w:ascii="Times New Roman" w:hAnsi="Times New Roman"/>
        </w:rPr>
      </w:pPr>
      <w:r w:rsidRPr="003A5336">
        <w:rPr>
          <w:rFonts w:ascii="Times New Roman" w:hAnsi="Times New Roman"/>
        </w:rPr>
        <w:t xml:space="preserve">EXECUTIVE COUNCIL CHAMBER, AT YORK) </w:t>
      </w:r>
    </w:p>
    <w:p w:rsidR="00933E14" w:rsidRPr="003A5336" w:rsidRDefault="00933E14" w:rsidP="00933E14">
      <w:pPr>
        <w:rPr>
          <w:rFonts w:ascii="Times New Roman" w:hAnsi="Times New Roman"/>
        </w:rPr>
      </w:pPr>
      <w:r w:rsidRPr="003A5336">
        <w:rPr>
          <w:rFonts w:ascii="Times New Roman" w:hAnsi="Times New Roman"/>
        </w:rPr>
        <w:t xml:space="preserve">Wednesday, 5th November, 1823. J </w:t>
      </w:r>
    </w:p>
    <w:p w:rsidR="00933E14" w:rsidRPr="003A5336" w:rsidRDefault="00933E14" w:rsidP="00933E14">
      <w:pPr>
        <w:spacing w:after="120"/>
        <w:rPr>
          <w:rFonts w:ascii="Times New Roman" w:hAnsi="Times New Roman"/>
        </w:rPr>
      </w:pPr>
      <w:r w:rsidRPr="003A5336">
        <w:rPr>
          <w:rFonts w:ascii="Times New Roman" w:hAnsi="Times New Roman"/>
        </w:rPr>
        <w:t xml:space="preserve">Present: The Hon. James Baby, Presiding Councilor; the Hon. Samuel Smith, the Hon. and Rev. Dr. John Strachan. </w:t>
      </w:r>
    </w:p>
    <w:p w:rsidR="00933E14" w:rsidRPr="003A5336" w:rsidRDefault="00933E14" w:rsidP="00933E14">
      <w:pPr>
        <w:spacing w:after="120"/>
        <w:rPr>
          <w:rFonts w:ascii="Times New Roman" w:hAnsi="Times New Roman"/>
        </w:rPr>
      </w:pPr>
      <w:r w:rsidRPr="003A5336">
        <w:rPr>
          <w:rFonts w:ascii="Times New Roman" w:hAnsi="Times New Roman"/>
        </w:rPr>
        <w:t xml:space="preserve">To His Excellency, Sir Peregrine Maitland, K.C.B., </w:t>
      </w:r>
      <w:proofErr w:type="spellStart"/>
      <w:r w:rsidRPr="003A5336">
        <w:rPr>
          <w:rFonts w:ascii="Times New Roman" w:hAnsi="Times New Roman"/>
        </w:rPr>
        <w:t>Lieut</w:t>
      </w:r>
      <w:proofErr w:type="spellEnd"/>
      <w:r w:rsidRPr="003A5336">
        <w:rPr>
          <w:rFonts w:ascii="Times New Roman" w:hAnsi="Times New Roman"/>
        </w:rPr>
        <w:t xml:space="preserve">-Governor of the Province of Upper Canada, and Major-General Commanding His Majesty s Forces therein, &amp;c., &amp;c. </w:t>
      </w:r>
    </w:p>
    <w:p w:rsidR="00933E14" w:rsidRPr="003A5336" w:rsidRDefault="00933E14" w:rsidP="00933E14">
      <w:pPr>
        <w:rPr>
          <w:rFonts w:ascii="Times New Roman" w:hAnsi="Times New Roman"/>
        </w:rPr>
      </w:pPr>
      <w:r w:rsidRPr="003A5336">
        <w:rPr>
          <w:rFonts w:ascii="Times New Roman" w:hAnsi="Times New Roman"/>
        </w:rPr>
        <w:t xml:space="preserve">MAY IT PLEASE YOUR EXCELLENCY: </w:t>
      </w:r>
    </w:p>
    <w:p w:rsidR="00933E14" w:rsidRPr="003A5336" w:rsidRDefault="00933E14" w:rsidP="00933E14">
      <w:pPr>
        <w:rPr>
          <w:rFonts w:ascii="Times New Roman" w:hAnsi="Times New Roman"/>
        </w:rPr>
      </w:pPr>
      <w:r w:rsidRPr="003A5336">
        <w:rPr>
          <w:rFonts w:ascii="Times New Roman" w:hAnsi="Times New Roman"/>
        </w:rPr>
        <w:t>The Committee, of the Executive Council to which Your Excellency has been pleased to refer the letter of the Laird of McNab, dated York, 15th Oct., 1823, proposing upon certain conditions to settle a township of land with his clansmen and others from the Highlands of Scotland, most respectfully report, That a township of the usual dimensions be set apart on the Ottawa River, next to the township of Fitzroy, for the purpose of being placed under the direction and superintendence of the Laird of McNab for settlement. That the said township remain under his sole direction for and during the space of eighteen months, when the progress of the experiment will enable the Government to judge of the propriety of extending the period. That patents may issue to any of the settlers of said township, on certificate from the Laird of McNab stating that the settling duties are well and duly performed, and his claims on the settlers arranged and adjusted; or patents may issue to Petitioner in Trust, for any number of settlers, certified by him as aforesaid; the fee on each patent to be One Pound Five Shillings and Four pence, sterling. That the conditions entered upon between the Laird of McNab and each settler be fully explained in detail, and that it be distinctly stated that such have no further claim upon the Government for Grants of La</w:t>
      </w:r>
      <w:r w:rsidR="003A5336" w:rsidRPr="003A5336">
        <w:rPr>
          <w:rFonts w:ascii="Times New Roman" w:hAnsi="Times New Roman"/>
        </w:rPr>
        <w:t>n</w:t>
      </w:r>
      <w:r w:rsidRPr="003A5336">
        <w:rPr>
          <w:rFonts w:ascii="Times New Roman" w:hAnsi="Times New Roman"/>
        </w:rPr>
        <w:t xml:space="preserve">d; and that a duplicate of the agreement entered into between the Leader and the settlers shall be lodged in the office of the Government. That the Laird of McNab be permitted to assign not less than One Hundred Acres to each family or Male of Twenty-one years of age, on taking the oath of allegiance, with the power of recommending an extension of such grant to the favorable consideration of His Excellency, the Lieut. -Governor, to such families as have means, and are strong in number, and whom it may be deemed prudent to encourage. That an immediate grant of 1,200 acres of land be assigned to the </w:t>
      </w:r>
      <w:r w:rsidRPr="003A5336">
        <w:rPr>
          <w:rFonts w:ascii="Times New Roman" w:hAnsi="Times New Roman"/>
        </w:rPr>
        <w:lastRenderedPageBreak/>
        <w:t xml:space="preserve">Laird of McNab, to be increased to the quantity formerly given to a Field Officer, on completing the settlement of the township. That the old settlers pay the interest on the money laid out for their use by the Laird of McNab, either in money or produce, at the option of the settler; and that the settler shall have the liberty to pay up the principal and interest at any time during the first seven years. All of which is respectfully submitted. </w:t>
      </w:r>
    </w:p>
    <w:p w:rsidR="00933E14" w:rsidRPr="003A5336" w:rsidRDefault="00933E14" w:rsidP="00933E14">
      <w:pPr>
        <w:rPr>
          <w:rFonts w:ascii="Times New Roman" w:hAnsi="Times New Roman"/>
        </w:rPr>
      </w:pPr>
      <w:r w:rsidRPr="003A5336">
        <w:rPr>
          <w:rFonts w:ascii="Times New Roman" w:hAnsi="Times New Roman"/>
        </w:rPr>
        <w:t xml:space="preserve">(Signed,) </w:t>
      </w:r>
    </w:p>
    <w:p w:rsidR="00933E14" w:rsidRPr="003A5336" w:rsidRDefault="00933E14" w:rsidP="00933E14">
      <w:pPr>
        <w:spacing w:after="120"/>
        <w:rPr>
          <w:rFonts w:ascii="Times New Roman" w:hAnsi="Times New Roman"/>
        </w:rPr>
      </w:pPr>
      <w:r w:rsidRPr="003A5336">
        <w:rPr>
          <w:rFonts w:ascii="Times New Roman" w:hAnsi="Times New Roman"/>
        </w:rPr>
        <w:t>JAMES BABY</w:t>
      </w:r>
    </w:p>
    <w:p w:rsidR="00933E14" w:rsidRDefault="00933E14" w:rsidP="00933E14">
      <w:pPr>
        <w:spacing w:after="120"/>
      </w:pPr>
      <w:r>
        <w:t xml:space="preserve">Before leaving this part of the subject, it may be as well to state that after repeated trials and applications, it was not till 1841 that the settlers procured a copy of the above document. The Government until then was composed of members of the Family Compact, and they determined to keep settlers in the dark, and to allow the Laird of McNab to do as he pleased. Although the above is the only official document on record, there was a private understanding between the Chief and the Government to the effect that the Chief was to have for his own use and benefit all the timber growing on the township of McNab. There was some unaccountable delay after the passing of the above Order in Council before the Chief proceeded to the importation of immigrants, owing to the survey of the township not being exactly completed, and the assignments to and selection of certain lots by P. L. Sherwood, Esq., who had made the survey, and whose remuneration was to be made in lands on the survey, and not in money. </w:t>
      </w:r>
    </w:p>
    <w:p w:rsidR="00933E14" w:rsidRDefault="00933E14" w:rsidP="00933E14">
      <w:pPr>
        <w:spacing w:after="120"/>
      </w:pPr>
      <w:r>
        <w:t xml:space="preserve">After the lands had been selected by Mr. Sherwood, he assigned them to </w:t>
      </w:r>
      <w:proofErr w:type="spellStart"/>
      <w:r>
        <w:t>Billa</w:t>
      </w:r>
      <w:proofErr w:type="spellEnd"/>
      <w:r>
        <w:t xml:space="preserve"> Flint, of Brockville, and they were marked on the diagram as not open for settlement. This having all been arranged to the satisfaction of all parties, in the autumn of 1824, McNab wrote this letter to Dr. Hamilton: </w:t>
      </w:r>
    </w:p>
    <w:p w:rsidR="00933E14" w:rsidRPr="003A5336" w:rsidRDefault="00933E14" w:rsidP="00933E14">
      <w:pPr>
        <w:rPr>
          <w:rFonts w:ascii="Times New Roman" w:hAnsi="Times New Roman"/>
        </w:rPr>
      </w:pPr>
      <w:r w:rsidRPr="003A5336">
        <w:rPr>
          <w:rFonts w:ascii="Times New Roman" w:hAnsi="Times New Roman"/>
        </w:rPr>
        <w:t xml:space="preserve">KENNEL LODGE, </w:t>
      </w:r>
    </w:p>
    <w:p w:rsidR="00933E14" w:rsidRPr="003A5336" w:rsidRDefault="00933E14" w:rsidP="00933E14">
      <w:pPr>
        <w:rPr>
          <w:rFonts w:ascii="Times New Roman" w:hAnsi="Times New Roman"/>
        </w:rPr>
      </w:pPr>
      <w:r w:rsidRPr="003A5336">
        <w:rPr>
          <w:rFonts w:ascii="Times New Roman" w:hAnsi="Times New Roman"/>
        </w:rPr>
        <w:t xml:space="preserve">On the Banks of the Ottawa, </w:t>
      </w:r>
    </w:p>
    <w:p w:rsidR="00933E14" w:rsidRPr="003A5336" w:rsidRDefault="00933E14" w:rsidP="00933E14">
      <w:pPr>
        <w:rPr>
          <w:rFonts w:ascii="Times New Roman" w:hAnsi="Times New Roman"/>
        </w:rPr>
      </w:pPr>
      <w:r w:rsidRPr="003A5336">
        <w:rPr>
          <w:rFonts w:ascii="Times New Roman" w:hAnsi="Times New Roman"/>
        </w:rPr>
        <w:t xml:space="preserve">10th Aug, 1824  </w:t>
      </w:r>
    </w:p>
    <w:p w:rsidR="00933E14" w:rsidRPr="003A5336" w:rsidRDefault="00933E14" w:rsidP="00933E14">
      <w:pPr>
        <w:rPr>
          <w:rFonts w:ascii="Times New Roman" w:hAnsi="Times New Roman"/>
        </w:rPr>
      </w:pPr>
      <w:r w:rsidRPr="003A5336">
        <w:rPr>
          <w:rFonts w:ascii="Times New Roman" w:hAnsi="Times New Roman"/>
        </w:rPr>
        <w:t>MY DEAR LENEY</w:t>
      </w:r>
    </w:p>
    <w:p w:rsidR="00933E14" w:rsidRPr="003A5336" w:rsidRDefault="00933E14" w:rsidP="005F59DF">
      <w:pPr>
        <w:rPr>
          <w:rFonts w:ascii="Times New Roman" w:hAnsi="Times New Roman"/>
        </w:rPr>
      </w:pPr>
      <w:r w:rsidRPr="003A5336">
        <w:rPr>
          <w:rFonts w:ascii="Times New Roman" w:hAnsi="Times New Roman"/>
        </w:rPr>
        <w:t xml:space="preserve">From my last letter you will have gleaned what my intentions are, and of the progress I have made. Now I am happy to inform you that all my arrangements for settlement are complete. The township of McNab has to-day been handed over to me by Sir Peregrine, and it contains 80,000 acres of fine, wooded, arable land and upwards. You will send out to me, according to your offer, twenty families, at first. Give them three months' provisions, and make each head of a family, before you give him a passage ticket, sign the enclosed bond, which has been specially prepared by the Attorney General I will meet the settlers in Montreal, and see each one on the land located to them, and will provide for their transport to their lands. They should embark early in April, and I should feel obliged if you would personally superintend their </w:t>
      </w:r>
      <w:r w:rsidRPr="003A5336">
        <w:rPr>
          <w:rFonts w:ascii="Times New Roman" w:hAnsi="Times New Roman"/>
        </w:rPr>
        <w:lastRenderedPageBreak/>
        <w:t xml:space="preserve">embarkation at Greenock. Now I am in a fine way to redeem the estate at home, and in a few years will return after having established a name in Canada, and founded a transatlantic colony of the clan. </w:t>
      </w:r>
    </w:p>
    <w:p w:rsidR="00933E14" w:rsidRPr="003A5336" w:rsidRDefault="00933E14" w:rsidP="00933E14">
      <w:pPr>
        <w:rPr>
          <w:rFonts w:ascii="Times New Roman" w:hAnsi="Times New Roman"/>
        </w:rPr>
      </w:pPr>
      <w:r w:rsidRPr="003A5336">
        <w:rPr>
          <w:rFonts w:ascii="Times New Roman" w:hAnsi="Times New Roman"/>
        </w:rPr>
        <w:t xml:space="preserve">The preparations can be all made this winter for their emigration, and I shall be fully prepared to receive them. I have a large log house erected close to the banks of the Ottawa, which, as you will see by the heading of this letter, I have called after my estate on Loch Tay, &amp;c., &amp;c. </w:t>
      </w:r>
    </w:p>
    <w:p w:rsidR="00933E14" w:rsidRPr="003A5336" w:rsidRDefault="00933E14" w:rsidP="00933E14">
      <w:pPr>
        <w:spacing w:after="120"/>
        <w:rPr>
          <w:rFonts w:ascii="Times New Roman" w:hAnsi="Times New Roman"/>
        </w:rPr>
      </w:pPr>
      <w:r w:rsidRPr="003A5336">
        <w:rPr>
          <w:rFonts w:ascii="Times New Roman" w:hAnsi="Times New Roman"/>
        </w:rPr>
        <w:t>(Signed) McNab</w:t>
      </w:r>
    </w:p>
    <w:p w:rsidR="00933E14" w:rsidRDefault="00933E14" w:rsidP="00933E14">
      <w:pPr>
        <w:spacing w:after="120"/>
      </w:pPr>
      <w:r>
        <w:t xml:space="preserve">Immediately after the receipt of this letter, Dr. Hamilton, of </w:t>
      </w:r>
      <w:proofErr w:type="spellStart"/>
      <w:r>
        <w:t>Leney</w:t>
      </w:r>
      <w:proofErr w:type="spellEnd"/>
      <w:r>
        <w:t xml:space="preserve">, set to work to procure a band of emigrants to go to McNab in Canada. In January 1825, the following heads of families signed the bond prepared by the Canadian Attorney-General, and witnessed by D. McLaren, Banker, </w:t>
      </w:r>
      <w:proofErr w:type="spellStart"/>
      <w:r>
        <w:t>Callender</w:t>
      </w:r>
      <w:proofErr w:type="spellEnd"/>
      <w:r>
        <w:t xml:space="preserve"> James Carmichael, Donald Fisher, Peter Campbell, Peter Drummond, James Robertson, Alex. McNab, James McFarlane (Kier), Duncan Campbell, James McDonald, Donald McNaughton, John </w:t>
      </w:r>
      <w:proofErr w:type="spellStart"/>
      <w:r>
        <w:t>McDermid</w:t>
      </w:r>
      <w:proofErr w:type="spellEnd"/>
      <w:r>
        <w:t xml:space="preserve">, John McIntyre, Peter McIntyre, Donald McIntyre, James McLaurin, Peter McMillan, James </w:t>
      </w:r>
      <w:proofErr w:type="spellStart"/>
      <w:r>
        <w:t>Storie</w:t>
      </w:r>
      <w:proofErr w:type="spellEnd"/>
      <w:r>
        <w:t xml:space="preserve"> (Dumbarton), James McFarlane (Grief), Alexander Miller, Malcolm McLaren and Colin </w:t>
      </w:r>
      <w:proofErr w:type="spellStart"/>
      <w:r>
        <w:t>McCaul</w:t>
      </w:r>
      <w:proofErr w:type="spellEnd"/>
      <w:r>
        <w:t xml:space="preserve">. </w:t>
      </w:r>
    </w:p>
    <w:p w:rsidR="00933E14" w:rsidRDefault="00933E14" w:rsidP="00933E14">
      <w:pPr>
        <w:spacing w:after="120"/>
      </w:pPr>
      <w:r>
        <w:t xml:space="preserve">The terms of the bond were that every adult bound himself </w:t>
      </w:r>
      <w:r w:rsidR="003A5336" w:rsidRPr="003A5336">
        <w:t>£</w:t>
      </w:r>
      <w:r>
        <w:t xml:space="preserve">36 for himself, </w:t>
      </w:r>
      <w:r w:rsidR="003A5336" w:rsidRPr="003A5336">
        <w:t>£</w:t>
      </w:r>
      <w:r>
        <w:t xml:space="preserve">30 for his wife, and </w:t>
      </w:r>
      <w:r w:rsidR="003A5336" w:rsidRPr="003A5336">
        <w:t>£</w:t>
      </w:r>
      <w:r>
        <w:t xml:space="preserve">16 for every child, with interest, either in money or produce. </w:t>
      </w:r>
    </w:p>
    <w:p w:rsidR="00933E14" w:rsidRDefault="00933E14" w:rsidP="00933E14">
      <w:pPr>
        <w:spacing w:after="120"/>
      </w:pPr>
      <w:r>
        <w:t xml:space="preserve">On the 19th of April, 1825, the McNab settlers, amounting in all men, women and children to eighty-four souls, embarked at Greenock in the ship Niagara for America. After a speedy and prosperous voyage they safely landed in the city of Montreal on the 27th day of May, and were there met by the Chief and his piper, James </w:t>
      </w:r>
      <w:proofErr w:type="spellStart"/>
      <w:r>
        <w:t>McNee</w:t>
      </w:r>
      <w:proofErr w:type="spellEnd"/>
      <w:r>
        <w:t xml:space="preserve">, and Mr. Miles McDonald, who boarded the vessel in due form, and with a Highland welcome congratulated the settlers on their safe arrival. </w:t>
      </w:r>
    </w:p>
    <w:p w:rsidR="00933E14" w:rsidRDefault="00933E14" w:rsidP="00933E14">
      <w:pPr>
        <w:spacing w:after="120"/>
      </w:pPr>
      <w:r>
        <w:t xml:space="preserve">Preparations were now made for conveying the settlers to the place of their destination. At that time there were but few steamers, and the mode of traveling was difficult and hazardous. The only means of transport on the rivers and lakes were by "bateaux" a species of large barges, and the only steamboat that was then to be found on the Ottawa was the old Union, which plied between Hawkesbury and Hull. The necessary number of bateaux were got in readiness at Lachine, and the settlers having arrived at the latter place with their baggage, embarked, and after a voyage of two or three days' duration landed their living freight at Point Fortune. Here Mr. </w:t>
      </w:r>
      <w:proofErr w:type="spellStart"/>
      <w:r>
        <w:t>McLachlin</w:t>
      </w:r>
      <w:proofErr w:type="spellEnd"/>
      <w:r>
        <w:t xml:space="preserve">, father of the late Daniel </w:t>
      </w:r>
      <w:proofErr w:type="spellStart"/>
      <w:r>
        <w:t>McLachlin</w:t>
      </w:r>
      <w:proofErr w:type="spellEnd"/>
      <w:r>
        <w:t xml:space="preserve">, of </w:t>
      </w:r>
      <w:proofErr w:type="spellStart"/>
      <w:r>
        <w:t>Arnprior</w:t>
      </w:r>
      <w:proofErr w:type="spellEnd"/>
      <w:r>
        <w:t xml:space="preserve">, took the contract of bringing the baggage to Hawkesbury. The settlers with their families performed the journey on foot, and Mr. </w:t>
      </w:r>
      <w:proofErr w:type="spellStart"/>
      <w:r>
        <w:t>McLachlin</w:t>
      </w:r>
      <w:proofErr w:type="spellEnd"/>
      <w:r>
        <w:t xml:space="preserve"> drew the baggage up on ox carts and sleds. There were but few horses in those days. At length </w:t>
      </w:r>
      <w:r>
        <w:lastRenderedPageBreak/>
        <w:t>they got safely on board the Union and steamed up for Hull. This part of the voyage took two days and a night in its accomplishment a journey that can now be made in a few hours. On the evening of the second day they arrived at Hull. There was no city of Ottawa</w:t>
      </w:r>
      <w:r w:rsidR="003A5336">
        <w:t>,</w:t>
      </w:r>
      <w:r>
        <w:t xml:space="preserve"> then no </w:t>
      </w:r>
      <w:proofErr w:type="spellStart"/>
      <w:r>
        <w:t>Bytown</w:t>
      </w:r>
      <w:proofErr w:type="spellEnd"/>
      <w:r>
        <w:t xml:space="preserve">. The site of the present seat of Government of the Dominion of Canada was a dense, unbroken forest, an uncultivated wild, a pathless wilderness, where the bear and the wolf roamed uncontrolled, and the red deer gamboled in its deep dark glades and sylvan retreats. </w:t>
      </w:r>
    </w:p>
    <w:p w:rsidR="00933E14" w:rsidRDefault="00933E14" w:rsidP="00933E14">
      <w:pPr>
        <w:spacing w:after="120"/>
      </w:pPr>
      <w:r>
        <w:t xml:space="preserve">From Hull upwards, the settlers met with many hardships till they reached the Chats. Here they had to disembark and proceed to the place of their future home through the woods, following a pathway and guided by a blaze, their baggage being transported up the Chats Rapids by some of the male portion of the settlers and those who were sent to their assistance, such as </w:t>
      </w:r>
      <w:proofErr w:type="spellStart"/>
      <w:r>
        <w:t>lumberers</w:t>
      </w:r>
      <w:proofErr w:type="spellEnd"/>
      <w:r>
        <w:t xml:space="preserve"> and others who had before that time squatted in the township (the only persons residing there when they arrived was Archibald Stewart, Duncan Campbell and his sons, an old Glengarry soldier and the </w:t>
      </w:r>
      <w:proofErr w:type="spellStart"/>
      <w:r>
        <w:t>Goodwins</w:t>
      </w:r>
      <w:proofErr w:type="spellEnd"/>
      <w:r>
        <w:t xml:space="preserve">). The journey of the settlers from Montreal to McNab, with their baggage and luggage, occupied 28 days. </w:t>
      </w:r>
    </w:p>
    <w:p w:rsidR="00933E14" w:rsidRDefault="00933E14" w:rsidP="00933E14">
      <w:r>
        <w:t>CHAPTER III</w:t>
      </w:r>
    </w:p>
    <w:p w:rsidR="00933E14" w:rsidRDefault="00933E14" w:rsidP="00933E14">
      <w:r>
        <w:t xml:space="preserve">ARRIVAL OF THE SETTLERS IN M’NAB THEIR LOCATION </w:t>
      </w:r>
    </w:p>
    <w:p w:rsidR="00933E14" w:rsidRDefault="00933E14" w:rsidP="00933E14">
      <w:pPr>
        <w:spacing w:after="120"/>
      </w:pPr>
      <w:r>
        <w:t xml:space="preserve">On the 23rd of June, 1825, the settlers all arrived safely in the township, and pitched their camps at the present </w:t>
      </w:r>
      <w:proofErr w:type="spellStart"/>
      <w:r>
        <w:t>Arnprior</w:t>
      </w:r>
      <w:proofErr w:type="spellEnd"/>
      <w:r>
        <w:t xml:space="preserve"> steamboat landing. As many as could be crowded into Kennel Lodge, where the Laird resided, proceeded thither; the remainder occupied the camps until all the luggage had safely reached its destination. The Laird then called them together and informed them that the township was given to him as a grant by the Government, because he was a Highland Chief that they could go and select their lands that he would send the Campbells (of the lake), the </w:t>
      </w:r>
      <w:proofErr w:type="spellStart"/>
      <w:r>
        <w:t>Goodwins</w:t>
      </w:r>
      <w:proofErr w:type="spellEnd"/>
      <w:r>
        <w:t xml:space="preserve"> and Arch. Stewart along with them to point out the most eligible locations, and as soon as they had chosen their respective lots, he would locate them in due form. They accordingly proceeded to prospect and select their lands: The three McIntyre families, James McFarlane (Kier), James McDonald and Donald McNaughton went up the Madawaska a distance of seven miles, and selected lands in what is now called the Flat Rapid Set</w:t>
      </w:r>
      <w:r w:rsidR="003A5336">
        <w:t>t</w:t>
      </w:r>
      <w:r>
        <w:t xml:space="preserve">lement. James McLaren went to the borders of Horton, in what is now known as the </w:t>
      </w:r>
      <w:proofErr w:type="spellStart"/>
      <w:r>
        <w:t>Lochwinnoch</w:t>
      </w:r>
      <w:proofErr w:type="spellEnd"/>
      <w:r>
        <w:t xml:space="preserve"> settlement, and the rest of the emigrants pitched upon lands in the neighborhood of what is now </w:t>
      </w:r>
      <w:proofErr w:type="spellStart"/>
      <w:r>
        <w:t>Arnprior</w:t>
      </w:r>
      <w:proofErr w:type="spellEnd"/>
      <w:r>
        <w:t xml:space="preserve">, and along the banks of a small brook which they named the </w:t>
      </w:r>
      <w:proofErr w:type="spellStart"/>
      <w:r>
        <w:t>Dochert</w:t>
      </w:r>
      <w:proofErr w:type="spellEnd"/>
      <w:r>
        <w:t xml:space="preserve">, after a river of the same name which flowed through the Kennel estate in Scotland. Having made this selection they removed their families to the wild woods, in the very depth of the primeval forest, and erected small shanties. The </w:t>
      </w:r>
      <w:r>
        <w:lastRenderedPageBreak/>
        <w:t xml:space="preserve">heads of families repaired to the Chief's house to get their locations. </w:t>
      </w:r>
    </w:p>
    <w:p w:rsidR="00933E14" w:rsidRDefault="00933E14" w:rsidP="00933E14">
      <w:pPr>
        <w:spacing w:after="120"/>
      </w:pPr>
      <w:r>
        <w:t xml:space="preserve">The Chief, through Dr. Hamilton, of </w:t>
      </w:r>
      <w:proofErr w:type="spellStart"/>
      <w:r>
        <w:t>Leney</w:t>
      </w:r>
      <w:proofErr w:type="spellEnd"/>
      <w:r>
        <w:t>, promised that the settlers were to be transported to their lauds without any trouble or expense, and were to be furnished by the Chief with three months' provisions after they arrived, out of a store that was kept at the mouth of the Madawaska River, by Mr. Ferguson (</w:t>
      </w:r>
      <w:proofErr w:type="spellStart"/>
      <w:r>
        <w:t>Craigdarrach</w:t>
      </w:r>
      <w:proofErr w:type="spellEnd"/>
      <w:r>
        <w:t xml:space="preserve">). When the settlers arrived all that was in the store was a large puncheon of whiskey and some clothes, nothing in the provision line whatever. They resolved then, as soon as they got their locations, to go out in the neighboring Township of Fitzroy to work for food for themselves and families. The Chief accordingly sitting in solemn state at Kennel Lodge, having these memorable and remarkable documents prepared in duplicate, forthwith proceeded to seal and sign. </w:t>
      </w:r>
    </w:p>
    <w:p w:rsidR="00933E14" w:rsidRDefault="00933E14" w:rsidP="00933E14">
      <w:pPr>
        <w:spacing w:after="120"/>
      </w:pPr>
      <w:r>
        <w:t xml:space="preserve">I subjoin a copy of this remarkable document given to the first settlers. They are all of the same form, and in transcribing one I give you a copy of each settler’s location ticket. All of them were written in red ink, with the exception of two, and these two settlers had given some offence to the Chief on their way up, and to evince his displeasure he wrote theirs in black ink. </w:t>
      </w:r>
    </w:p>
    <w:p w:rsidR="00933E14" w:rsidRDefault="00933E14" w:rsidP="00933E14">
      <w:r>
        <w:t xml:space="preserve">[COPY OF LOCATION TICKET] </w:t>
      </w:r>
    </w:p>
    <w:p w:rsidR="00933E14" w:rsidRPr="005F59DF" w:rsidRDefault="00933E14" w:rsidP="00933E14">
      <w:pPr>
        <w:spacing w:after="120"/>
        <w:rPr>
          <w:rFonts w:ascii="Times New Roman" w:hAnsi="Times New Roman"/>
        </w:rPr>
      </w:pPr>
      <w:r w:rsidRPr="005F59DF">
        <w:rPr>
          <w:rFonts w:ascii="Times New Roman" w:hAnsi="Times New Roman"/>
        </w:rPr>
        <w:t xml:space="preserve">"I, Archibald McNab, of McNab, do hereby locate you, James Carmichael, upon the rear half of the Sixteenth Lot of the Eleventh Concession of McNab, upon the following terms and conditions, that is to say: I hereby bind myself, my heirs and successors, to give you the said land free of any quit rent for three years from this date, as also to procure you a patent for the same at your expense, upon your having done the settlement duties and your granting me a mortgage upon said lands, that you pledge, yearly thereof to pay to me, my heirs and successors </w:t>
      </w:r>
      <w:proofErr w:type="spellStart"/>
      <w:r w:rsidRPr="005F59DF">
        <w:rPr>
          <w:rFonts w:ascii="Times New Roman" w:hAnsi="Times New Roman"/>
        </w:rPr>
        <w:t>for ever</w:t>
      </w:r>
      <w:proofErr w:type="spellEnd"/>
      <w:r w:rsidRPr="005F59DF">
        <w:rPr>
          <w:rFonts w:ascii="Times New Roman" w:hAnsi="Times New Roman"/>
        </w:rPr>
        <w:t xml:space="preserve"> one bushel of wheat or Indian corn, or oats of like value, for every 1 cleared acre upon the said Lot of Land in name of Quit Rent for the same, in month of January in each year. </w:t>
      </w:r>
    </w:p>
    <w:p w:rsidR="00933E14" w:rsidRPr="005F59DF" w:rsidRDefault="00933E14" w:rsidP="00933E14">
      <w:pPr>
        <w:spacing w:after="120"/>
        <w:rPr>
          <w:rFonts w:ascii="Times New Roman" w:hAnsi="Times New Roman"/>
        </w:rPr>
      </w:pPr>
      <w:r w:rsidRPr="005F59DF">
        <w:rPr>
          <w:rFonts w:ascii="Times New Roman" w:hAnsi="Times New Roman"/>
        </w:rPr>
        <w:t xml:space="preserve">Your subscribing to these conditions being binding upon you to fulfill the terms thereof. </w:t>
      </w:r>
    </w:p>
    <w:p w:rsidR="00933E14" w:rsidRPr="005F59DF" w:rsidRDefault="00933E14" w:rsidP="00933E14">
      <w:pPr>
        <w:rPr>
          <w:rFonts w:ascii="Times New Roman" w:hAnsi="Times New Roman"/>
        </w:rPr>
      </w:pPr>
      <w:r w:rsidRPr="005F59DF">
        <w:rPr>
          <w:rFonts w:ascii="Times New Roman" w:hAnsi="Times New Roman"/>
        </w:rPr>
        <w:t xml:space="preserve">Signed and sealed by us at </w:t>
      </w:r>
      <w:proofErr w:type="spellStart"/>
      <w:r w:rsidRPr="005F59DF">
        <w:rPr>
          <w:rFonts w:ascii="Times New Roman" w:hAnsi="Times New Roman"/>
        </w:rPr>
        <w:t>Kennell</w:t>
      </w:r>
      <w:proofErr w:type="spellEnd"/>
      <w:r w:rsidRPr="005F59DF">
        <w:rPr>
          <w:rFonts w:ascii="Times New Roman" w:hAnsi="Times New Roman"/>
        </w:rPr>
        <w:t xml:space="preserve"> Lodge, this twelfth day of August, 1825. </w:t>
      </w:r>
    </w:p>
    <w:p w:rsidR="00933E14" w:rsidRPr="005F59DF" w:rsidRDefault="00933E14" w:rsidP="00933E14">
      <w:pPr>
        <w:rPr>
          <w:rFonts w:ascii="Times New Roman" w:hAnsi="Times New Roman"/>
        </w:rPr>
      </w:pPr>
      <w:r w:rsidRPr="005F59DF">
        <w:rPr>
          <w:rFonts w:ascii="Times New Roman" w:hAnsi="Times New Roman"/>
        </w:rPr>
        <w:t xml:space="preserve">Signed, ARCHIBALD McNab, (L.S.)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JAMES CARMICHAEL, (L.S.) </w:t>
      </w:r>
    </w:p>
    <w:p w:rsidR="00933E14" w:rsidRDefault="00933E14" w:rsidP="00933E14">
      <w:pPr>
        <w:spacing w:after="120"/>
      </w:pPr>
      <w:r>
        <w:t xml:space="preserve">I have interlined the above document, which indicates the first attempt to establish and fix firmly a system of feudal dependence upon the Chief. All the first settlers signed their original location tickets. Now, McNab held them under him by two instruments the bond executed at </w:t>
      </w:r>
      <w:proofErr w:type="spellStart"/>
      <w:r>
        <w:t>Leney</w:t>
      </w:r>
      <w:proofErr w:type="spellEnd"/>
      <w:r>
        <w:t xml:space="preserve"> House in </w:t>
      </w:r>
      <w:proofErr w:type="spellStart"/>
      <w:r>
        <w:t>Callander</w:t>
      </w:r>
      <w:proofErr w:type="spellEnd"/>
      <w:r>
        <w:t xml:space="preserve">, and the location ticket which bound themselves and their lands to the Chief and his heirs and successors forever. The reader will direct his attention to the Order in Council for the </w:t>
      </w:r>
      <w:r>
        <w:lastRenderedPageBreak/>
        <w:t xml:space="preserve">settlement of the Township of McNab, passed in 1823, and contrast it with the terms the Laird of McNab imposed upon his settlers. They were ignorant. They had implicit confidence in their Chief. His word was law, and they imagined that the land was his, as he had represented it, and they conceived that they could easily pay the bushel of wheat to the acre. They had no experience and they really and conscientiously believed that the lands in Canada were as fertile as those in the </w:t>
      </w:r>
      <w:proofErr w:type="spellStart"/>
      <w:r>
        <w:t>straiths</w:t>
      </w:r>
      <w:proofErr w:type="spellEnd"/>
      <w:r>
        <w:t xml:space="preserve"> of their own native country the land they had so lately left and where they paid high rents, and this small tax of a bushel for every cleared acre was a mere nothing, which could be easily met. </w:t>
      </w:r>
    </w:p>
    <w:p w:rsidR="00933E14" w:rsidRDefault="00933E14" w:rsidP="00933E14">
      <w:r>
        <w:t xml:space="preserve">CHAPTER IV </w:t>
      </w:r>
    </w:p>
    <w:p w:rsidR="00933E14" w:rsidRDefault="00933E14" w:rsidP="00933E14">
      <w:r>
        <w:t xml:space="preserve">PROGRESS OF THE SETTLEMENT PERSECUTION </w:t>
      </w:r>
    </w:p>
    <w:p w:rsidR="00933E14" w:rsidRDefault="00933E14" w:rsidP="00933E14">
      <w:pPr>
        <w:spacing w:after="120"/>
      </w:pPr>
      <w:r>
        <w:t xml:space="preserve">And now the settlers proceeded to make small clearances round their rough and primitive homesteads. In the midst of the dense and primeval forest unaccustomed to such work unused to the woods, their hardships and difficulties can scarce be described; but manfully and courageously they set to work, undeterred by no obstacle and undaunted by no danger, however great. They looked forward to the future with glowing anticipations, but that future was darkened by clouds of adverse fortune and annoyances they had then no expectations to encounter or to dread. The three months provisions, with which they had been furnished at Greenock, by Dr. Hamilton of </w:t>
      </w:r>
      <w:proofErr w:type="spellStart"/>
      <w:r>
        <w:t>Leney</w:t>
      </w:r>
      <w:proofErr w:type="spellEnd"/>
      <w:r>
        <w:t>, were nearly exhausted, and something must be done for their families, and to procure seed for the fall and coming spring. They had been informed that Chief McNab would furnish them with a year's provisions, which they would be called upon to pay for on realizing the proceeds of their crops. They put full reliance upon this, and found soon after their arrival that the Laird could not supply them with even the bare necessaries of life. They discovered, when too late, that they had leant upon a reed and put faith in fallacy. They now saw that they would be compelled to leave off the clearing of their lands and go out to work for provisions; consequently some went to a Mr. Thos. Burns, of Fitzroy, and worked with him at haying and harvest and potato digging, and earned provisions others went to Beckwith and hired out</w:t>
      </w:r>
      <w:r w:rsidR="003A5336">
        <w:t>,</w:t>
      </w:r>
      <w:r>
        <w:t xml:space="preserve"> others purchased provisions on credit in Beckwith. Now it became necessary to transfer to their families a sufficient supply to last till winter, when the carriage would be easier as soon as sleighing set in. There were no roads, but merely a pathway from Mr. </w:t>
      </w:r>
      <w:proofErr w:type="spellStart"/>
      <w:r>
        <w:t>Snedden's</w:t>
      </w:r>
      <w:proofErr w:type="spellEnd"/>
      <w:r>
        <w:t xml:space="preserve"> in Ramsay to Beckwith; the remainder of the route to the Township of McNab was down the Mississippi to the mouth, then up the Chats Lake to the mouth of the Madawaska, thence up the Madawaska River to the Flat Rapid Settlement; and to other places by land on blazed paths through the bush. Boats knocked together in a rough fashion, and canoes rudely manufactured, were improvised for </w:t>
      </w:r>
      <w:r>
        <w:lastRenderedPageBreak/>
        <w:t xml:space="preserve">the occasion, and small loads were brought from "Murphy's Falls" in this manner to McNab. From Beckwith to the present "Carleton Place," and even to </w:t>
      </w:r>
      <w:proofErr w:type="spellStart"/>
      <w:r>
        <w:t>Snedden's</w:t>
      </w:r>
      <w:proofErr w:type="spellEnd"/>
      <w:r>
        <w:t xml:space="preserve">, loads were transferred on the settlers' backs. These were hardships indeed, and during the years 1825, 1826 and part of 1827, this was the continual occupation of the settlers. They had not yet realized enough from their crops to support their families, because much of the time necessary to the clearing and cultivation of their respective lots was occupied by hiring out to obtain the necessaries of life for their starving families. They were often reduced to the greatest straits: for days the wives and children of the settlers were kept alive by potatoes alone, with a little salt as a relish, and when a bag of flour was got by one neighbor, it was immediately divided among the whole. During the winter, however, after the experience of the first fall and winter, they laid in a sufficient stock to last them for a year, which was partly paid for by the former summer's work and partly to be liquidated by the ensuing summer's labor. </w:t>
      </w:r>
    </w:p>
    <w:p w:rsidR="00933E14" w:rsidRDefault="00933E14" w:rsidP="00933E14">
      <w:pPr>
        <w:spacing w:after="120"/>
      </w:pPr>
      <w:r>
        <w:t xml:space="preserve">It was the custom of the settlers before going out to hire, to ask the Chief's permission, as their liege lord; and strict injunctions were given to all not to leave the township on any account without asking </w:t>
      </w:r>
      <w:proofErr w:type="spellStart"/>
      <w:r>
        <w:t>McNab's</w:t>
      </w:r>
      <w:proofErr w:type="spellEnd"/>
      <w:r>
        <w:t xml:space="preserve"> leave. This was carrying the Lairdship with a high hand indeed, and reducing the free-born Highlanders to the abject condition of Russian serfs; but they all complied without a murmur, judging from the bond they had signed at </w:t>
      </w:r>
      <w:proofErr w:type="spellStart"/>
      <w:r>
        <w:t>Lenney</w:t>
      </w:r>
      <w:proofErr w:type="spellEnd"/>
      <w:r>
        <w:t xml:space="preserve"> House that they were bound to obey their leader in all things. It was also another despotic rule laid down by the Chief that the timber on their lands belonged to him, and consequently they could not dispose of it. In this they all complied without remonstrance, except Mr. Alexander Miller, one of the settlers, who was well educated, and who before emigrating had taught the village school of Nineveh, a small hamlet half way between Loch Earn head and </w:t>
      </w:r>
      <w:proofErr w:type="spellStart"/>
      <w:r>
        <w:t>Callander</w:t>
      </w:r>
      <w:proofErr w:type="spellEnd"/>
      <w:r>
        <w:t xml:space="preserve">. He remonstrated, and said that the </w:t>
      </w:r>
      <w:proofErr w:type="spellStart"/>
      <w:r>
        <w:t>locatees</w:t>
      </w:r>
      <w:proofErr w:type="spellEnd"/>
      <w:r>
        <w:t xml:space="preserve"> had a right to the timber, and he sold all on his laud to Mr. John Brill, formerly a lumberman in McNab. </w:t>
      </w:r>
    </w:p>
    <w:p w:rsidR="00933E14" w:rsidRDefault="00933E14" w:rsidP="00933E14">
      <w:pPr>
        <w:spacing w:after="120"/>
      </w:pPr>
      <w:r>
        <w:t xml:space="preserve">When the Chief heard of this disposition of the timber he at once made for the spot and ordered Mr. Brill to desist or he would hold him accountable. </w:t>
      </w:r>
    </w:p>
    <w:p w:rsidR="00933E14" w:rsidRPr="003A5336" w:rsidRDefault="00933E14" w:rsidP="00933E14">
      <w:pPr>
        <w:spacing w:after="120"/>
        <w:rPr>
          <w:rFonts w:ascii="Times New Roman" w:hAnsi="Times New Roman"/>
        </w:rPr>
      </w:pPr>
      <w:r w:rsidRPr="003A5336">
        <w:rPr>
          <w:rFonts w:ascii="Times New Roman" w:hAnsi="Times New Roman"/>
        </w:rPr>
        <w:t xml:space="preserve">''And who are you? “Exclaimed Brill, an old </w:t>
      </w:r>
      <w:proofErr w:type="spellStart"/>
      <w:r w:rsidRPr="003A5336">
        <w:rPr>
          <w:rFonts w:ascii="Times New Roman" w:hAnsi="Times New Roman"/>
        </w:rPr>
        <w:t>man’o</w:t>
      </w:r>
      <w:proofErr w:type="spellEnd"/>
      <w:r w:rsidRPr="003A5336">
        <w:rPr>
          <w:rFonts w:ascii="Times New Roman" w:hAnsi="Times New Roman"/>
        </w:rPr>
        <w:t xml:space="preserve">-war's-man and an athlete of gigantic proportions. </w:t>
      </w:r>
    </w:p>
    <w:p w:rsidR="00933E14" w:rsidRDefault="00933E14" w:rsidP="00933E14">
      <w:pPr>
        <w:spacing w:after="120"/>
      </w:pPr>
      <w:r w:rsidRPr="003A5336">
        <w:rPr>
          <w:rFonts w:ascii="Times New Roman" w:hAnsi="Times New Roman"/>
        </w:rPr>
        <w:t>I, sir, am McNab of McNab, and this township and all that is in it belongs to me</w:t>
      </w:r>
      <w:r>
        <w:t>," exclaimed the Chief pompously. “</w:t>
      </w:r>
      <w:r w:rsidRPr="003A5336">
        <w:rPr>
          <w:rFonts w:ascii="Times New Roman" w:hAnsi="Times New Roman"/>
        </w:rPr>
        <w:t>But who are you, fellow</w:t>
      </w:r>
      <w:r>
        <w:t xml:space="preserve">?” </w:t>
      </w:r>
    </w:p>
    <w:p w:rsidR="00933E14" w:rsidRDefault="00933E14" w:rsidP="00933E14">
      <w:pPr>
        <w:spacing w:after="120"/>
      </w:pPr>
      <w:r>
        <w:t>“</w:t>
      </w:r>
      <w:r w:rsidRPr="003A5336">
        <w:rPr>
          <w:rFonts w:ascii="Times New Roman" w:hAnsi="Times New Roman"/>
        </w:rPr>
        <w:t>I’m Jack Brill of the Brilliants, sir, and if you don't clear out in five minutes I'll rope's-end you to your heart's content,</w:t>
      </w:r>
      <w:r>
        <w:t xml:space="preserve">" said Brill in a voice of thunder, and lifting up a huge ox gad in a menacing attitude. </w:t>
      </w:r>
    </w:p>
    <w:p w:rsidR="00933E14" w:rsidRDefault="00933E14" w:rsidP="00933E14">
      <w:pPr>
        <w:spacing w:after="120"/>
      </w:pPr>
      <w:r>
        <w:lastRenderedPageBreak/>
        <w:t xml:space="preserve">The Chief looked aghast with astonishment and hastily retired from the spot, vowing vengeance against all concerned; and before leaving this part of the narrative I may as well state the sequel. </w:t>
      </w:r>
    </w:p>
    <w:p w:rsidR="00933E14" w:rsidRDefault="00933E14" w:rsidP="00933E14">
      <w:pPr>
        <w:spacing w:after="120"/>
      </w:pPr>
      <w:r>
        <w:t xml:space="preserve">Owing to </w:t>
      </w:r>
      <w:proofErr w:type="spellStart"/>
      <w:r>
        <w:t>McNab's</w:t>
      </w:r>
      <w:proofErr w:type="spellEnd"/>
      <w:r>
        <w:t xml:space="preserve"> influence with the government, Brill had to pay him the whole amount of the duty of all the timber he cut on the township. </w:t>
      </w:r>
    </w:p>
    <w:p w:rsidR="00933E14" w:rsidRDefault="00933E14" w:rsidP="00933E14">
      <w:pPr>
        <w:spacing w:after="120"/>
      </w:pPr>
      <w:r>
        <w:t xml:space="preserve">In the spring of 1826, Mr. Alex Miller went to </w:t>
      </w:r>
      <w:proofErr w:type="spellStart"/>
      <w:r>
        <w:t>Kennell</w:t>
      </w:r>
      <w:proofErr w:type="spellEnd"/>
      <w:r>
        <w:t xml:space="preserve"> and asked the Chief's permission to leave the township to seek work for provisions. He was peremptorily refused, and now commenced the first of a series of persecutions, which lasted for sixteen years, and which finally culminated in the liberation of the people of the township from the thralldom of Chief McNab. Miller upon his refusal did not know what to do or how to turn. He had only six weeks' provisions in the house, and at the end of that time he did not know where to look for a replenishing of this stock. He left the township without permission and hired with Messrs. William and John Thompson, of Nepean. While industriously employed in providing for his family he was suddenly and unexpectedly arrested on a capias, at the instance of the Laird of McNab, for a debt, and brought to Perth and lodged in jail. These were the palmy days of the "family compact," and a person could then be arrested for a debt of forty shillings, and deprived of his liberty for months, merely upon an affidavit of the plaintiff that he believed the debtor was about to leave the Province. Better times have now supervened. The present generation may look back to the exertions of their fathers and grandfathers with gratitude for the great and glorious struggles in the cause of liberty, and in erasing forever from the Statute Book that barbarous law Imprisonment for Debt. </w:t>
      </w:r>
    </w:p>
    <w:p w:rsidR="00933E14" w:rsidRDefault="00933E14" w:rsidP="00933E14">
      <w:pPr>
        <w:spacing w:after="120"/>
      </w:pPr>
      <w:r>
        <w:t xml:space="preserve">Poor Miller lay in Perth jail for two days without eating any food, and would have starved to death had it not been for the kindness and humanity of Mr. James Young, then the benevolent keeper of the county prison. This high-handed proceeding was characterized by the greatest cruelty as well as illegality on the part of the Chief. Let the reader refer to the original agreement between McNab and Sir Peregrine Maitland's government, and he will at a glance perceive that Miller had no right to pay a cent, either of principal or interest on the bond he had given to the Chief, and signed at </w:t>
      </w:r>
      <w:proofErr w:type="spellStart"/>
      <w:r>
        <w:t>Leney</w:t>
      </w:r>
      <w:proofErr w:type="spellEnd"/>
      <w:r>
        <w:t xml:space="preserve"> House, Scotland until seven years after the date of his location; yet, notwithstanding this solemn agreement-notwithstanding all Dr. Hamilton's promises, the agreement was violated at the very outset, and his kinsman's promises the gentleman, who, out of his own resources, had paid the passage money of Miller and his family and the rest of the settlers to Canada were treated as flimsy nothings, for at the end of only the second year of Miller's emigration, he was </w:t>
      </w:r>
      <w:r>
        <w:lastRenderedPageBreak/>
        <w:t xml:space="preserve">arrested and imprisoned, and his family left to starve. For six weeks he remained in jail before the settlers in McNab knew of his incarceration, but as soon as the intelligence reached the township the following settlers traveled to Perth, a distance then of sixty miles, though scarcely any roads but mere pathways, and went special bail, </w:t>
      </w:r>
      <w:proofErr w:type="spellStart"/>
      <w:r>
        <w:t>viz</w:t>
      </w:r>
      <w:proofErr w:type="spellEnd"/>
      <w:r>
        <w:t xml:space="preserve">: John McIntyre, James McFarlane (Kier), Peter McIntyre, Donald McNaughton and James McDonald, and poor Miller was liberated. The above persons were marked down as black sheep in the Chief's doomsday book, and set apart for the next batch to be sued. The settlers engaged Mr. James </w:t>
      </w:r>
      <w:proofErr w:type="spellStart"/>
      <w:r>
        <w:t>Boulton</w:t>
      </w:r>
      <w:proofErr w:type="spellEnd"/>
      <w:r>
        <w:t xml:space="preserve"> to defend Miller, while the Laird of </w:t>
      </w:r>
      <w:proofErr w:type="spellStart"/>
      <w:r>
        <w:t>McNab's</w:t>
      </w:r>
      <w:proofErr w:type="spellEnd"/>
      <w:r>
        <w:t xml:space="preserve"> legal adviser was the late Daniel </w:t>
      </w:r>
      <w:proofErr w:type="spellStart"/>
      <w:r>
        <w:t>McMartin</w:t>
      </w:r>
      <w:proofErr w:type="spellEnd"/>
      <w:r>
        <w:t xml:space="preserve">, Esq. The upshot of the affair was that the settlers were sacrificed for want of a proper defense, and each of the persons who entered as bail for Miller were compelled to pay about 50s each. </w:t>
      </w:r>
    </w:p>
    <w:p w:rsidR="00933E14" w:rsidRDefault="00933E14" w:rsidP="00933E14">
      <w:pPr>
        <w:spacing w:after="120"/>
      </w:pPr>
      <w:r>
        <w:t xml:space="preserve">It was during this memorable affair that the following letter was written by Mr. James McLaurin, one of the settlers who were located in the </w:t>
      </w:r>
      <w:proofErr w:type="spellStart"/>
      <w:r>
        <w:t>Lochwinnoch</w:t>
      </w:r>
      <w:proofErr w:type="spellEnd"/>
      <w:r>
        <w:t xml:space="preserve"> section of the township. When Miller's case came up for trial in April, 1827, it became necessary to prove the bond signed by Miller in Scotland. Now Mr. Donald McLaren, the subscribing witness, was in Scotland, and his handwriting was proven by others. The defense was that McNab had not fulfilled his part of the agreement to put the settlers on the land free of expense, and moreover, that he had ordered some salt and a portion of their provisions to be destroyed. Mr. McLaurin warmly espoused Miller's side, and in consequence was obliged to leave the township a few years afterwards, and he settled in the vicinity of the village of Renfrew. This is the letter: </w:t>
      </w:r>
    </w:p>
    <w:p w:rsidR="00933E14" w:rsidRPr="005F59DF" w:rsidRDefault="00933E14" w:rsidP="00933E14">
      <w:pPr>
        <w:rPr>
          <w:rFonts w:ascii="Times New Roman" w:hAnsi="Times New Roman"/>
        </w:rPr>
      </w:pPr>
      <w:r w:rsidRPr="005F59DF">
        <w:rPr>
          <w:rFonts w:ascii="Times New Roman" w:hAnsi="Times New Roman"/>
        </w:rPr>
        <w:t xml:space="preserve">March 9th, 1827. </w:t>
      </w:r>
    </w:p>
    <w:p w:rsidR="00933E14" w:rsidRPr="005F59DF" w:rsidRDefault="00933E14" w:rsidP="00933E14">
      <w:pPr>
        <w:rPr>
          <w:rFonts w:ascii="Times New Roman" w:hAnsi="Times New Roman"/>
        </w:rPr>
      </w:pPr>
      <w:r w:rsidRPr="005F59DF">
        <w:rPr>
          <w:rFonts w:ascii="Times New Roman" w:hAnsi="Times New Roman"/>
        </w:rPr>
        <w:t xml:space="preserve">MR. PETER MACNTYRE, </w:t>
      </w:r>
    </w:p>
    <w:p w:rsidR="00933E14" w:rsidRPr="005F59DF" w:rsidRDefault="00933E14" w:rsidP="00933E14">
      <w:pPr>
        <w:rPr>
          <w:rFonts w:ascii="Times New Roman" w:hAnsi="Times New Roman"/>
        </w:rPr>
      </w:pPr>
      <w:r w:rsidRPr="005F59DF">
        <w:rPr>
          <w:rFonts w:ascii="Times New Roman" w:hAnsi="Times New Roman"/>
        </w:rPr>
        <w:t xml:space="preserve">Dear Sir, Please send me notice concerning Miller's affair, for I am informed he is dropping all and coming to the land. I wish to let you know that the Chief intends to cast you all as evidences and take you as principals. Boss is to be taken in evidence on behalf of McNab. I wish to let you know that I am the man who spilt the salt by </w:t>
      </w:r>
      <w:proofErr w:type="spellStart"/>
      <w:r w:rsidRPr="005F59DF">
        <w:rPr>
          <w:rFonts w:ascii="Times New Roman" w:hAnsi="Times New Roman"/>
        </w:rPr>
        <w:t>McNab's</w:t>
      </w:r>
      <w:proofErr w:type="spellEnd"/>
      <w:r w:rsidRPr="005F59DF">
        <w:rPr>
          <w:rFonts w:ascii="Times New Roman" w:hAnsi="Times New Roman"/>
        </w:rPr>
        <w:t xml:space="preserve"> orders, saying there was plenty on the spot. Sir, please send me notice concerning a petition I was informed you got wrote in Perth. I hope you will count me worthy to sign it. Take some witness besides yourself to Perth and send me a letter without delay about all affairs. I will go as a witness. </w:t>
      </w:r>
    </w:p>
    <w:p w:rsidR="00933E14" w:rsidRPr="005F59DF" w:rsidRDefault="00933E14" w:rsidP="00933E14">
      <w:pPr>
        <w:rPr>
          <w:rFonts w:ascii="Times New Roman" w:hAnsi="Times New Roman"/>
        </w:rPr>
      </w:pPr>
      <w:r w:rsidRPr="005F59DF">
        <w:rPr>
          <w:rFonts w:ascii="Times New Roman" w:hAnsi="Times New Roman"/>
        </w:rPr>
        <w:t xml:space="preserve">Remember me to all friends in that quarter that wish to give Satan a blow. </w:t>
      </w:r>
    </w:p>
    <w:p w:rsidR="00933E14" w:rsidRPr="005F59DF" w:rsidRDefault="00933E14" w:rsidP="00933E14">
      <w:pPr>
        <w:rPr>
          <w:rFonts w:ascii="Times New Roman" w:hAnsi="Times New Roman"/>
        </w:rPr>
      </w:pPr>
      <w:r w:rsidRPr="005F59DF">
        <w:rPr>
          <w:rFonts w:ascii="Times New Roman" w:hAnsi="Times New Roman"/>
        </w:rPr>
        <w:t xml:space="preserve">I am yours truly till death,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JAS. </w:t>
      </w:r>
      <w:proofErr w:type="spellStart"/>
      <w:r w:rsidRPr="005F59DF">
        <w:rPr>
          <w:rFonts w:ascii="Times New Roman" w:hAnsi="Times New Roman"/>
        </w:rPr>
        <w:t>McLAURIN</w:t>
      </w:r>
      <w:proofErr w:type="spellEnd"/>
      <w:r w:rsidRPr="005F59DF">
        <w:rPr>
          <w:rFonts w:ascii="Times New Roman" w:hAnsi="Times New Roman"/>
        </w:rPr>
        <w:t xml:space="preserve"> </w:t>
      </w:r>
    </w:p>
    <w:p w:rsidR="00933E14" w:rsidRDefault="00933E14" w:rsidP="00933E14">
      <w:pPr>
        <w:spacing w:after="120"/>
      </w:pPr>
      <w:r>
        <w:t xml:space="preserve">I insert this letter to show that the spirit of discontent was fast creeping in among the settlers, and that something like an organized resistance was commencing; but it was not until ten years afterwards </w:t>
      </w:r>
      <w:r>
        <w:lastRenderedPageBreak/>
        <w:t xml:space="preserve">that it assumed form and consistency but to our narrative. All the efforts for Miller were vain; the Chief received a verdict, and in consequence of an error made by Miller of one day only that he should have surrendered and relieved his bail, the Chief abandoned his judgment against him and issued summonses against the six individuals who went his special bail. For many months he could not get them served, and McDonald and McFarlane were never served. Whenever a stranger appeared in the Flat Rapid settlement, a horn was blown as a signal, guns were fired at every house and the male inhabitants hid until the stranger disappeared. It was after many months of strategic maneuvering that four of the six "black sheep" were served, and they subsequently had to pay the amount. Alex. Miller left the township entirely, and for many years taught school in the township of Beckwith. His death occurred as late as 1867. He was the first martyr to the Laird of </w:t>
      </w:r>
      <w:proofErr w:type="spellStart"/>
      <w:r>
        <w:t>McNab's</w:t>
      </w:r>
      <w:proofErr w:type="spellEnd"/>
      <w:r>
        <w:t xml:space="preserve"> despotism, and he was thus victimized as an example to the rest, </w:t>
      </w:r>
    </w:p>
    <w:p w:rsidR="00933E14" w:rsidRDefault="00933E14" w:rsidP="00933E14">
      <w:r>
        <w:t xml:space="preserve">CHAPTER V </w:t>
      </w:r>
    </w:p>
    <w:p w:rsidR="00933E14" w:rsidRDefault="00933E14" w:rsidP="00933E14">
      <w:r>
        <w:t>NEW ARRIVALS</w:t>
      </w:r>
    </w:p>
    <w:p w:rsidR="00933E14" w:rsidRDefault="00933E14" w:rsidP="00933E14">
      <w:pPr>
        <w:spacing w:after="120"/>
      </w:pPr>
      <w:r>
        <w:t xml:space="preserve">When McNab procured from the Government the “Order-in -Council" granting to him the privilege of settling the township, it was restricted to eighteen months, but in 1827 the Government, who granted his every request, extended it to an indefinite period. His power was almost unlimited, and none of the inhabitants for a moment doubted that it was his own property. Even as late as 1827 the settlers looked up to the Laird of McNab with that degree of dread and awe that Highlanders regarded the Chief of a Highland Clan, and that deference was kept up for a long period, and not till every tie that binds man to friendship and respect was severed did it entirely cease. Miller's treatment perpetuated a sentiment of respect in some, of fear in others, so that nearly at the very outset of its settlement the Township of McNab was divided into two parties, the Opposition and the staunch adherents of the Chief. When they first arrived, there were several </w:t>
      </w:r>
      <w:proofErr w:type="spellStart"/>
      <w:r>
        <w:t>lumberers</w:t>
      </w:r>
      <w:proofErr w:type="spellEnd"/>
      <w:r>
        <w:t xml:space="preserve"> carrying on their operations in the township, </w:t>
      </w:r>
      <w:proofErr w:type="spellStart"/>
      <w:r>
        <w:t>viz</w:t>
      </w:r>
      <w:proofErr w:type="spellEnd"/>
      <w:r>
        <w:t xml:space="preserve">: Alexander McDonnell, Esq., Sand Point; Duncan Campbell, Matthew Barr, the </w:t>
      </w:r>
      <w:proofErr w:type="spellStart"/>
      <w:r>
        <w:t>Goodwins</w:t>
      </w:r>
      <w:proofErr w:type="spellEnd"/>
      <w:r>
        <w:t xml:space="preserve">, Messrs. Mitchell &amp; Sutherland, and John Brill. It was the interest of these parties to keep on terms with the chief. For about one-fourth of the real value he gave passes to all cutting timber in the township. These parties never questioned his title to the ownership of the land, and even Brill, who had at first treated him roughly, was obliged to succumb and propitiate his favor. The settlers had about this time (1827) cut several roads through the settlements, and though rough and unfinished, served as channels of communication. It was in January of this year that the Chief wrote to Dr. Hamilton of </w:t>
      </w:r>
      <w:proofErr w:type="spellStart"/>
      <w:r>
        <w:t>Leney</w:t>
      </w:r>
      <w:proofErr w:type="spellEnd"/>
      <w:r>
        <w:t xml:space="preserve">, to send out more settlers, The Doctor, who had received some information of </w:t>
      </w:r>
      <w:proofErr w:type="spellStart"/>
      <w:r>
        <w:t>McNab's</w:t>
      </w:r>
      <w:proofErr w:type="spellEnd"/>
      <w:r>
        <w:t xml:space="preserve"> treatment to the settlers, point </w:t>
      </w:r>
      <w:r>
        <w:lastRenderedPageBreak/>
        <w:t xml:space="preserve">blank refused to take any more interest in him or his affairs. This was an unlooked-for repulse. He had to settle the township in order to keep on terms with the Government of the day, which gave him every latitude, and did for him whatever he asked. Accordingly he proceeded to Montreal, met with some emigrants (1827), and by glowing descriptions, plausible representations and enticing promises, induced them to come to" his township," among whom were the </w:t>
      </w:r>
      <w:proofErr w:type="spellStart"/>
      <w:r>
        <w:t>Hamiltons</w:t>
      </w:r>
      <w:proofErr w:type="spellEnd"/>
      <w:r>
        <w:t xml:space="preserve">, the Wilsons, and Mr. David </w:t>
      </w:r>
      <w:proofErr w:type="spellStart"/>
      <w:r>
        <w:t>Airth</w:t>
      </w:r>
      <w:proofErr w:type="spellEnd"/>
      <w:r>
        <w:t xml:space="preserve">, Sr., now of Renfrew, and he located them upon lands at the rate of half a bushel of wheat per acre to be paid him and his heirs and successors forever. Here the reader will perceive that by the wording of his location tickets, he already contemplated the establishment of a principality on the Ottawa. Mr. </w:t>
      </w:r>
      <w:proofErr w:type="spellStart"/>
      <w:r>
        <w:t>Airth</w:t>
      </w:r>
      <w:proofErr w:type="spellEnd"/>
      <w:r>
        <w:t xml:space="preserve">, soon after his arrival, discovered that he was entitled to a grant of 200 acres, as a sergeant in the Royal Artillery. He consequently left the Goshen settlement of McNab and drew land in the neighboring Township of Horton, where he at present resides. About this time (1829) Messrs. Alexander and Daniel Ross, having made improvements on Lot No. 3, in the 14th concession of McNab, with the intentions of erecting mills on that lot which is now partly occupied by the flourishing village of </w:t>
      </w:r>
      <w:proofErr w:type="spellStart"/>
      <w:r>
        <w:t>Arnprior</w:t>
      </w:r>
      <w:proofErr w:type="spellEnd"/>
      <w:r>
        <w:t xml:space="preserve">, would not agree to the Chief's terms, as the lot was originally a Clergy Reserve. The Chief exchanged it for another lot, drew the patent in his own name, and ejected the Rosses who, as has been before stated, went to Lower Canada and settled in Bristol. They wrote an anonymous communication to Lieut. -Governor Sir John Colborne (Baron Seaton), severely reprobating the Chief's behavior, and animadverting in no measured terms on the conduct of the Government itself. This document was without a signature, and without either locality or date. The high-minded and honorable soldier who ruled Upper Canada, scorning such a mode of attack and complaint, at once sent the communication to the Chief. They were intimate friends. Sir John had offered McNab a place in the Government and a seat in the Legislative Council, which was politely declined. The Chief's affable manner, his imposing and noble appearance, the manly beauty of his person, and that chivalrous politeness which  he had acquired in France, together with his generous expenditure, both at home and abroad, had so won on the </w:t>
      </w:r>
      <w:proofErr w:type="spellStart"/>
      <w:r>
        <w:t>Lieut</w:t>
      </w:r>
      <w:proofErr w:type="spellEnd"/>
      <w:r>
        <w:t xml:space="preserve">-Governor that he could not believe the accomplished gentleman was a tyrant, nor the handsome Highland Chieftain a cruel despot, as represented in the letter, and if one statement appeared false, the whole must be without foundation thus reasoned the simple and honorable soldier. Besides, the complaint was anonymous and consequently cowardly and untrue. It was attributed to ingratitude and discontent. </w:t>
      </w:r>
    </w:p>
    <w:p w:rsidR="00933E14" w:rsidRDefault="00933E14" w:rsidP="00933E14">
      <w:pPr>
        <w:spacing w:after="120"/>
      </w:pPr>
      <w:r>
        <w:t xml:space="preserve">When the Laird of McNab received the communication, he was surprised at its audacity. To discover its author </w:t>
      </w:r>
      <w:r>
        <w:lastRenderedPageBreak/>
        <w:t xml:space="preserve">was his first object, to punish him his next effort. Being without a name it did not come within the category of privileged communication, and consequently the author in those days was liable to punishment. He, on the impulse of the moment, selected one of the settlers as the author one Alexander McNab, who had been a teacher in Scotland, and who had specially immigrated to Canada to follow his profession. As such he received the location ticket for 200 acres instead of one, as had been awarded to other settlers. He was now the only educated man among the settlers. He had shown symptoms of insubordination some time previously. His handwriting was very like that of the libelous communication. He resided within two miles of </w:t>
      </w:r>
      <w:proofErr w:type="spellStart"/>
      <w:r>
        <w:t>Kennell</w:t>
      </w:r>
      <w:proofErr w:type="spellEnd"/>
      <w:r>
        <w:t xml:space="preserve"> Lodge, near the present Flat Rapid Road. His place is now occupied by his son-in-law, Mr. John </w:t>
      </w:r>
      <w:proofErr w:type="spellStart"/>
      <w:r>
        <w:t>Yuill</w:t>
      </w:r>
      <w:proofErr w:type="spellEnd"/>
      <w:r>
        <w:t xml:space="preserve">. He received a peremptory summons to attend upon the Laird. At once obeying the mandate of his Chief, he appeared before him anxious and apprehensive. The missive he received was couched in these terms not by any means calculated to remove his apprehension: </w:t>
      </w:r>
    </w:p>
    <w:p w:rsidR="00933E14" w:rsidRPr="005F59DF" w:rsidRDefault="00933E14" w:rsidP="00933E14">
      <w:pPr>
        <w:rPr>
          <w:rFonts w:ascii="Times New Roman" w:hAnsi="Times New Roman"/>
        </w:rPr>
      </w:pPr>
      <w:r w:rsidRPr="005F59DF">
        <w:rPr>
          <w:rFonts w:ascii="Times New Roman" w:hAnsi="Times New Roman"/>
        </w:rPr>
        <w:t xml:space="preserve">KENNELL LODGE, 13th March, 1829. </w:t>
      </w:r>
    </w:p>
    <w:p w:rsidR="00933E14" w:rsidRPr="005F59DF" w:rsidRDefault="00933E14" w:rsidP="00933E14">
      <w:pPr>
        <w:rPr>
          <w:rFonts w:ascii="Times New Roman" w:hAnsi="Times New Roman"/>
        </w:rPr>
      </w:pPr>
      <w:r w:rsidRPr="005F59DF">
        <w:rPr>
          <w:rFonts w:ascii="Times New Roman" w:hAnsi="Times New Roman"/>
        </w:rPr>
        <w:t xml:space="preserve">ALEXANDER McNab: </w:t>
      </w:r>
    </w:p>
    <w:p w:rsidR="00933E14" w:rsidRPr="005F59DF" w:rsidRDefault="00933E14" w:rsidP="00933E14">
      <w:pPr>
        <w:rPr>
          <w:rFonts w:ascii="Times New Roman" w:hAnsi="Times New Roman"/>
        </w:rPr>
      </w:pPr>
      <w:r w:rsidRPr="005F59DF">
        <w:rPr>
          <w:rFonts w:ascii="Times New Roman" w:hAnsi="Times New Roman"/>
        </w:rPr>
        <w:t xml:space="preserve">Degraded Clansman, You are accused to me by Sir John Colborne, of libel, sedition, and high treason. You will forthwith compeer before me, at my house of </w:t>
      </w:r>
      <w:proofErr w:type="spellStart"/>
      <w:r w:rsidRPr="005F59DF">
        <w:rPr>
          <w:rFonts w:ascii="Times New Roman" w:hAnsi="Times New Roman"/>
        </w:rPr>
        <w:t>Kennell</w:t>
      </w:r>
      <w:proofErr w:type="spellEnd"/>
      <w:r w:rsidRPr="005F59DF">
        <w:rPr>
          <w:rFonts w:ascii="Times New Roman" w:hAnsi="Times New Roman"/>
        </w:rPr>
        <w:t xml:space="preserve">, and there make submission; and if you show a contrite and repentant spirit, and confess your faults against me, your legitimate Chief, and your crime against His Majesty King George, I will intercede for your pardon. </w:t>
      </w:r>
    </w:p>
    <w:p w:rsidR="00933E14" w:rsidRPr="005F59DF" w:rsidRDefault="00933E14" w:rsidP="00933E14">
      <w:pPr>
        <w:rPr>
          <w:rFonts w:ascii="Times New Roman" w:hAnsi="Times New Roman"/>
        </w:rPr>
      </w:pPr>
      <w:r w:rsidRPr="005F59DF">
        <w:rPr>
          <w:rFonts w:ascii="Times New Roman" w:hAnsi="Times New Roman"/>
        </w:rPr>
        <w:t xml:space="preserve">Your offended Chief,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McNab </w:t>
      </w:r>
    </w:p>
    <w:p w:rsidR="00933E14" w:rsidRDefault="00933E14" w:rsidP="00933E14">
      <w:pPr>
        <w:spacing w:after="120"/>
      </w:pPr>
      <w:r>
        <w:t xml:space="preserve">When he appeared at </w:t>
      </w:r>
      <w:proofErr w:type="spellStart"/>
      <w:r>
        <w:t>Kennell</w:t>
      </w:r>
      <w:proofErr w:type="spellEnd"/>
      <w:r>
        <w:t xml:space="preserve">, McNab read the communication and asked poor Sandy to confess. Mr. McNab stoutly denied it. He was completely astonished and indignant at being thus charged and asked to acknowledge a crime he had never contemplated, and which, if his name had been affixed to it, would have been a privileged communication and beyond the bounds of prosecution. </w:t>
      </w:r>
    </w:p>
    <w:p w:rsidR="00933E14" w:rsidRDefault="00933E14" w:rsidP="00933E14">
      <w:pPr>
        <w:spacing w:after="120"/>
      </w:pPr>
      <w:r w:rsidRPr="005F59DF">
        <w:rPr>
          <w:rFonts w:ascii="Times New Roman" w:hAnsi="Times New Roman"/>
        </w:rPr>
        <w:t>''Well, my man</w:t>
      </w:r>
      <w:r>
        <w:t>," exclaimed the Chief, "</w:t>
      </w:r>
      <w:r w:rsidRPr="005F59DF">
        <w:rPr>
          <w:rFonts w:ascii="Times New Roman" w:hAnsi="Times New Roman"/>
        </w:rPr>
        <w:t>I must send you to jail, and I assure you that your neck is in danger."</w:t>
      </w:r>
      <w:r>
        <w:t xml:space="preserve"> </w:t>
      </w:r>
    </w:p>
    <w:p w:rsidR="00933E14" w:rsidRDefault="00933E14" w:rsidP="00933E14">
      <w:pPr>
        <w:spacing w:after="120"/>
      </w:pPr>
      <w:r>
        <w:t xml:space="preserve">Alexander McNab was an innocent man, and had a bold and courageous spirit. Instead of begging for mercy, he defied the Chief. This was enough. The least opposition was sure to raise a whirlwind. He drew up a warrant of commitment, swore in two special constables, and sent Alex. McNab to Perth without bail or mainprize. He was six weeks imprisoned when the Assizes came on. Defended by the HON. Jonas Jones afterwards the late Judge Jones, of the Queen's Bench, he was at once acquitted, and the warrant of commitment was the subject of amusement from its quaint and patriarchal style to the lawyers and others </w:t>
      </w:r>
      <w:r>
        <w:lastRenderedPageBreak/>
        <w:t xml:space="preserve">assembled in Court. Alexander Ross, the writer of the alleged libelous communication, was in Court, and if Alexander McNab had been convicted, he would have acknowledged the authorship, and thus saved an innocent man from severe punishment. For in those days the law of libel was very stringent and severe. It was a favorite axiom with both Judges and law officers of the Crown “the greater the truth the greater the libel "a doctrine now justly exploded and subject to merited ridicule. Alexander McNab returned to his family in triumph. This was the first check the Chief had received, and he resolved to punish the “black sheep" the first opportunity that offered. His name was accordingly entered in the prescribed list, with what results the sequel will show. The Laird of McNab was a Magistrate, and this case shows the despotic sway of the Family Compact. He had, without information laid, without examination, without ex-parte evidence, acted as witness, prosecutor and Judge; and the first process issued was a warrant of commitment, so utterly illegal in point of force and substance that in the present day, no keeper of a prison would have received the person committed under it; yet the Laird of McNab, instead of being dismissed from the Commission of the Peace, was warmly applauded for his energy and decision. Times have changed. The occurrence of such a </w:t>
      </w:r>
      <w:proofErr w:type="spellStart"/>
      <w:r>
        <w:t>betise</w:t>
      </w:r>
      <w:proofErr w:type="spellEnd"/>
      <w:r>
        <w:t xml:space="preserve"> in the present day would be denounced in no measured terms by the public opinion and by the press, until the perpetrator would have been brought to justice and adequately punished. Our liberties are so sacredly guarded, our constitutional rights so well defined and protected that such an outrage is impossible; and this we owe not only to responsible government, which was attained in 1841, after a severe and protracted struggle, but to the spirit of liberty it infused, and to the wholesome and salutary safeguards introduced. </w:t>
      </w:r>
    </w:p>
    <w:p w:rsidR="00933E14" w:rsidRDefault="00933E14" w:rsidP="00933E14">
      <w:r>
        <w:t>CHAPTER VI</w:t>
      </w:r>
    </w:p>
    <w:p w:rsidR="00933E14" w:rsidRDefault="00933E14" w:rsidP="00933E14">
      <w:r>
        <w:t>FRESH ARRIVALS</w:t>
      </w:r>
    </w:p>
    <w:p w:rsidR="00933E14" w:rsidRDefault="00933E14" w:rsidP="00933E14">
      <w:pPr>
        <w:spacing w:after="120"/>
      </w:pPr>
      <w:r>
        <w:t xml:space="preserve">The Chief being a Magistrate had, by the law of the laud, the power of celebrating marriages, after banns had been duly published. The mode of publishing banns was by fixing written notices upon three of the most conspicuous pine trees in three public places in the township. The first marriage after this primitive fashion among the settlers was celebrated by the Chief at his residence, between Mr. Matthew Barr, a </w:t>
      </w:r>
      <w:proofErr w:type="spellStart"/>
      <w:r>
        <w:t>lumberer</w:t>
      </w:r>
      <w:proofErr w:type="spellEnd"/>
      <w:r>
        <w:t xml:space="preserve">, and Miss Elizabeth McIntyre, daughter of John McIntyre, the oldest settler, who came out in 1825. After Mr. Barr's marriage, frequent inter-marriages occurred among the settlers, and since the trial of Alex. McNab, matters had subsided into a state of tranquility. Alex. McNab left the township, but his family still remained, cultivating and improving the farm. He, himself, traveled westward, and obtained a school which he taught for some years. About this time (1830), a fresh accession of settlers increased the </w:t>
      </w:r>
      <w:r>
        <w:lastRenderedPageBreak/>
        <w:t xml:space="preserve">numerical strength of the inhabitants. They consisted of the MacNabs, the </w:t>
      </w:r>
      <w:proofErr w:type="spellStart"/>
      <w:r>
        <w:t>Camerons</w:t>
      </w:r>
      <w:proofErr w:type="spellEnd"/>
      <w:r>
        <w:t xml:space="preserve">, the Campbells, the </w:t>
      </w:r>
      <w:proofErr w:type="spellStart"/>
      <w:r>
        <w:t>McKays</w:t>
      </w:r>
      <w:proofErr w:type="spellEnd"/>
      <w:r>
        <w:t xml:space="preserve"> and the </w:t>
      </w:r>
      <w:proofErr w:type="spellStart"/>
      <w:r>
        <w:t>McNevins</w:t>
      </w:r>
      <w:proofErr w:type="spellEnd"/>
      <w:r>
        <w:t xml:space="preserve"> from </w:t>
      </w:r>
      <w:proofErr w:type="spellStart"/>
      <w:r>
        <w:t>Isia</w:t>
      </w:r>
      <w:proofErr w:type="spellEnd"/>
      <w:r>
        <w:t xml:space="preserve">, and they took up land in the rear of the township, where there was a good hardwood country, viz., on the first, second, third and fourth concession, embracing the part of the country lying around White Lake, and what is called Canaan. The arrangements entered into with these settlers, whom McNab met in Montreal and induced to settle in what he called “his township differed from all the rest. It will be borne in mind that they paid their own passage money and expenses to McNab Township. It did not cost McNab or his friends in Scotland one single penny yet, in direct violation of the Order-in Council, quoted in the second chapter of this narrative, he located them as follows: </w:t>
      </w:r>
    </w:p>
    <w:p w:rsidR="00933E14" w:rsidRPr="005F59DF" w:rsidRDefault="00933E14" w:rsidP="00933E14">
      <w:pPr>
        <w:rPr>
          <w:rFonts w:ascii="Times New Roman" w:hAnsi="Times New Roman"/>
        </w:rPr>
      </w:pPr>
      <w:r w:rsidRPr="005F59DF">
        <w:rPr>
          <w:rFonts w:ascii="Times New Roman" w:hAnsi="Times New Roman"/>
        </w:rPr>
        <w:t xml:space="preserve">I, Archibald McNab, of McNab, do hereby locate you, James McKay, upon Lot No. 18, in the Second concession of McNab, upon the following terms and conditions, that is to say: I hereby bind myself, my heirs or successors, to give you the said land free of any quit tent or free rate, for three years from this date, and also procure you a patent for the same at your own expense, upon you having done the settlement duties, and your granting me a mortgage on the said lands, that you will yearly thereafter pay to me, my heirs or successors in the Chieftainship of the Clan McNab forever, three barrels of flour, or Indian corn, or oats of like value, in name of Quit Rent, and fee duty for the same in the month of January. </w:t>
      </w:r>
    </w:p>
    <w:p w:rsidR="00933E14" w:rsidRPr="005F59DF" w:rsidRDefault="00933E14" w:rsidP="00933E14">
      <w:pPr>
        <w:rPr>
          <w:rFonts w:ascii="Times New Roman" w:hAnsi="Times New Roman"/>
        </w:rPr>
      </w:pPr>
      <w:r w:rsidRPr="005F59DF">
        <w:rPr>
          <w:rFonts w:ascii="Times New Roman" w:hAnsi="Times New Roman"/>
        </w:rPr>
        <w:t xml:space="preserve">Your subscribing to these conditions being binding upon you to fulfill the terms thereof. </w:t>
      </w:r>
    </w:p>
    <w:p w:rsidR="00933E14" w:rsidRPr="005F59DF" w:rsidRDefault="00933E14" w:rsidP="00933E14">
      <w:pPr>
        <w:rPr>
          <w:rFonts w:ascii="Times New Roman" w:hAnsi="Times New Roman"/>
        </w:rPr>
      </w:pPr>
      <w:r w:rsidRPr="005F59DF">
        <w:rPr>
          <w:rFonts w:ascii="Times New Roman" w:hAnsi="Times New Roman"/>
        </w:rPr>
        <w:t xml:space="preserve">Signed and sealed by us at </w:t>
      </w:r>
      <w:proofErr w:type="spellStart"/>
      <w:r w:rsidRPr="005F59DF">
        <w:rPr>
          <w:rFonts w:ascii="Times New Roman" w:hAnsi="Times New Roman"/>
        </w:rPr>
        <w:t>Kennell</w:t>
      </w:r>
      <w:proofErr w:type="spellEnd"/>
      <w:r w:rsidRPr="005F59DF">
        <w:rPr>
          <w:rFonts w:ascii="Times New Roman" w:hAnsi="Times New Roman"/>
        </w:rPr>
        <w:t xml:space="preserve"> Lodge, this Twelfth day of August, 1830. </w:t>
      </w:r>
    </w:p>
    <w:p w:rsidR="00933E14" w:rsidRPr="005F59DF" w:rsidRDefault="00933E14" w:rsidP="00933E14">
      <w:pPr>
        <w:rPr>
          <w:rFonts w:ascii="Times New Roman" w:hAnsi="Times New Roman"/>
        </w:rPr>
      </w:pPr>
      <w:r w:rsidRPr="005F59DF">
        <w:rPr>
          <w:rFonts w:ascii="Times New Roman" w:hAnsi="Times New Roman"/>
        </w:rPr>
        <w:t xml:space="preserve">(Signed) ARCHIBALD McNab, [L. S.]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JAMES McKay, [L. S.] </w:t>
      </w:r>
    </w:p>
    <w:p w:rsidR="00933E14" w:rsidRDefault="00933E14" w:rsidP="00933E14">
      <w:pPr>
        <w:spacing w:after="120"/>
      </w:pPr>
      <w:r>
        <w:t xml:space="preserve">In Montreal he met these people, told them he had a township of his own on which he would place them at a merely nominal rent a trifle that the land was fertile. It was a Highland settlement, etc. His affable manners, imposing appearance, kindness and condescension had its desired end. The poor settlers in their inexperience and simplicity thought that three barrels of flour for 200 acres of land was a mere song. These people had been accustomed in the old country to see two or three hundred pounds annually paid as rent for similar quantity of land, and they eagerly embraced his offer and settled in McNab. It was there they found out by experience the difficulties and hardships and labor they had to surmount in the arduous task of clearing the land for agricultural purposes. They then discovered that a lien upon their lands of three barrels of flour a year in perpetuity was a heavy tax upon their industry and the proceeds of their labor, crippling their resources and cramping their energies, when they considered that it was imposed on themselves and descendants </w:t>
      </w:r>
      <w:proofErr w:type="spellStart"/>
      <w:r>
        <w:t>for ever</w:t>
      </w:r>
      <w:proofErr w:type="spellEnd"/>
      <w:r>
        <w:t xml:space="preserve">. Both the </w:t>
      </w:r>
      <w:r>
        <w:lastRenderedPageBreak/>
        <w:t xml:space="preserve">settlers and the government were imposed upon, the settlers in being led to believe the township was bona fide the Chief's, the government that there were new settlers brought out at </w:t>
      </w:r>
      <w:proofErr w:type="spellStart"/>
      <w:r>
        <w:t>McNab's</w:t>
      </w:r>
      <w:proofErr w:type="spellEnd"/>
      <w:r>
        <w:t xml:space="preserve"> expense. The first settlers had now begun to pay their rents. They found that the bushel per cleared acre was a heavy burden, and they had to subsidize the amount by working on the Chiefs farm at </w:t>
      </w:r>
      <w:proofErr w:type="spellStart"/>
      <w:r>
        <w:t>Kennell</w:t>
      </w:r>
      <w:proofErr w:type="spellEnd"/>
      <w:r>
        <w:t xml:space="preserve">. From some (the Flat Rapid settlers), he had as yet received nothing. They had become involved in the Miller suit and fell into arrears. </w:t>
      </w:r>
    </w:p>
    <w:p w:rsidR="00933E14" w:rsidRDefault="00933E14" w:rsidP="00933E14">
      <w:pPr>
        <w:spacing w:after="120"/>
      </w:pPr>
      <w:r>
        <w:t xml:space="preserve">Becoming disheartened, the </w:t>
      </w:r>
      <w:proofErr w:type="spellStart"/>
      <w:r>
        <w:t>McFarlanes</w:t>
      </w:r>
      <w:proofErr w:type="spellEnd"/>
      <w:r>
        <w:t xml:space="preserve"> and the McDonalds left the township entirely and went to </w:t>
      </w:r>
      <w:proofErr w:type="spellStart"/>
      <w:r>
        <w:t>Calabogie</w:t>
      </w:r>
      <w:proofErr w:type="spellEnd"/>
      <w:r>
        <w:t xml:space="preserve"> Lake, and James McLaren abandoned his lot, and settled in Horton within a short distance of the present village of Renfrew. Those who did pay the rent endeavored to procure some reduction. At length, in 1881, a Government commissioner was sent out to see how the settlement was progressing, and upon the complaint of the settlers, with the concurrence of the Laird of McNab, a reduction was promised to one-half, that is, one-half bushel per cleared acre, but this promised was never fulfilled. The full bushel was exacted, or a demand made for the passage money and interest. McNab received the duty off every stick of timber cut upon their land by the </w:t>
      </w:r>
      <w:proofErr w:type="spellStart"/>
      <w:r>
        <w:t>lumberers</w:t>
      </w:r>
      <w:proofErr w:type="spellEnd"/>
      <w:r>
        <w:t xml:space="preserve">; nothing was allowed them for this, and it was calculated that the Chief drew about  30,000 from this source during the time the Township of McNab was under his control and superintendence. Whenever the Laird received a large amount from timber dues it was his custom to make periodical excursions to Montreal and Toronto. At Montreal he picked up settlers, at Toronto he hoodwinked the government. </w:t>
      </w:r>
    </w:p>
    <w:p w:rsidR="00933E14" w:rsidRDefault="00933E14" w:rsidP="00933E14">
      <w:pPr>
        <w:spacing w:after="120"/>
      </w:pPr>
      <w:r>
        <w:t xml:space="preserve">At both these cities he indulged in lavish expenditure, gave dinners, and entertained his friends and flatterers with the profuse generosity of a high-souled and magnanimous Highland Laird. When his funds had dwindled away by this exhaustive line of conduct, he returned to </w:t>
      </w:r>
      <w:proofErr w:type="spellStart"/>
      <w:r>
        <w:t>Kennell</w:t>
      </w:r>
      <w:proofErr w:type="spellEnd"/>
      <w:r>
        <w:t xml:space="preserve">, and there his hospitality was proverbial. No weary and travel worn wayfarer ever reached his Highland home in McNab without receiving a cordial welcome. Honorable poverty was treated with as much kindness as titled wealth. Prodigal in his hospitality, as well as in his promises, settlers from Perthshire and other places flocked to his Township, and in 1832 his domain began to show signs of life and prosperity. </w:t>
      </w:r>
    </w:p>
    <w:p w:rsidR="00933E14" w:rsidRDefault="00933E14" w:rsidP="00933E14">
      <w:pPr>
        <w:spacing w:after="120"/>
      </w:pPr>
      <w:r>
        <w:t xml:space="preserve">With all his good qualities his conduct was characterized by many pernicious drawbacks. He never forgave. To oppose his wishes or his schemes was to provoke unrelenting hostility. To offend in the least or to offer the merest slight to his vanity or pride was to make a powerful enemy forever. Vindictive oppression and </w:t>
      </w:r>
      <w:proofErr w:type="spellStart"/>
      <w:r>
        <w:t>unabating</w:t>
      </w:r>
      <w:proofErr w:type="spellEnd"/>
      <w:r>
        <w:t xml:space="preserve"> persecution followed quickly and surely upon what he considered a wrong to his plans, his dignity or his pride. He had erected his residence on </w:t>
      </w:r>
      <w:r>
        <w:lastRenderedPageBreak/>
        <w:t xml:space="preserve">the bold and high terraced acclivity on the banks of the Ottawa in close proximity to the mouth of the Madawaska, on the very spot where now stands the princely mansion of Mr. H. F. </w:t>
      </w:r>
      <w:proofErr w:type="spellStart"/>
      <w:r>
        <w:t>McLachlin</w:t>
      </w:r>
      <w:proofErr w:type="spellEnd"/>
      <w:r>
        <w:t xml:space="preserve">. It commanded a panoramic view of the Ottawa and Chats Lake in all its solitude and wild grandeur. No clearance broke in upon the loneliness of the forest vista. On all sides of his abode were then trees and mountains, lakes and rivers; sometimes broken in upon by the passing voyageur or the adventurous </w:t>
      </w:r>
      <w:proofErr w:type="spellStart"/>
      <w:r>
        <w:t>lumberer</w:t>
      </w:r>
      <w:proofErr w:type="spellEnd"/>
      <w:r>
        <w:t xml:space="preserve">, as they passed on to their annual labors. Here he dispensed the hospitalities of his race. Here he sat in state as lord of the manor and the patriarch of his clan. </w:t>
      </w:r>
    </w:p>
    <w:p w:rsidR="00933E14" w:rsidRDefault="00933E14" w:rsidP="00933E14">
      <w:pPr>
        <w:spacing w:after="120"/>
      </w:pPr>
      <w:r>
        <w:t xml:space="preserve">Here he listened to the complaints of his settlers, and gave ear to one or two tale-bearers, who poisoned his mind against the “black sheep" and shut up his soul to reconciliation or mercy. Here he devised plans for the future, either of punishment on the refractory or of schemes for his own advancement. Numbers of the settlers paid their rents regularly. Their sons had at this time (1832) grown up to be men stalwart and hardy workers, and got employment and good wages from the </w:t>
      </w:r>
      <w:proofErr w:type="spellStart"/>
      <w:r>
        <w:t>lumberers</w:t>
      </w:r>
      <w:proofErr w:type="spellEnd"/>
      <w:r>
        <w:t xml:space="preserve">, and thus contributed to the support of their parents and their families. At this period, too, the time had expired, as will be seen on reference to the Order-in Council of 1823, for the payment of their passage money unless compromised by rent. Now he was at liberty to proceed by law against the refractory. As I have before stated, the Flat Rapid settlers were the only ones that came beneath the banns of his vengeance for the part they had taken in the Miller case. They had as yet paid no rent. From them the Chief would receive no labor in lieu of rent. Their land was sandy and light and barely sufficed to support them. But the Chief cared not for this. </w:t>
      </w:r>
    </w:p>
    <w:p w:rsidR="00933E14" w:rsidRDefault="00933E14" w:rsidP="00933E14">
      <w:pPr>
        <w:spacing w:after="120"/>
      </w:pPr>
      <w:r>
        <w:t xml:space="preserve">They had opposed his vengeance on Miller in 1829, and now they must be made examples of as a warning to the other settlers for all time to come. Writs were accordingly issued by Mr. </w:t>
      </w:r>
      <w:proofErr w:type="spellStart"/>
      <w:r>
        <w:t>MacMartin</w:t>
      </w:r>
      <w:proofErr w:type="spellEnd"/>
      <w:r>
        <w:t xml:space="preserve"> in February of this year against John, Peter and Daniel </w:t>
      </w:r>
      <w:proofErr w:type="spellStart"/>
      <w:r>
        <w:t>MacIntyre</w:t>
      </w:r>
      <w:proofErr w:type="spellEnd"/>
      <w:r>
        <w:t xml:space="preserve">, Donald McNaughton, James McDonald, James McFarlane and James Maclaren, to recover the amount of their bond. These people got intelligence of this movement and prepared themselves accordingly. A road had been cut from their settlement to </w:t>
      </w:r>
      <w:proofErr w:type="spellStart"/>
      <w:r>
        <w:t>Kennell</w:t>
      </w:r>
      <w:proofErr w:type="spellEnd"/>
      <w:r>
        <w:t xml:space="preserve"> and the mouth of the Madawaska through dense swamps. It was a good winter road, but almost impassable in summer. The late Mr. Anthony Wiseman undertook the service of the writs. Having safely arrived at </w:t>
      </w:r>
      <w:proofErr w:type="spellStart"/>
      <w:r>
        <w:t>Kennell</w:t>
      </w:r>
      <w:proofErr w:type="spellEnd"/>
      <w:r>
        <w:t xml:space="preserve"> in the beginning of March of that year, accompanied by a guide he preceded to the Flat Rapids. The appearance of a stranger was the signal for the ox-horned tocsin of alarm. No sooner had he stepped within the clearance than his ears were greeted with the trumpet sounds of horns resounding and echoed back from clearance to clearance, accompanied by a regular fusillade of small arms, his astonishment was quickly dispelled when he </w:t>
      </w:r>
      <w:r>
        <w:lastRenderedPageBreak/>
        <w:t xml:space="preserve">reached the shanties. Not a single male inhabitant was visible. The woman of the house “could talk no English." Poor Wiseman was in a maze, he had to return as he came, bewildered and discomfited. Several unsuccessful attempts were made to affect a service with similar results. It was two years before any of them could be served, and those were the two McIntyre’s and Donald McNaughton. McDonald, </w:t>
      </w:r>
      <w:proofErr w:type="spellStart"/>
      <w:r>
        <w:t>McFarlaue</w:t>
      </w:r>
      <w:proofErr w:type="spellEnd"/>
      <w:r>
        <w:t xml:space="preserve"> (Kier), and McLaren had left the Township and retreated further into the wilderness. All attempts to bring the latter within the jurisdiction of the law proved abortive. Messrs. Duncan and John McFarlane, afterwards successful </w:t>
      </w:r>
      <w:proofErr w:type="spellStart"/>
      <w:r>
        <w:t>lumberers</w:t>
      </w:r>
      <w:proofErr w:type="spellEnd"/>
      <w:r>
        <w:t xml:space="preserve"> on the Madawaska, sons of James McFarlane of Kier, upon hearing of these proceedings, went to the Chief and offered him </w:t>
      </w:r>
      <w:r w:rsidRPr="00C9730E">
        <w:t>£</w:t>
      </w:r>
      <w:r>
        <w:t xml:space="preserve">80 in lieu of passage money and in full of rent, but it was scornfully refused. “I don't want the money, my man," said the laird, “I wish to punish the </w:t>
      </w:r>
      <w:proofErr w:type="spellStart"/>
      <w:r>
        <w:t>damed</w:t>
      </w:r>
      <w:proofErr w:type="spellEnd"/>
      <w:r>
        <w:t xml:space="preserve"> scoundrels." </w:t>
      </w:r>
    </w:p>
    <w:p w:rsidR="00933E14" w:rsidRDefault="00933E14" w:rsidP="00933E14">
      <w:pPr>
        <w:spacing w:after="120"/>
      </w:pPr>
      <w:r>
        <w:t>"</w:t>
      </w:r>
      <w:r w:rsidRPr="005F59DF">
        <w:rPr>
          <w:rFonts w:ascii="Times New Roman" w:hAnsi="Times New Roman"/>
        </w:rPr>
        <w:t>Well, Chief</w:t>
      </w:r>
      <w:r>
        <w:t>," replied Duncan, “</w:t>
      </w:r>
      <w:r w:rsidRPr="005F59DF">
        <w:rPr>
          <w:rFonts w:ascii="Times New Roman" w:hAnsi="Times New Roman"/>
        </w:rPr>
        <w:t>you will never get a copper, for this is the last offer we'll make</w:t>
      </w:r>
      <w:r>
        <w:t xml:space="preserve">," and to this day the Chief never received a farthing, through his own obstinacy and determination to punish. </w:t>
      </w:r>
    </w:p>
    <w:p w:rsidR="00933E14" w:rsidRDefault="00933E14" w:rsidP="00933E14">
      <w:pPr>
        <w:spacing w:after="120"/>
      </w:pPr>
      <w:r>
        <w:t xml:space="preserve">An anecdote is related of old "Bill Matheson," who was about that time Deputy Sheriff, which is worth mentioning. When Wiseman and other bailiffs failed to get the “blister" clapped on the defendants, Mr. William Matheson swore he would serve them. Accordingly he set out from Perth with an assistant, and reached </w:t>
      </w:r>
      <w:proofErr w:type="spellStart"/>
      <w:r>
        <w:t>Kennell</w:t>
      </w:r>
      <w:proofErr w:type="spellEnd"/>
      <w:r>
        <w:t xml:space="preserve"> in safety. Here he got a guide by the name of John Madigan, one of the Chief's servants. Madigan very reluctantly accompanied him, for he had a friendly feeling towards the people. Accordingly they set out. It was about the beginning of June and the mosquitoes were to be found in swarms, especially in the swamps. Now, it was seven good miles to the nearest settler, John McIntyre. Madigan came with them as far as Milk's meadow, about three miles distant from the Laird’s; he turned off upon a shanty road and pretended to have lost his way. Telling them to remain in the same place till he returned, Madigan, who was a bit of a wag, quickly took himself to the clearance of Mr. James </w:t>
      </w:r>
      <w:proofErr w:type="spellStart"/>
      <w:r>
        <w:t>McNee</w:t>
      </w:r>
      <w:proofErr w:type="spellEnd"/>
      <w:r>
        <w:t xml:space="preserve">, the Chief's piper, and having made a smudge at its outskirts quietly rested there till evening and then approached the house, told the story of having lost his way, </w:t>
      </w:r>
      <w:proofErr w:type="spellStart"/>
      <w:r>
        <w:t>etc</w:t>
      </w:r>
      <w:proofErr w:type="spellEnd"/>
      <w:r>
        <w:t xml:space="preserve">,, and remained there all night. </w:t>
      </w:r>
    </w:p>
    <w:p w:rsidR="00933E14" w:rsidRDefault="00933E14" w:rsidP="00933E14">
      <w:pPr>
        <w:spacing w:after="120"/>
      </w:pPr>
      <w:r>
        <w:t xml:space="preserve">In the meantime Matheson and his man staid in the same place where they had been left by their guide, vainly expecting his momentary return, ever and anon cheering up their spirits by frequent applications to the brandy flask, which was usually carried about the person in those anti-temperance days. At length the shades of night warned them it was time to look out. They proceeded backwards and forwards, and became involved in the swamps, wet, footsore and splashed all </w:t>
      </w:r>
      <w:r>
        <w:lastRenderedPageBreak/>
        <w:t xml:space="preserve">over with mud. Shouting was useless, for there was no one to hear them. At length they made a fire and camped out all night. In the morning Madigan returned to </w:t>
      </w:r>
      <w:proofErr w:type="spellStart"/>
      <w:r>
        <w:t>Kennell</w:t>
      </w:r>
      <w:proofErr w:type="spellEnd"/>
      <w:r>
        <w:t xml:space="preserve">, told his story and feigned sickness owing to what he called his exposure. A party was instantly formed to search for the lost officers of the law. About noon they were discovered in a sad plight and brought back to </w:t>
      </w:r>
      <w:proofErr w:type="spellStart"/>
      <w:r>
        <w:t>Kennell</w:t>
      </w:r>
      <w:proofErr w:type="spellEnd"/>
      <w:r>
        <w:t xml:space="preserve">, and Matheson swore he would never return on such an expedition, and he kept his word. </w:t>
      </w:r>
    </w:p>
    <w:p w:rsidR="00933E14" w:rsidRDefault="00933E14" w:rsidP="00933E14">
      <w:r>
        <w:t>CHAPTER VII</w:t>
      </w:r>
    </w:p>
    <w:p w:rsidR="00933E14" w:rsidRDefault="00933E14" w:rsidP="00933E14">
      <w:r>
        <w:t>A DIGRESSION</w:t>
      </w:r>
    </w:p>
    <w:p w:rsidR="00933E14" w:rsidRDefault="00933E14" w:rsidP="00933E14">
      <w:pPr>
        <w:spacing w:after="120"/>
      </w:pPr>
      <w:r>
        <w:t xml:space="preserve">In the fall of 1831 Chief McNab had become acquainted in Montreal with two young gentlemen of some capital, who had just emigrated. These were Messrs. George and Andrew Buchanan. He had persuaded them to settle in “his Township," and erect mills. He spoke in glowing terms of the rapids at the mouth of the Madawaska, and of the advantages to be derived from an early settlement in that locality. Lavish of promises and protestations, he offered them the mill site free, and timber for saw logs to any amount for an interminable length of years for a trifling consideration. Further, he claimed them as distant relatives, being descended, as he discovered, from a collateral branch of the </w:t>
      </w:r>
      <w:proofErr w:type="spellStart"/>
      <w:r>
        <w:t>Buchanans</w:t>
      </w:r>
      <w:proofErr w:type="spellEnd"/>
      <w:r>
        <w:t xml:space="preserve"> of </w:t>
      </w:r>
      <w:proofErr w:type="spellStart"/>
      <w:r>
        <w:t>Arnprior</w:t>
      </w:r>
      <w:proofErr w:type="spellEnd"/>
      <w:r>
        <w:t xml:space="preserve">. The young men accompanied the Chief from Montreal, and proceeded up the river to inspect the place. Impressed with the favorable nature of the locality, they agreed to the Chief's terms and named the place (in compliment to McNab, as well as on account of their origin) </w:t>
      </w:r>
      <w:proofErr w:type="spellStart"/>
      <w:r>
        <w:t>Arnprior</w:t>
      </w:r>
      <w:proofErr w:type="spellEnd"/>
      <w:r>
        <w:t xml:space="preserve">, which name it bears to the present day. As has been before stated, the Chief's grandfather on the mother's side was Buchanan of </w:t>
      </w:r>
      <w:proofErr w:type="spellStart"/>
      <w:r>
        <w:t>Arnprior</w:t>
      </w:r>
      <w:proofErr w:type="spellEnd"/>
      <w:r>
        <w:t xml:space="preserve">. In 1745 he became connected with the rebellion, and on the final suppression of the revolt by the disastrous defeat of Culloden the Buchanan was arrested, brought to Carlisle, where his offence against the House of Hanover was first committed, tried and beheaded. His estates were all forfeited with the exception of </w:t>
      </w:r>
      <w:proofErr w:type="spellStart"/>
      <w:r>
        <w:t>Leney</w:t>
      </w:r>
      <w:proofErr w:type="spellEnd"/>
      <w:r>
        <w:t xml:space="preserve">, which he had previously assigned to his daughter. In 1809, Francis, Chief of McNab, uncle to the gentleman whose adventures we are recording, by his influence with Lord Breadalbane and the Scottish nobility, with whom he was a great favorite, owing to his eccentricity and originality, procured a reversal of the attainder, and being the only legitimate heir, succeeded to the possession of the </w:t>
      </w:r>
      <w:proofErr w:type="spellStart"/>
      <w:r>
        <w:t>Arnprior</w:t>
      </w:r>
      <w:proofErr w:type="spellEnd"/>
      <w:r>
        <w:t xml:space="preserve"> estates in </w:t>
      </w:r>
      <w:proofErr w:type="spellStart"/>
      <w:r>
        <w:t>Kippin</w:t>
      </w:r>
      <w:proofErr w:type="spellEnd"/>
      <w:r>
        <w:t xml:space="preserve">. In 1819, Archibald, the last chieftain of the MacNabs, the subject of this narrative, sold the estates to a manufacturer for </w:t>
      </w:r>
      <w:r w:rsidRPr="00176EF2">
        <w:t>£</w:t>
      </w:r>
      <w:r>
        <w:t xml:space="preserve">80,000, squandered most of the proceeds in Paris, and paid a small sum of it to Breadalbane, in part of his lordship's </w:t>
      </w:r>
      <w:proofErr w:type="spellStart"/>
      <w:r>
        <w:t>wadset</w:t>
      </w:r>
      <w:proofErr w:type="spellEnd"/>
      <w:r>
        <w:t xml:space="preserve"> against the </w:t>
      </w:r>
      <w:proofErr w:type="spellStart"/>
      <w:r>
        <w:t>Kennell</w:t>
      </w:r>
      <w:proofErr w:type="spellEnd"/>
      <w:r>
        <w:t xml:space="preserve"> estate. So that now a cotton spinner and cloth manufacturer is King of </w:t>
      </w:r>
      <w:proofErr w:type="spellStart"/>
      <w:r>
        <w:t>Kippin</w:t>
      </w:r>
      <w:proofErr w:type="spellEnd"/>
      <w:r>
        <w:t xml:space="preserve"> instead of the descendants of those who rivaled King James V. of Scotland in magnificence and hospitality. </w:t>
      </w:r>
    </w:p>
    <w:p w:rsidR="00933E14" w:rsidRDefault="00933E14" w:rsidP="00933E14">
      <w:pPr>
        <w:spacing w:after="120"/>
      </w:pPr>
      <w:r>
        <w:lastRenderedPageBreak/>
        <w:t xml:space="preserve">The Laird of McNab, in detailing this piece of historical biography to Mr. Andrew Buchanan, suggested the name and it was at once adopted, and a glorious jollification of it they had at </w:t>
      </w:r>
      <w:proofErr w:type="spellStart"/>
      <w:r>
        <w:t>Kennell</w:t>
      </w:r>
      <w:proofErr w:type="spellEnd"/>
      <w:r>
        <w:t xml:space="preserve"> that night. James </w:t>
      </w:r>
      <w:proofErr w:type="spellStart"/>
      <w:r>
        <w:t>McNee</w:t>
      </w:r>
      <w:proofErr w:type="spellEnd"/>
      <w:r>
        <w:t xml:space="preserve">, in the full glory of a new set of pipes, decorated with beautiful ribbons, performed the part of the Ancient Minstrels at the castles of their lords and blew forth in joyous peals the martial strains of Scotland's music strains that have led on the sons of the heather and hill to those daring deeds of bravery and dazzling exploits of valor that have adorned the victories and triumphs of Britain in every age, and still have the same exhilarating effects wherever the trump and the drum, the roar of cannon and the clashing of steel, proclaim the strife, the battle and the victory. And thus the </w:t>
      </w:r>
      <w:proofErr w:type="spellStart"/>
      <w:r>
        <w:t>Arnprior</w:t>
      </w:r>
      <w:proofErr w:type="spellEnd"/>
      <w:r>
        <w:t xml:space="preserve"> of Canada was named, thus </w:t>
      </w:r>
      <w:proofErr w:type="spellStart"/>
      <w:r>
        <w:t>Amprior</w:t>
      </w:r>
      <w:proofErr w:type="spellEnd"/>
      <w:r>
        <w:t xml:space="preserve"> of the Ottawa came into existence, a village which many years afterwards was visited by the eldest son of our gracious Queen, the descendant of that house to which the forefathers of the </w:t>
      </w:r>
      <w:proofErr w:type="spellStart"/>
      <w:r>
        <w:t>Buchanans</w:t>
      </w:r>
      <w:proofErr w:type="spellEnd"/>
      <w:r>
        <w:t xml:space="preserve"> of </w:t>
      </w:r>
      <w:proofErr w:type="spellStart"/>
      <w:r>
        <w:t>Arnprior</w:t>
      </w:r>
      <w:proofErr w:type="spellEnd"/>
      <w:r>
        <w:t xml:space="preserve"> were opposed in deadly strife from pure but mistaken loyalty to an unfortunate race of princes, whose tyranny and violation of constitutional rights drove them from a throne of now the greatest and proudest united nation in the universe. The arrangement between the Laird of McNab and Messrs. Andrew and George Buchanan was finally concluded. McNab was to give them a free deed of lot No. 3 in concession of McNab, subject to the reservations in the Patent from the Crown, and permit them to cut all the timber within three miles of the Madawaska River for saw logs, while they or their assigns occupied the mills. On their part they and their assigns were to pay the Chief for this privilege </w:t>
      </w:r>
      <w:r w:rsidRPr="00176EF2">
        <w:t>£</w:t>
      </w:r>
      <w:r>
        <w:t xml:space="preserve">300 per annum. In January, 1832, McNab procured the Patent from the Crown, with certain reservations of a peculiar nature, which we will treat of hereafter in the proper place, and the </w:t>
      </w:r>
      <w:proofErr w:type="spellStart"/>
      <w:r>
        <w:t>Buchanans</w:t>
      </w:r>
      <w:proofErr w:type="spellEnd"/>
      <w:r>
        <w:t xml:space="preserve"> were making the necessary preparations for bringing up goods in the spring, and of commencing at that season the erection of a grist and saw mill near the very spot where </w:t>
      </w:r>
      <w:proofErr w:type="spellStart"/>
      <w:r>
        <w:t>McLachlin's</w:t>
      </w:r>
      <w:proofErr w:type="spellEnd"/>
      <w:r>
        <w:t xml:space="preserve"> mills now stand. Mr. Rogerson, the manager of the </w:t>
      </w:r>
      <w:proofErr w:type="spellStart"/>
      <w:r>
        <w:t>Buchanans</w:t>
      </w:r>
      <w:proofErr w:type="spellEnd"/>
      <w:r>
        <w:t xml:space="preserve">' concern, accordingly came up with the goods in the beginning of April, 1832, but he would not open a bale or make the least preparations for the works until the transfer deed of the </w:t>
      </w:r>
      <w:proofErr w:type="spellStart"/>
      <w:r>
        <w:t>Arnprior</w:t>
      </w:r>
      <w:proofErr w:type="spellEnd"/>
      <w:r>
        <w:t xml:space="preserve"> property was placed in his hands. Such were his instructions. It seems that the </w:t>
      </w:r>
      <w:proofErr w:type="spellStart"/>
      <w:r>
        <w:t>Buchanans</w:t>
      </w:r>
      <w:proofErr w:type="spellEnd"/>
      <w:r>
        <w:t xml:space="preserve"> had some suspicious conjectures respecting the Chief's good faith, as he had taken the same lot from Messrs. Dan. and Alex Ross, after they had begun to improve it, and even after they had made a considerable clearance upon it. The Chief reluctantly gave Mr. Rogerson the required transfer. It was executed on the 27th of April, 1832. The </w:t>
      </w:r>
      <w:proofErr w:type="spellStart"/>
      <w:r>
        <w:t>Buchanans</w:t>
      </w:r>
      <w:proofErr w:type="spellEnd"/>
      <w:r>
        <w:t xml:space="preserve"> gave the Chief a bond for the performance of their part of the contract, and immediately commenced operations. The land was cleared. Workshops built of logs were erected, a store </w:t>
      </w:r>
      <w:r>
        <w:lastRenderedPageBreak/>
        <w:t xml:space="preserve">and dwelling house of the same rude material were speedily thrown up, goods were opened out for sale, and energy and business and work and stir and bustle were in the height of activity. A large dam was thrown completely across the Madawaska, and over the summit of the dam a bridge spanned the river from bank to bank. A grist mill was erected on the small island where now the present bridge rests one of its piers, and the saw mill stood exactly on the site of one of </w:t>
      </w:r>
      <w:proofErr w:type="spellStart"/>
      <w:r>
        <w:t>McLachlin's</w:t>
      </w:r>
      <w:proofErr w:type="spellEnd"/>
      <w:r>
        <w:t xml:space="preserve"> lumber mills, on the east side of the river. By the spring of 1833, all the works were in active operation. The mills were finished; saw logs were driven down the river, cut up into lumber, and sent to market. A gang of eleven saws were kept continually at work, and </w:t>
      </w:r>
      <w:proofErr w:type="spellStart"/>
      <w:r>
        <w:t>Arnprior</w:t>
      </w:r>
      <w:proofErr w:type="spellEnd"/>
      <w:r>
        <w:t xml:space="preserve"> then bid fair to become the nucleus of trade and manufacture for the surrounding country, under the auspices of the Messrs. Buchanan. A medical gentleman named Dr. Higginson, was induced to settle in the neighborhood, but finding the people too robust and the climate too salubrious, he was compelled to "vamoose the ranch" Mr. Andrew Buchanan was appointed a Justice of the Peace, and he sat with the Chief to administer the law, and also acted the part of clergyman in celebrating the marriage ceremony in the absence of the Chief. A number of emigrants from Scotland settled in the township this year (1833.) They were principally from Breadalbane, and it was about this time that Mr. James Morris, father to the High Sheriff of the County of Renfrew, took up his abode in the Canaan settlement of McNab. The settlers had a peculiar penchant for giving scriptural names to the several settlements which continue to this day and are used in common parlance. Thus they have Canaan on the 2nd line, and Goshen on the 4th and 5th, Dan on the East side of the Madawaska, etc., etc. The Chief was now receiving the rents pretty fairly. He had a number of settlers who looked upon him with respect and awe, and they thought that the Flat Rapid people were in a state of sinful rebellion. </w:t>
      </w:r>
    </w:p>
    <w:p w:rsidR="00933E14" w:rsidRDefault="00933E14" w:rsidP="00933E14">
      <w:pPr>
        <w:spacing w:after="120"/>
      </w:pPr>
      <w:r>
        <w:t xml:space="preserve">The following letter, written by the Chief about this time, shows the kind of feeling that prevailed at the time between himself and the majority of the settlers. It was written to a person there on the most friendly terms with him, who from the force of circumstances five years afterwards, found himself impelled to join the other settlers in a strong remonstrance to the Government. </w:t>
      </w:r>
    </w:p>
    <w:p w:rsidR="00933E14" w:rsidRPr="005F59DF" w:rsidRDefault="00933E14" w:rsidP="00933E14">
      <w:pPr>
        <w:rPr>
          <w:rFonts w:ascii="Times New Roman" w:hAnsi="Times New Roman"/>
        </w:rPr>
      </w:pPr>
      <w:r w:rsidRPr="005F59DF">
        <w:rPr>
          <w:rFonts w:ascii="Times New Roman" w:hAnsi="Times New Roman"/>
        </w:rPr>
        <w:t xml:space="preserve">KENNELL LODGE, October 16th, 1832. </w:t>
      </w:r>
    </w:p>
    <w:p w:rsidR="00933E14" w:rsidRPr="005F59DF" w:rsidRDefault="00933E14" w:rsidP="00933E14">
      <w:pPr>
        <w:rPr>
          <w:rFonts w:ascii="Times New Roman" w:hAnsi="Times New Roman"/>
        </w:rPr>
      </w:pPr>
      <w:r w:rsidRPr="005F59DF">
        <w:rPr>
          <w:rFonts w:ascii="Times New Roman" w:hAnsi="Times New Roman"/>
        </w:rPr>
        <w:t xml:space="preserve">Mr. Matthew Barr: </w:t>
      </w:r>
    </w:p>
    <w:p w:rsidR="00933E14" w:rsidRPr="005F59DF" w:rsidRDefault="00933E14" w:rsidP="00933E14">
      <w:pPr>
        <w:rPr>
          <w:rFonts w:ascii="Times New Roman" w:hAnsi="Times New Roman"/>
        </w:rPr>
      </w:pPr>
      <w:r w:rsidRPr="005F59DF">
        <w:rPr>
          <w:rFonts w:ascii="Times New Roman" w:hAnsi="Times New Roman"/>
        </w:rPr>
        <w:t xml:space="preserve">DEAR MATTHEW, I again am to trouble with more letters. This will be put into your hands by James Dunlop, his brother accompanying him. He wishes to have 100 acres of land, and if you could show him a half lot of land that you think would suit him, I will thank you to point it out to him. I am certain Donald McNaughton or Donald Fisher </w:t>
      </w:r>
      <w:r w:rsidRPr="005F59DF">
        <w:rPr>
          <w:rFonts w:ascii="Times New Roman" w:hAnsi="Times New Roman"/>
        </w:rPr>
        <w:lastRenderedPageBreak/>
        <w:t xml:space="preserve">will give them a night's lodgings if your house be throng. Excuse this and believe me, </w:t>
      </w:r>
    </w:p>
    <w:p w:rsidR="00933E14" w:rsidRPr="005F59DF" w:rsidRDefault="00933E14" w:rsidP="00933E14">
      <w:pPr>
        <w:rPr>
          <w:rFonts w:ascii="Times New Roman" w:hAnsi="Times New Roman"/>
        </w:rPr>
      </w:pPr>
      <w:r w:rsidRPr="005F59DF">
        <w:rPr>
          <w:rFonts w:ascii="Times New Roman" w:hAnsi="Times New Roman"/>
        </w:rPr>
        <w:t xml:space="preserve">Yours truly, </w:t>
      </w:r>
    </w:p>
    <w:p w:rsidR="00933E14" w:rsidRPr="005F59DF" w:rsidRDefault="00933E14" w:rsidP="00933E14">
      <w:pPr>
        <w:spacing w:after="120"/>
        <w:rPr>
          <w:rFonts w:ascii="Times New Roman" w:hAnsi="Times New Roman"/>
        </w:rPr>
      </w:pPr>
      <w:r w:rsidRPr="005F59DF">
        <w:rPr>
          <w:rFonts w:ascii="Times New Roman" w:hAnsi="Times New Roman"/>
        </w:rPr>
        <w:t>(Signed) McNab</w:t>
      </w:r>
    </w:p>
    <w:p w:rsidR="00933E14" w:rsidRDefault="00933E14" w:rsidP="00933E14">
      <w:pPr>
        <w:spacing w:after="120"/>
      </w:pPr>
      <w:r>
        <w:t xml:space="preserve">There were no taverns in those days, but the people were, as they still are, remarkably hospitable. </w:t>
      </w:r>
    </w:p>
    <w:p w:rsidR="00933E14" w:rsidRDefault="00933E14" w:rsidP="00933E14">
      <w:pPr>
        <w:spacing w:after="120"/>
      </w:pPr>
      <w:r>
        <w:t xml:space="preserve">The Chief always signed himself “McNab," except in legal documents, and considered it a gross insult to be styled Mr. McNab. </w:t>
      </w:r>
    </w:p>
    <w:p w:rsidR="00933E14" w:rsidRDefault="00933E14" w:rsidP="00933E14">
      <w:pPr>
        <w:spacing w:after="120"/>
      </w:pPr>
      <w:r>
        <w:t xml:space="preserve">It was in the commencement of 1834 that McNab procured judgment against Donald McNaughton, Sr., John McIntyre and Peter McIntyre, for the amount of their bond. The others of the “black sheep " could not be served with process, notwithstanding all the efforts of the Sheriff and his bailiffs. Donald McIntyre came to the Chief's terms and settled with him. It was about this time too that the </w:t>
      </w:r>
      <w:proofErr w:type="spellStart"/>
      <w:r>
        <w:t>Buchanans</w:t>
      </w:r>
      <w:proofErr w:type="spellEnd"/>
      <w:r>
        <w:t xml:space="preserve"> and McNab had a serious quarrel. Mr. John Powell had been member of the Legislature for Lanark, and he had discovered the tenure under which McNab held the township. George Buchanan had married his sister, and the fact came out that he was only an agent for the Government, consequently, when the annual subsidy of £300 became due, the </w:t>
      </w:r>
      <w:proofErr w:type="spellStart"/>
      <w:r>
        <w:t>Buchanans</w:t>
      </w:r>
      <w:proofErr w:type="spellEnd"/>
      <w:r>
        <w:t xml:space="preserve"> refused to pay, upon the grounds that they had been induced to sign the bond under misrepresentations. McNab instantly went to law and invoked the common law courts to his aid. The </w:t>
      </w:r>
      <w:proofErr w:type="spellStart"/>
      <w:r>
        <w:t>Buchanans</w:t>
      </w:r>
      <w:proofErr w:type="spellEnd"/>
      <w:r>
        <w:t xml:space="preserve"> appealed to Chancery for an investigation upon the grounds they had alleged. The </w:t>
      </w:r>
      <w:proofErr w:type="spellStart"/>
      <w:r>
        <w:t>Buchanans</w:t>
      </w:r>
      <w:proofErr w:type="spellEnd"/>
      <w:r>
        <w:t xml:space="preserve">, on their side, stated that the Chief had allowed Matthew Barr, Mitchell &amp; Sutherland, and other </w:t>
      </w:r>
      <w:proofErr w:type="spellStart"/>
      <w:r>
        <w:t>lumberers</w:t>
      </w:r>
      <w:proofErr w:type="spellEnd"/>
      <w:r>
        <w:t xml:space="preserve"> to make timber on the particular localities set apart for them, viz., within three miles on both sides of the Madawaska, and had therefore broken his contract. The injunction was granted, and both parties were induced by mutual friends to leave the matter to arbitration, which was held at Fitzroy Harbor during the fall of 1835, and the arbitrators decided against the Chief. McNab then appealed to Chancery, and the case was going on when the </w:t>
      </w:r>
      <w:proofErr w:type="spellStart"/>
      <w:r>
        <w:t>Buchanans</w:t>
      </w:r>
      <w:proofErr w:type="spellEnd"/>
      <w:r>
        <w:t xml:space="preserve"> failed in 1836, and handed over the property to Messrs. Gold, Simpson &amp; </w:t>
      </w:r>
      <w:proofErr w:type="spellStart"/>
      <w:r>
        <w:t>Mittleberger</w:t>
      </w:r>
      <w:proofErr w:type="spellEnd"/>
      <w:r>
        <w:t xml:space="preserve">, and McNab lost the whole. The </w:t>
      </w:r>
      <w:proofErr w:type="spellStart"/>
      <w:r>
        <w:t>Buchanans</w:t>
      </w:r>
      <w:proofErr w:type="spellEnd"/>
      <w:r>
        <w:t xml:space="preserve"> had offered to compromise the matter by giving the Chief £150 per annum. This McNab indignantly refused. </w:t>
      </w:r>
    </w:p>
    <w:p w:rsidR="00933E14" w:rsidRDefault="00933E14" w:rsidP="00933E14">
      <w:r>
        <w:t>CHAPTER VIII</w:t>
      </w:r>
    </w:p>
    <w:p w:rsidR="00933E14" w:rsidRDefault="00933E14" w:rsidP="00933E14">
      <w:r>
        <w:t>NEW SETTLERS SHERIFF'S RAID INCIPIENT REBELLION</w:t>
      </w:r>
    </w:p>
    <w:p w:rsidR="00933E14" w:rsidRDefault="00933E14" w:rsidP="00933E14">
      <w:pPr>
        <w:spacing w:after="120"/>
      </w:pPr>
      <w:r>
        <w:t xml:space="preserve">In the year 1834 a large party of Highlanders from Blair Athol arrived, and finally settled in the township of McNab. They were hardy, healthy, robust and industrious men. They consisted of the </w:t>
      </w:r>
      <w:proofErr w:type="spellStart"/>
      <w:r>
        <w:t>MeLachlans</w:t>
      </w:r>
      <w:proofErr w:type="spellEnd"/>
      <w:r>
        <w:t xml:space="preserve">, the Stewarts, the Fergusons, the </w:t>
      </w:r>
      <w:proofErr w:type="spellStart"/>
      <w:r>
        <w:t>Robertsons</w:t>
      </w:r>
      <w:proofErr w:type="spellEnd"/>
      <w:r>
        <w:t xml:space="preserve">, and the Duffs. The majority of these families still remain in the township, although some of them, as late as 1849 and 1850, removed to the Huron tract, and remained </w:t>
      </w:r>
      <w:r>
        <w:lastRenderedPageBreak/>
        <w:t xml:space="preserve">there. This was a great acquisition to the numerical strength of McNab. Being all located on lands of their own selection, assisted in this choice by others of their countrymen whose long residence had given them experience and knowledge, their location tickets were similar to the last band of settlers, with the exception of a new feature which was introduced into their agreement by the Chief, that all the pine timber was reserved for the use of the </w:t>
      </w:r>
      <w:proofErr w:type="spellStart"/>
      <w:r>
        <w:t>Arnprior</w:t>
      </w:r>
      <w:proofErr w:type="spellEnd"/>
      <w:r>
        <w:t xml:space="preserve"> mills." Their lands might be slashed, trees might be felled, roads cut through their lots, brush and rubbish and tree-tops accumulated, thus increasing the difficulties of clearing, and no compensation made for anything in the shape of a recompense or remuneration for the greater labor thus imposed, ever offered to them. They were, of course, serfs. They must submit without a murmur to their liege lord, and to those to whom he had partly assigned his rights, or his assumed rights. They did for a time acquiesce, believing that the whole property was </w:t>
      </w:r>
      <w:proofErr w:type="spellStart"/>
      <w:r>
        <w:t>McNab's</w:t>
      </w:r>
      <w:proofErr w:type="spellEnd"/>
      <w:r>
        <w:t xml:space="preserve">, and that he had the right to dispose of it as he pleased. The question was afterwards tested in the law courts of the country, and there was then discovered by the people that the “Law of Trespass" existed in Canada as well as at home. Matters went on smoothly and tranquilly until the first Monday of January, 1835. Then an event occurred that sent an electric shock through the whole settlement, and the people looked on in consternation and apprehension. The township had by this time been regularly organized. They had come under the jurisdiction of the quasi Municipal Law as then administered by the Quarter Sessions, composed of broken-down gentlemen and half-pay officers from Richmond, March, and Perth. Every half-pay officer was made a justice, and every justice was a Socrates, combining in his person a knowledge both of military and civil law; but in their judicial decisions (and they were sometimes very lucid, especially when good old Jamaica used its influence,) the martial prevailed over the civil This court, besides taking cognizance of assaults, petty thefts, and misdemeanor, laid out the statute labor, expended the taxes, and administered all the internal and municipal concerns of the District. The executive municipal officers were elected by the people at their annual meeting held in January. The officers then chosen were Town-Clerks, Assessors, Collectors, and </w:t>
      </w:r>
      <w:proofErr w:type="spellStart"/>
      <w:r>
        <w:t>Pathmasters</w:t>
      </w:r>
      <w:proofErr w:type="spellEnd"/>
      <w:r>
        <w:t xml:space="preserve"> all of them under the authority and jurisdiction of their Worships, the military and dilapidated </w:t>
      </w:r>
      <w:proofErr w:type="spellStart"/>
      <w:r>
        <w:t>Dogberrys</w:t>
      </w:r>
      <w:proofErr w:type="spellEnd"/>
      <w:r>
        <w:t xml:space="preserve"> in General Quarter Sessions assembled. </w:t>
      </w:r>
    </w:p>
    <w:p w:rsidR="00933E14" w:rsidRDefault="00933E14" w:rsidP="00933E14">
      <w:pPr>
        <w:spacing w:after="120"/>
      </w:pPr>
      <w:r>
        <w:t xml:space="preserve">The town-meeting of 1835 for the township of McNab was held in the shanty of Mr. John McIntyre, in the Flat Rapid settlement, being the central lot of the township. It had just concluded its session. Almost all the male inhabitants of the town ship had assembled, more for the purpose of seeing each other than for the business they had to transact. They knew that the </w:t>
      </w:r>
      <w:r>
        <w:lastRenderedPageBreak/>
        <w:t xml:space="preserve">Chief was able to manage all the business of the township if they did not attend. The people were about to disperse, and were standing at the door, preparatory to their departure. All at once a Deputy -Sheriff of Perth, with a posse of bailiffs, made their appearance, and having seized all John McIntyre's cattle, were driving them off. Mrs. McIntyre, with the spirit and courage of her grandfather, who had fought at Culloden, regardless of law or of the consequences, rushed with a wooden pitchfork on the bailiffs and belabored them soundly, till she was disarmed and carried off a prisoner to </w:t>
      </w:r>
      <w:proofErr w:type="spellStart"/>
      <w:r>
        <w:t>KennelL</w:t>
      </w:r>
      <w:proofErr w:type="spellEnd"/>
      <w:r>
        <w:t xml:space="preserve">. All her cows and all the cattle of Peter McIntyre were swept away, under the execution obtained a year before, but which could not previously be enforced. Taking advantage of a large assembly, and seizing the opportunity of making a durable example before the eyes of all the settlers, that they might continue true to their allegiance and not swerve in the slightest degree from their future loyalty to the Chief, McNab improvised the occasion, and completely effected his purpose. This judicial raid filled the minds of the people with anxiety and apprehension, blended with pity for the sufferers. To assist the McIntyre’s was to impoverish themselves, and provoke the undying enmity of their leader. That year the rent was well paid: not a bushel was withheld. What had occurred to John and Peter McIntyre might any day happen to themselves. The Laird was all-powerful. He was supported and assisted by the Government. He held the social position of a great gentleman, and was undoubtedly a Highland Chieftain reduced in circumstances, it is true, but still the legitimate head of a clan, which office had been hereditary in his family since the days of Malcolm </w:t>
      </w:r>
      <w:proofErr w:type="spellStart"/>
      <w:r>
        <w:t>Canmore</w:t>
      </w:r>
      <w:proofErr w:type="spellEnd"/>
      <w:r>
        <w:t xml:space="preserve">. To oppose him was useless, and not to submit and obey was worse than madness. Those who had not yielded implicitly to his commands had come to grief. Both Miller and Alexander McNab had been compelled to fly the township; and now the McIntyre’s had been harried and ruined. Thus reasoned the poor Highlanders of McNab; and had the Chief at this juncture used his power and influence with moderation and prudence, the chains of feudalism would have been firmly riveted around the necks of his followers, which nothing but a legislative enactment, backed by adequate pecuniary compensation, could have burst asunder. Mrs. McIntyre, without as much as a cloak, was hurried to </w:t>
      </w:r>
      <w:proofErr w:type="spellStart"/>
      <w:r>
        <w:t>Kennell</w:t>
      </w:r>
      <w:proofErr w:type="spellEnd"/>
      <w:r>
        <w:t xml:space="preserve"> in the dead of winter, but was released next day by the advice of Mr. </w:t>
      </w:r>
      <w:proofErr w:type="spellStart"/>
      <w:r>
        <w:t>McMartin</w:t>
      </w:r>
      <w:proofErr w:type="spellEnd"/>
      <w:r>
        <w:t xml:space="preserve">, who was there at the time. She had suffered so severely from exposure to the cold that she was confined to her bed for weeks. </w:t>
      </w:r>
    </w:p>
    <w:p w:rsidR="00933E14" w:rsidRDefault="00933E14" w:rsidP="00933E14">
      <w:pPr>
        <w:spacing w:after="120"/>
      </w:pPr>
      <w:r>
        <w:t xml:space="preserve">The cattle were sold and barely paid expenses. It was no joke to travel with an execution any distance in those days. The expense was enormous, owing to the paucity of traveling facilities and the state of the roads </w:t>
      </w:r>
    </w:p>
    <w:p w:rsidR="00933E14" w:rsidRDefault="00933E14" w:rsidP="00933E14">
      <w:pPr>
        <w:spacing w:after="120"/>
      </w:pPr>
      <w:r>
        <w:lastRenderedPageBreak/>
        <w:t xml:space="preserve">In the fall of this year the Chief turned his attention toward the back settlement of the township. He had heard from the settlers and others that there was a good tract of hardwood land around White Lake. Thither he betook himself in October. He sent the "fiery cross" through the people, and assembled on a spot where the village now stands a large concourse of settlers to assist him in making a new colony. A few acres were instantly cleared, and a small stone house with pavilion roof was erected, which he named </w:t>
      </w:r>
      <w:proofErr w:type="spellStart"/>
      <w:r>
        <w:t>Waba</w:t>
      </w:r>
      <w:proofErr w:type="spellEnd"/>
      <w:r>
        <w:t xml:space="preserve"> Cottage. The Chief's first motive for settling here was to be at a distance from the </w:t>
      </w:r>
      <w:proofErr w:type="spellStart"/>
      <w:r>
        <w:t>Buchanans</w:t>
      </w:r>
      <w:proofErr w:type="spellEnd"/>
      <w:r>
        <w:t>, with whom he had quarreled a few weeks before he began his new undertaking</w:t>
      </w:r>
      <w:r w:rsidR="005F59DF">
        <w:t>;</w:t>
      </w:r>
      <w:r>
        <w:t xml:space="preserve"> but upon inspection he at once perceived the natural advantages for milling purposes, and the employment of all kinds of machinery afforded by </w:t>
      </w:r>
      <w:proofErr w:type="spellStart"/>
      <w:r>
        <w:t>Waba</w:t>
      </w:r>
      <w:proofErr w:type="spellEnd"/>
      <w:r>
        <w:t xml:space="preserve"> brook the outlet of the lake, and it was judged both profitable and expedient to secure the land in this neighborhood for his son Allan, whom he represented to the Government as a settler</w:t>
      </w:r>
      <w:r w:rsidR="005F59DF">
        <w:t>;</w:t>
      </w:r>
      <w:r>
        <w:t xml:space="preserve"> and his pliable friend, Sir Francis Bond Head, Lieut</w:t>
      </w:r>
      <w:r w:rsidR="005F59DF">
        <w:t>enant G</w:t>
      </w:r>
      <w:r>
        <w:t xml:space="preserve">overnor of Upper Canada, the year following made and ordered out a patent for 720 acres, round the lake, to Allan McNab, as a settler under McNab of McNab. This was making a splendid provision for his son (by the bar sinister] without impairing his own grant of 4,000 acres an amount of land formerly given to a field-officer. While these transactions were going on about White Lake, let us turn our eyes to other portions of the township, where improvements were being steadily made, and the furthering of which was the origin of a quarrel with the settlers which led to important results. The lands on the north side of the Madawaska were being rapidly filled up, and it became necessary to connect both sides of the river by a bridge at “Johnson’s Rock“(the site of the present </w:t>
      </w:r>
      <w:proofErr w:type="spellStart"/>
      <w:r>
        <w:t>Burnstown</w:t>
      </w:r>
      <w:proofErr w:type="spellEnd"/>
      <w:r>
        <w:t xml:space="preserve"> Bridge). For this purpose, through the representations of the Chief, the House of Assembly, in February, 1835, on the motion of the Hon. Malcolm Cameron, granted a sum of money for that and other improvements, and appointed Duncan McNab (</w:t>
      </w:r>
      <w:proofErr w:type="spellStart"/>
      <w:r>
        <w:t>Auchessan</w:t>
      </w:r>
      <w:proofErr w:type="spellEnd"/>
      <w:r>
        <w:t xml:space="preserve">), Donald McNaughton, (Mohr), and James Carmichael commissioners to superintend its expenditure. These were the men nominated by the Laird himself. They were his particular friends. They, he imagined, would do as he bade them, and expend the money as he desired. It was £200. A moiety of this money was to be appropriated to the Madawaska Bridge. The Government handed the money to McNab to bring down to the commissioners. McNab called a meeting of these gentlemen to ascertain their views. He wished the other half to be expended at White Lake. To his utter astonishment the commissioners refused to accede to his proposal. They were independent men. They had paid their rents regularly. They had nothing to fear from the Chief. They firmly but respectfully suggested the plan of dividing a portion of the funds among other parts of the township. The Chief fumed </w:t>
      </w:r>
      <w:r>
        <w:lastRenderedPageBreak/>
        <w:t xml:space="preserve">and puffed with indignation at their presumption of even remonstrating. </w:t>
      </w:r>
    </w:p>
    <w:p w:rsidR="00933E14" w:rsidRDefault="00933E14" w:rsidP="00933E14">
      <w:pPr>
        <w:spacing w:after="120"/>
      </w:pPr>
      <w:r>
        <w:t>"</w:t>
      </w:r>
      <w:r w:rsidRPr="005F59DF">
        <w:rPr>
          <w:rFonts w:ascii="Times New Roman" w:hAnsi="Times New Roman"/>
        </w:rPr>
        <w:t>Then, my men</w:t>
      </w:r>
      <w:r>
        <w:t xml:space="preserve">," exclaimed he, foaming with rage,” </w:t>
      </w:r>
      <w:r w:rsidRPr="005F59DF">
        <w:rPr>
          <w:rFonts w:ascii="Times New Roman" w:hAnsi="Times New Roman"/>
        </w:rPr>
        <w:t>you don't get the money at all; I will send it back to York</w:t>
      </w:r>
      <w:r>
        <w:t xml:space="preserve">." </w:t>
      </w:r>
    </w:p>
    <w:p w:rsidR="00933E14" w:rsidRDefault="00933E14" w:rsidP="00933E14">
      <w:pPr>
        <w:spacing w:after="120"/>
      </w:pPr>
      <w:r>
        <w:t xml:space="preserve">They begged him to reconsider his resolution, and offered to expend £650 of the money at White Lake. </w:t>
      </w:r>
    </w:p>
    <w:p w:rsidR="00933E14" w:rsidRDefault="00933E14" w:rsidP="00933E14">
      <w:pPr>
        <w:spacing w:after="120"/>
      </w:pPr>
      <w:r>
        <w:t>"</w:t>
      </w:r>
      <w:r w:rsidRPr="005F59DF">
        <w:rPr>
          <w:rFonts w:ascii="Times New Roman" w:hAnsi="Times New Roman"/>
        </w:rPr>
        <w:t>No; not one farthing shall be spent elsewhere. You will suffer, my men, for this disobedience. The fate of Miller and the McIntyre’s shall be yours</w:t>
      </w:r>
      <w:r>
        <w:t xml:space="preserve">." </w:t>
      </w:r>
    </w:p>
    <w:p w:rsidR="00933E14" w:rsidRDefault="00933E14" w:rsidP="00933E14">
      <w:pPr>
        <w:spacing w:after="120"/>
      </w:pPr>
      <w:r>
        <w:t xml:space="preserve">Thereupon Duncan McNab, who was not only a settler but a </w:t>
      </w:r>
      <w:proofErr w:type="spellStart"/>
      <w:r>
        <w:t>lumberer</w:t>
      </w:r>
      <w:proofErr w:type="spellEnd"/>
      <w:r>
        <w:t xml:space="preserve">, and had acquired considerable wealth, told the Chief flatly that he was nothing but an agent; that George Buchanan had found it out, and that the people were aware of it. </w:t>
      </w:r>
    </w:p>
    <w:p w:rsidR="00933E14" w:rsidRDefault="00933E14" w:rsidP="00933E14">
      <w:pPr>
        <w:spacing w:after="120"/>
      </w:pPr>
      <w:r>
        <w:t xml:space="preserve">The Chief stared at him aghast, rolled up his eyes, made a number of pantomimic gestures, at which he was an adept; and terminated the interview by ordering them out of the house. This dispute eventually culminated in a law-suit, and four years elapsed before the money was obtained from the Chief, and expended. </w:t>
      </w:r>
    </w:p>
    <w:p w:rsidR="00933E14" w:rsidRDefault="00933E14" w:rsidP="00933E14">
      <w:pPr>
        <w:spacing w:after="120"/>
      </w:pPr>
      <w:r>
        <w:t xml:space="preserve">While the Chief was building his cottage at White Lake, and disputing with the township commissioners, the Messrs. Buchanan were actively engaged in carrying on the improvements and investing capital in a new enterprise. Since the first settlers had taken up their locations in McNab, a regular line of steamboat communication had been established between Montreal and Fitzroy Harbor (the Chats). The Ottawa plied between Lachine and Carillon; the old Shannon performed its regular trips between Grenville and </w:t>
      </w:r>
      <w:proofErr w:type="spellStart"/>
      <w:r>
        <w:t>Bytown</w:t>
      </w:r>
      <w:proofErr w:type="spellEnd"/>
      <w:r>
        <w:t xml:space="preserve">; and the Lady Colborne made its tri-weekly voyage between Aylmer and the Chats. The Messrs. Buchanan resolved to extend the communication to the </w:t>
      </w:r>
      <w:proofErr w:type="spellStart"/>
      <w:r>
        <w:t>Cheneaux</w:t>
      </w:r>
      <w:proofErr w:type="spellEnd"/>
      <w:r>
        <w:t xml:space="preserve">. Accordingly, in the autumn of 1835, they commenced making preparations to build the George Buchanan; the keel was laid the materials procured ship-builders actively at work when Mr. Andrew Buchanan fell ill and died. This was a sad blow to the prospects of the Company. The deceased was a gentleman of education, ability and energy; and the assistance of his great commercial abilities was much needed at this crisis. Mr. Buchanan was buried on a knoll on the west side of the Madawaska. The spot is now occupied by the house and store of Mr. William </w:t>
      </w:r>
      <w:proofErr w:type="spellStart"/>
      <w:r>
        <w:t>Kussell</w:t>
      </w:r>
      <w:proofErr w:type="spellEnd"/>
      <w:r>
        <w:t>. Previous to commencing their building in 1853, Messrs. Russell caused Mr. Buchanan's remains to be removed to the Inch-</w:t>
      </w:r>
      <w:proofErr w:type="spellStart"/>
      <w:r>
        <w:t>Bhui</w:t>
      </w:r>
      <w:proofErr w:type="spellEnd"/>
      <w:r>
        <w:t xml:space="preserve"> burying ground at </w:t>
      </w:r>
      <w:proofErr w:type="spellStart"/>
      <w:r>
        <w:t>Arnprior</w:t>
      </w:r>
      <w:proofErr w:type="spellEnd"/>
      <w:r>
        <w:t xml:space="preserve">, a beautiful spot at the mouth of the Madawaska, consisting of two acres specially granted by the Chief as a burying ground for the township. </w:t>
      </w:r>
    </w:p>
    <w:p w:rsidR="00933E14" w:rsidRDefault="00933E14" w:rsidP="00933E14">
      <w:pPr>
        <w:spacing w:after="120"/>
      </w:pPr>
      <w:r>
        <w:t xml:space="preserve">At this eventful period the dispute between McNab and the </w:t>
      </w:r>
      <w:proofErr w:type="spellStart"/>
      <w:r>
        <w:t>Buchanans</w:t>
      </w:r>
      <w:proofErr w:type="spellEnd"/>
      <w:r>
        <w:t xml:space="preserve"> was at its height. McPhee, a foreman of theirs, had that season made an immense quantity </w:t>
      </w:r>
      <w:r>
        <w:lastRenderedPageBreak/>
        <w:t xml:space="preserve">of saw-logs on the settlers' lots for their mills, and had driven the greater part of them to the boom at </w:t>
      </w:r>
      <w:proofErr w:type="spellStart"/>
      <w:r>
        <w:t>Arnprior</w:t>
      </w:r>
      <w:proofErr w:type="spellEnd"/>
      <w:r>
        <w:t xml:space="preserve">. To embarrass the </w:t>
      </w:r>
      <w:proofErr w:type="spellStart"/>
      <w:r>
        <w:t>Buchanans</w:t>
      </w:r>
      <w:proofErr w:type="spellEnd"/>
      <w:r>
        <w:t xml:space="preserve"> was now his object and delight. By the wording of the patent from the Crown, certain reservations and restrictions were made with respect to the river, and notice was served on Mr. George Buchanan and by the Chief's legal adviser that an injunction would be moved for in Chancery to restrain him from violating the restrictions in the patent, in consequence of which a new boom had to be made further up the river, where the lands were not severed from the Crown. As this patent is of the utmost consequence to the people now, and to the lumber trade on the Madawaska, the writer has, with no small trouble, obtained an exemplification of the original deed. It is as follows: </w:t>
      </w:r>
    </w:p>
    <w:p w:rsidR="00933E14" w:rsidRDefault="00933E14" w:rsidP="00933E14">
      <w:r>
        <w:t xml:space="preserve">MAITLAND: </w:t>
      </w:r>
      <w:proofErr w:type="spellStart"/>
      <w:r>
        <w:t>Jp</w:t>
      </w:r>
      <w:proofErr w:type="spellEnd"/>
    </w:p>
    <w:p w:rsidR="00933E14" w:rsidRPr="005F59DF" w:rsidRDefault="00933E14" w:rsidP="00933E14">
      <w:pPr>
        <w:rPr>
          <w:rFonts w:ascii="Times New Roman" w:hAnsi="Times New Roman"/>
        </w:rPr>
      </w:pPr>
      <w:r w:rsidRPr="005F59DF">
        <w:rPr>
          <w:rFonts w:ascii="Times New Roman" w:hAnsi="Times New Roman"/>
        </w:rPr>
        <w:t xml:space="preserve">PROVINCE OF UPPER CANADA, George the Fourth, by the Grace of God, of the United Kingdom of Great Britain and Ireland, KING: </w:t>
      </w:r>
    </w:p>
    <w:p w:rsidR="00933E14" w:rsidRPr="005F59DF" w:rsidRDefault="00933E14" w:rsidP="00933E14">
      <w:pPr>
        <w:rPr>
          <w:rFonts w:ascii="Times New Roman" w:hAnsi="Times New Roman"/>
        </w:rPr>
      </w:pPr>
      <w:r w:rsidRPr="005F59DF">
        <w:rPr>
          <w:rFonts w:ascii="Times New Roman" w:hAnsi="Times New Roman"/>
        </w:rPr>
        <w:t xml:space="preserve">To all whom these presents shall come, greeting: </w:t>
      </w:r>
    </w:p>
    <w:p w:rsidR="00933E14" w:rsidRPr="005F59DF" w:rsidRDefault="00933E14" w:rsidP="00933E14">
      <w:pPr>
        <w:spacing w:after="120"/>
        <w:rPr>
          <w:rFonts w:ascii="Times New Roman" w:hAnsi="Times New Roman"/>
        </w:rPr>
      </w:pPr>
      <w:r w:rsidRPr="005F59DF">
        <w:rPr>
          <w:rFonts w:ascii="Times New Roman" w:hAnsi="Times New Roman"/>
        </w:rPr>
        <w:t xml:space="preserve">Know Ye that We, of our special grace, certain knowledge, and mere motion, have given and granted, and by these presents do give and grant unto ARCHIBALD McNab of McNab, of the township of McNab, in the County of Carleton, in the District of Bathurst, his heirs and assigns forever, all that parcel or tract of land situate in the township of McNab, in the County of Carleton, in the District of Bathurst, in our said Province, containing by admeasurements Four Hundred and Fifty Acres, be the same more or less, being the South Westerly halves of Lots Three and Four, the North-Easterly half of Lot number Three, and the broken Lot number Five, in concession C in the said township of McNab; together with all woods and waters lying and being under the reservations, limitations, and conditions hereinafter expressed. </w:t>
      </w:r>
    </w:p>
    <w:p w:rsidR="00933E14" w:rsidRPr="005F59DF" w:rsidRDefault="00933E14" w:rsidP="00933E14">
      <w:pPr>
        <w:spacing w:after="120"/>
        <w:rPr>
          <w:rFonts w:ascii="Times New Roman" w:hAnsi="Times New Roman"/>
        </w:rPr>
      </w:pPr>
      <w:r>
        <w:t xml:space="preserve">(Then follow the surveyor's boundaries, which are in the usual form, except the boundaries of number Five, which we transcribe :) </w:t>
      </w:r>
      <w:r w:rsidRPr="005F59DF">
        <w:rPr>
          <w:rFonts w:ascii="Times New Roman" w:hAnsi="Times New Roman"/>
        </w:rPr>
        <w:t xml:space="preserve">Also commencing where a post has been planted at the Southwest angle of the said broken Lot number Five, then north thirty six degrees west thirty chains more or less to the Grand or Ottawa River, then easterly along the shore to the mouth of the River Madawaska, then southerly along the water's edge of the said river, against the stream, to the southern limit of the said Lot, then south fifty -four degrees west to the place of beginning, containing One Hundred and Fifty acres, more or less. </w:t>
      </w:r>
    </w:p>
    <w:p w:rsidR="00933E14" w:rsidRPr="005F59DF" w:rsidRDefault="00933E14" w:rsidP="00933E14">
      <w:pPr>
        <w:spacing w:after="120"/>
        <w:rPr>
          <w:rFonts w:ascii="Times New Roman" w:hAnsi="Times New Roman"/>
        </w:rPr>
      </w:pPr>
      <w:r w:rsidRPr="005F59DF">
        <w:rPr>
          <w:rFonts w:ascii="Times New Roman" w:hAnsi="Times New Roman"/>
        </w:rPr>
        <w:t xml:space="preserve">To have and to hold the said parcel or tract of land hereby given or granted to him the said Archibald McNab (reserving free access to the beach by all vessels, boats and persons, and also all navigable waters within the said tract of land) his heirs and assigns forever, saving nevertheless to us, our heirs and successors, all mines of gold and silver that shall or may be hereafter found on any part of the said </w:t>
      </w:r>
      <w:r w:rsidRPr="005F59DF">
        <w:rPr>
          <w:rFonts w:ascii="Times New Roman" w:hAnsi="Times New Roman"/>
        </w:rPr>
        <w:lastRenderedPageBreak/>
        <w:t xml:space="preserve">parcel or tract of land hereby given and granted as aforesaid, &amp;c., &amp;c. </w:t>
      </w:r>
    </w:p>
    <w:p w:rsidR="00933E14" w:rsidRDefault="00933E14" w:rsidP="00933E14">
      <w:pPr>
        <w:spacing w:after="120"/>
      </w:pPr>
      <w:r>
        <w:t xml:space="preserve">2nd proviso reserves all white-pine trees. </w:t>
      </w:r>
    </w:p>
    <w:p w:rsidR="00933E14" w:rsidRDefault="00933E14" w:rsidP="00933E14">
      <w:pPr>
        <w:spacing w:after="120"/>
      </w:pPr>
      <w:r>
        <w:t xml:space="preserve">3rd proviso enjoins the erection of a dwelling house. </w:t>
      </w:r>
    </w:p>
    <w:p w:rsidR="00933E14" w:rsidRPr="005F59DF" w:rsidRDefault="00933E14" w:rsidP="00933E14">
      <w:pPr>
        <w:rPr>
          <w:rFonts w:ascii="Times New Roman" w:hAnsi="Times New Roman"/>
        </w:rPr>
      </w:pPr>
      <w:r w:rsidRPr="005F59DF">
        <w:rPr>
          <w:rFonts w:ascii="Times New Roman" w:hAnsi="Times New Roman"/>
        </w:rPr>
        <w:t xml:space="preserve">PROVIDED also that if at any time or times thereafter the land so hereby given and granted to the said Archibald McNab and his heirs shall come into possession or tenure of any person or persons whomsoever, either by virtue of any deed or sale, conveyance, </w:t>
      </w:r>
      <w:proofErr w:type="spellStart"/>
      <w:r w:rsidRPr="005F59DF">
        <w:rPr>
          <w:rFonts w:ascii="Times New Roman" w:hAnsi="Times New Roman"/>
        </w:rPr>
        <w:t>enfeoffment</w:t>
      </w:r>
      <w:proofErr w:type="spellEnd"/>
      <w:r w:rsidRPr="005F59DF">
        <w:rPr>
          <w:rFonts w:ascii="Times New Roman" w:hAnsi="Times New Roman"/>
        </w:rPr>
        <w:t>, or exchange</w:t>
      </w:r>
      <w:r w:rsidR="005F59DF" w:rsidRPr="005F59DF">
        <w:rPr>
          <w:rFonts w:ascii="Times New Roman" w:hAnsi="Times New Roman"/>
        </w:rPr>
        <w:t>;</w:t>
      </w:r>
      <w:r w:rsidRPr="005F59DF">
        <w:rPr>
          <w:rFonts w:ascii="Times New Roman" w:hAnsi="Times New Roman"/>
        </w:rPr>
        <w:t xml:space="preserve"> or by gift, inheritance, descent, devise, or marriage; such person or persons shall twelve months next after his, her, or their entry into and possession of the same, take the oaths prescribed by law, before some one of the magistrates of our said Province, and a certificate of such oath having been so taken, shall cause to be recorded in the Secretary's office of the said Province. In default of all or any of which conditions, limitations and restrictions, the said Grant, and everything herein contained, shall be, and We hereby declare the same to be null and void, to all intents and purposes whatsoever; and the land hereby granted, and every part and parcel thereof, shall revert to, and become vested in us, Our Heirs and Successors in like manner, as if the same had never been granted, etc., etc.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JOHN B. ROBINSON, Attorney General </w:t>
      </w:r>
    </w:p>
    <w:p w:rsidR="00933E14" w:rsidRPr="005F59DF" w:rsidRDefault="00933E14" w:rsidP="00933E14">
      <w:pPr>
        <w:rPr>
          <w:rFonts w:ascii="Times New Roman" w:hAnsi="Times New Roman"/>
        </w:rPr>
      </w:pPr>
      <w:r w:rsidRPr="005F59DF">
        <w:rPr>
          <w:rFonts w:ascii="Times New Roman" w:hAnsi="Times New Roman"/>
        </w:rPr>
        <w:t xml:space="preserve">Given under the Great Seal of our Province of Upper Canada: Witness our trusty and well beloved Sir Peregrine Maitland, K.C.B., etc., etc.; this Twenty-eighth day of February, in the year of our Lord One thousand eight hundred and twenty-eight, and ninth of Our reign. </w:t>
      </w:r>
    </w:p>
    <w:p w:rsidR="00933E14" w:rsidRPr="005F59DF" w:rsidRDefault="00933E14" w:rsidP="00933E14">
      <w:pPr>
        <w:rPr>
          <w:rFonts w:ascii="Times New Roman" w:hAnsi="Times New Roman"/>
        </w:rPr>
      </w:pPr>
      <w:r w:rsidRPr="005F59DF">
        <w:rPr>
          <w:rFonts w:ascii="Times New Roman" w:hAnsi="Times New Roman"/>
        </w:rPr>
        <w:t xml:space="preserve">By command of His Excellency in Council, </w:t>
      </w:r>
    </w:p>
    <w:p w:rsidR="00933E14" w:rsidRPr="005F59DF" w:rsidRDefault="00933E14" w:rsidP="00933E14">
      <w:pPr>
        <w:rPr>
          <w:rFonts w:ascii="Times New Roman" w:hAnsi="Times New Roman"/>
        </w:rPr>
      </w:pPr>
      <w:r w:rsidRPr="005F59DF">
        <w:rPr>
          <w:rFonts w:ascii="Times New Roman" w:hAnsi="Times New Roman"/>
        </w:rPr>
        <w:t xml:space="preserve">(Signed) D. CAMERON, </w:t>
      </w:r>
      <w:proofErr w:type="spellStart"/>
      <w:r w:rsidRPr="005F59DF">
        <w:rPr>
          <w:rFonts w:ascii="Times New Roman" w:hAnsi="Times New Roman"/>
        </w:rPr>
        <w:t>Sec'y</w:t>
      </w:r>
      <w:proofErr w:type="spellEnd"/>
      <w:r w:rsidRPr="005F59DF">
        <w:rPr>
          <w:rFonts w:ascii="Times New Roman" w:hAnsi="Times New Roman"/>
        </w:rPr>
        <w:t xml:space="preserve">. </w:t>
      </w:r>
    </w:p>
    <w:p w:rsidR="00933E14" w:rsidRPr="005F59DF" w:rsidRDefault="00933E14" w:rsidP="00933E14">
      <w:pPr>
        <w:rPr>
          <w:rFonts w:ascii="Times New Roman" w:hAnsi="Times New Roman"/>
        </w:rPr>
      </w:pPr>
      <w:r w:rsidRPr="005F59DF">
        <w:rPr>
          <w:rFonts w:ascii="Times New Roman" w:hAnsi="Times New Roman"/>
        </w:rPr>
        <w:t xml:space="preserve">Entered with the Auditor, 8th March, 1828 </w:t>
      </w:r>
    </w:p>
    <w:p w:rsidR="00933E14" w:rsidRPr="005F59DF" w:rsidRDefault="00933E14" w:rsidP="00933E14">
      <w:pPr>
        <w:spacing w:after="120"/>
        <w:rPr>
          <w:rFonts w:ascii="Times New Roman" w:hAnsi="Times New Roman"/>
        </w:rPr>
      </w:pPr>
      <w:r w:rsidRPr="005F59DF">
        <w:rPr>
          <w:rFonts w:ascii="Times New Roman" w:hAnsi="Times New Roman"/>
        </w:rPr>
        <w:t xml:space="preserve">(Signed) S. HEWARD, Aud. </w:t>
      </w:r>
      <w:proofErr w:type="spellStart"/>
      <w:r w:rsidRPr="005F59DF">
        <w:rPr>
          <w:rFonts w:ascii="Times New Roman" w:hAnsi="Times New Roman"/>
        </w:rPr>
        <w:t>Gen'L</w:t>
      </w:r>
      <w:proofErr w:type="spellEnd"/>
      <w:r w:rsidRPr="005F59DF">
        <w:rPr>
          <w:rFonts w:ascii="Times New Roman" w:hAnsi="Times New Roman"/>
        </w:rPr>
        <w:t xml:space="preserve"> </w:t>
      </w:r>
    </w:p>
    <w:p w:rsidR="00933E14" w:rsidRDefault="00933E14" w:rsidP="00933E14">
      <w:pPr>
        <w:spacing w:after="120"/>
      </w:pPr>
      <w:r>
        <w:t xml:space="preserve">[NOTE: It will be observed that anyone who has purchased land from the McNab or his assigns, or from any one holding under them, in the village of </w:t>
      </w:r>
      <w:proofErr w:type="spellStart"/>
      <w:r>
        <w:t>Arnprior</w:t>
      </w:r>
      <w:proofErr w:type="spellEnd"/>
      <w:r>
        <w:t xml:space="preserve">, itself, or in any portions of the lots described in the patent, must have the oaths of supremacy and allegiance taken and registered within a year of their entry and possession, or their land is forfeited to the Crown. And again, by another of the provisions it stipulates that if free access to the beach on the shores of the Ottawa and Madawaska by means of booms and other impediments is prevented, the whole of the above lands is forfeited; and the party hindered from this free access, either through the land, or by boat or vessels by water, has his remedy by action. There seems something strange in the wording of this particular patent, differing, as it does, from all others, but it was drafted by Sir John Beverly Robinson, late Chief Justice of Upper Canada, and was evidently drawn up with great care and forethought, in order to protect the rights of the lumbermen taking their timber down the Madawaska.] </w:t>
      </w:r>
    </w:p>
    <w:p w:rsidR="00933E14" w:rsidRDefault="00933E14" w:rsidP="00933E14">
      <w:pPr>
        <w:spacing w:after="120"/>
      </w:pPr>
      <w:r>
        <w:lastRenderedPageBreak/>
        <w:t xml:space="preserve">At the close of this year, in consequence of his dispute with the </w:t>
      </w:r>
      <w:proofErr w:type="spellStart"/>
      <w:r>
        <w:t>Buchanans</w:t>
      </w:r>
      <w:proofErr w:type="spellEnd"/>
      <w:r>
        <w:t xml:space="preserve">, the Chief procured a specific grant of all the white-pine timber on all unallocated lands in the township. This grant was made by patent, but he took special care in locating new lots to reserve the timber for his own use. We now find McNab at the close of this year (1835), engaged in a law-suit with Mr. George Buchanan and others involved in a dispute with the Commissioners respecting road-grants, and making a new farm and building a new cottage at White Lake. His hands were full, but this did not prevent him from carrying out his revenge on certain of the “black sheep," the full particulars of which will be detailed in the following chapter. </w:t>
      </w:r>
    </w:p>
    <w:p w:rsidR="00933E14" w:rsidRDefault="00933E14" w:rsidP="00933E14">
      <w:r>
        <w:t>CHAPTER IX</w:t>
      </w:r>
    </w:p>
    <w:p w:rsidR="00933E14" w:rsidRDefault="00933E14" w:rsidP="00933E14">
      <w:r>
        <w:t>18</w:t>
      </w:r>
      <w:r w:rsidR="00F76881">
        <w:t>3</w:t>
      </w:r>
      <w:r>
        <w:t xml:space="preserve">6 AND 1837 IMPRISONMENT OF THE M'INTYRES </w:t>
      </w:r>
    </w:p>
    <w:p w:rsidR="00933E14" w:rsidRDefault="00933E14" w:rsidP="00933E14">
      <w:r>
        <w:t>DISAFFECTION OF THE SETTLERS</w:t>
      </w:r>
    </w:p>
    <w:p w:rsidR="00933E14" w:rsidRDefault="00933E14" w:rsidP="00933E14">
      <w:pPr>
        <w:spacing w:after="120"/>
      </w:pPr>
      <w:r>
        <w:t xml:space="preserve">This year opened with disputes between McNab and the people, about the road money. At the town meeting Duncan McNab resigned his commissionership, and Angus McNab was elected in his stead. Before the town-meeting had terminated its business, the Laird made his appearance, told the people he had the money, pulled out a large roll of bills, and openly defied the commissioners. If the money was not laid out where he wanted it, they would not have the satisfaction of expending it at all. He said he would return it to the Treasurer with instructions not to pay it over without his order. Accordingly he returned </w:t>
      </w:r>
      <w:r w:rsidR="00F76881" w:rsidRPr="00F76881">
        <w:t>£</w:t>
      </w:r>
      <w:r>
        <w:t>100 to Mr. McKay, who was then County Treasurer; the remainder he kept in his own hands. The commissioners could not go on with improvements. The bridge at Johnston's Hock (</w:t>
      </w:r>
      <w:proofErr w:type="spellStart"/>
      <w:r>
        <w:t>Burnstown</w:t>
      </w:r>
      <w:proofErr w:type="spellEnd"/>
      <w:r>
        <w:t xml:space="preserve">) had to be postponed; legal advice was taken, and a suit, under the management of the late T. M. </w:t>
      </w:r>
      <w:proofErr w:type="spellStart"/>
      <w:r>
        <w:t>Radenhurst</w:t>
      </w:r>
      <w:proofErr w:type="spellEnd"/>
      <w:r>
        <w:t xml:space="preserve">, was commenced against the Chief. While this was going on the Chief had procured a casa against John McIntyre and his son Peter. In the dead of winter, in the latter end of January, 1836, the officers of the law made a raid into the Flat Rapid settlement, arrested and carried off the two unfortunate victims of the Chief's anger. The old man, John McIntyre, was then seventy years of age, and his son Peter was in the prime of manhood. Their wives accompanied them to </w:t>
      </w:r>
      <w:proofErr w:type="spellStart"/>
      <w:r>
        <w:t>Kennell</w:t>
      </w:r>
      <w:proofErr w:type="spellEnd"/>
      <w:r>
        <w:t xml:space="preserve">. The old man was not allowed an overcoat to keep the cold from his attenuated frame. He was not permitted even to go to the house for a change of clothes, for fear of a rescue. Peter McIntyre was one of the persons who, in company with John Buchanan, had assisted the Chief to fly from his unrelenting creditors at home; and these were his thanks, and this the Chief's gratitude! Forgetting former kindness and former assistance in a pressing emergency, in thus gratifying his vengeance and appeasing his mortified pride the poor McIntyre’s were made to suffer. He had not spent a shilling of his own money in bringing them </w:t>
      </w:r>
      <w:r>
        <w:lastRenderedPageBreak/>
        <w:t xml:space="preserve">out. Dr. Hamilton and his sister, Mrs. Fairfield, had paid all the settlers' expenses, and had they known that McNab would thus use the power vested in him by the bond, they would have cancelled all the obligations it imposed, and made the settlers a present of the consideration. The McIntyre’s were brought to Perth. Peter McIntyre’s wife's friends in Beckwith went security for the amount, and he was speedily liberated. Donald McIntyre, </w:t>
      </w:r>
      <w:r w:rsidR="00F76881">
        <w:t>S</w:t>
      </w:r>
      <w:r>
        <w:t xml:space="preserve">r., was also arrested, but his sons paid the amount, and demanded the patent. Old Mr. McIntyre remained in the debtors' prison in Perth. He would allow no one to go security, or pay the amount. His feelings had been cruelly outraged. He, who had so gallantly fought for his country, was now imprisoned for no offence, but for the sake of his own philanthropy. He had assisted Miller, and thus provoked the sleepless enmity of the Laird. When pressed to take bail the noble old man rose immovable as a statue, his white locks hanging over his shoulders in profuse masses like a patriarch of old, and exclaimed, “I will have no one suffer for me. My earthly pilgrimage will soon be over; and if I end my life here, no one will be the worse. I will not undertake to do what I cannot perform. It was a weary 'day for me when I left Scotland. I have suffered trials and hardships ever since." </w:t>
      </w:r>
    </w:p>
    <w:p w:rsidR="00933E14" w:rsidRDefault="00933E14" w:rsidP="00933E14">
      <w:pPr>
        <w:spacing w:after="120"/>
      </w:pPr>
      <w:r>
        <w:t xml:space="preserve">The old man remained imprisoned for three months, receiving the allowance of five shillings per week. One morning it was fortunately forgotten, and Mr. McIntyre was released. He went to a desolate home, and were it not for exertions of his two sons, John and Daniel, Mr. McIntyre would have perished from sheer inanition. He never got over it; he lingered for three years, and then died brokenhearted. The Chief had taken everything he possessed, and left him without a cow, or even a solitary hen. A burst of indignation went through the whole township against the Chief; and even his most intimate friends and subservient toadies could not defend him. Instead of this transaction being a warning to others, it proved the contrary. It called forth a universal feeling of sympathy for the poor sufferers, and a determination of the settlers to resist further encroachments. The report the of </w:t>
      </w:r>
      <w:proofErr w:type="spellStart"/>
      <w:r>
        <w:t>Buchanans</w:t>
      </w:r>
      <w:proofErr w:type="spellEnd"/>
      <w:r>
        <w:t xml:space="preserve">, that McNab was only an agent, about this time spread through the township like wildfire, and it was generally "believed that whatever the Chief might do with those who had signed the bond in Scotland, he could not pretend to harass those who came out at their own expense. The old settlers, with these four or five exceptions, endeavored to pay their rent regularly, although the majority determined to use every legal means to get rid of it. Some even offered to pay up the passage-money, with interest; but it was refused, the time for doing so having expired. Serfs they were, and serfs they must remain. The Laird became aware, through his spies and tale-bearers (in whom he took great delight), of </w:t>
      </w:r>
      <w:r>
        <w:lastRenderedPageBreak/>
        <w:t xml:space="preserve">this general feeling of dissatisfaction. He resolved to punish the whole township. Accordingly, in March, he and Mr. Richey, a brother-magistrate from Fitzroy, having been appointed by the Quarter Sessions to do the road business, sat to apportion the statute-labor. The Chief wanted a new road from White Lake to Bellamy's Mills; consequently, all the statute-labor on the east side of the Madawaska was ordered to be laid out on the road. The place of labor was about ten miles distant from some of the settlers' homes. The labor on the west side of the Madawaska was ordered to be expended between </w:t>
      </w:r>
      <w:proofErr w:type="spellStart"/>
      <w:r>
        <w:t>Arnprior</w:t>
      </w:r>
      <w:proofErr w:type="spellEnd"/>
      <w:r>
        <w:t xml:space="preserve"> and the 2nd concession line, bringing some of the settlers away from their own roads, which very much needed a large amount of work. </w:t>
      </w:r>
    </w:p>
    <w:p w:rsidR="00933E14" w:rsidRDefault="00933E14" w:rsidP="00933E14">
      <w:pPr>
        <w:spacing w:after="120"/>
      </w:pPr>
      <w:r>
        <w:t xml:space="preserve">This apportionment the commissioners determined to oppose as unjust and unreasonable. They ordered the </w:t>
      </w:r>
      <w:proofErr w:type="spellStart"/>
      <w:r>
        <w:t>pathmasters</w:t>
      </w:r>
      <w:proofErr w:type="spellEnd"/>
      <w:r>
        <w:t xml:space="preserve"> to lay out the statute-labor in their own divisions, irrespective of the magisterial fiat. The same thing occurred next year 1837. The Laird now resolved to punish both </w:t>
      </w:r>
      <w:proofErr w:type="spellStart"/>
      <w:r>
        <w:t>pathmasters</w:t>
      </w:r>
      <w:proofErr w:type="spellEnd"/>
      <w:r>
        <w:t xml:space="preserve"> and commissioners; the </w:t>
      </w:r>
      <w:proofErr w:type="spellStart"/>
      <w:r>
        <w:t>pathmasters</w:t>
      </w:r>
      <w:proofErr w:type="spellEnd"/>
      <w:r>
        <w:t xml:space="preserve"> by forcing them to go to Perth at their own expense to give evidence, and the commissioners, to indict them before the Grand Jury. Accordingly, he procured a criminal subpoena from the Deputy Clerk of the Crown, Mr. </w:t>
      </w:r>
      <w:proofErr w:type="spellStart"/>
      <w:r>
        <w:t>Sache</w:t>
      </w:r>
      <w:proofErr w:type="spellEnd"/>
      <w:r>
        <w:t xml:space="preserve">, summoning John </w:t>
      </w:r>
      <w:proofErr w:type="spellStart"/>
      <w:r>
        <w:t>McLachlin</w:t>
      </w:r>
      <w:proofErr w:type="spellEnd"/>
      <w:r>
        <w:t xml:space="preserve">, James McKay, Duncan McNab, and ten other </w:t>
      </w:r>
      <w:proofErr w:type="spellStart"/>
      <w:r>
        <w:t>pathmasters</w:t>
      </w:r>
      <w:proofErr w:type="spellEnd"/>
      <w:r>
        <w:t xml:space="preserve"> to give evidence against Angus McNab, Donald Mohr McNaughton and, Jas. Carmichael. The poor </w:t>
      </w:r>
      <w:proofErr w:type="spellStart"/>
      <w:r>
        <w:t>pathmasters</w:t>
      </w:r>
      <w:proofErr w:type="spellEnd"/>
      <w:r>
        <w:t>, dreading the consequences, obeyed, traveled to Perth a distance of between fifty and sixty miles, in the very middle of harvest (August, 1837), were detained there four days, and on the fourth were examined by the Attorney-General, Mr. W. H. Draper, (afterwards Chief Justice), and dismissed without a penny, dismissed without even going before the Grand Jury, because Mr. Draper found there was no case to submit to the Grand Inquest. Thus, fourteen poor settlers and three commissioners, in the midst of their harvesting labors, were forced to go to Perth at their own expense, and when they applied to the Chief for compensation, his reply was, “</w:t>
      </w:r>
      <w:r w:rsidRPr="00F76881">
        <w:rPr>
          <w:rFonts w:ascii="Times New Roman" w:hAnsi="Times New Roman"/>
        </w:rPr>
        <w:t>My men, it is a Queen's case. I have nothing to do with it; every man is bound to obey the Queen's summons</w:t>
      </w:r>
      <w:r>
        <w:t xml:space="preserve">." In the meantime the commissioners had obtained judgment against the Laird for the money granted by the House of Assembly. It was sent to the Chief. He had retained £100 in his own hands. The other £100 was in the County Treasury. The Chief immediately gave an order for the money in the Treasury and told Mr. </w:t>
      </w:r>
      <w:proofErr w:type="spellStart"/>
      <w:r>
        <w:t>Kadenhurst</w:t>
      </w:r>
      <w:proofErr w:type="spellEnd"/>
      <w:r>
        <w:t xml:space="preserve"> he would pay the remainder when the bridge over the Madawaska was contracted for. </w:t>
      </w:r>
    </w:p>
    <w:p w:rsidR="00933E14" w:rsidRDefault="00933E14" w:rsidP="00933E14">
      <w:pPr>
        <w:spacing w:after="120"/>
      </w:pPr>
      <w:r>
        <w:t xml:space="preserve">While these road disputes were going on, and the settlers were increasing in their disaffection and efforts of resistance, another act of injustice was </w:t>
      </w:r>
      <w:r>
        <w:lastRenderedPageBreak/>
        <w:t xml:space="preserve">perpetrated which never could have taken place under any other regime than that of the Family Compact an act so gross, so cruel, so unjust in its consequences, as to shake the confidence in the integrity of the Government. Sir F. B. Head was then </w:t>
      </w:r>
      <w:proofErr w:type="spellStart"/>
      <w:r>
        <w:t>Lieut</w:t>
      </w:r>
      <w:proofErr w:type="spellEnd"/>
      <w:r>
        <w:t xml:space="preserve">-Governor of Upper Canada. Every measure calculated to promote the happiness and welfare of the people was frowned down, and every means used to build up and foster a small party clique at the expense of the people, met with his cordial approbation and support. A majority of the House of Assembly, led by Mackenzie, Baldwin, Bid well and </w:t>
      </w:r>
      <w:proofErr w:type="spellStart"/>
      <w:r>
        <w:t>Rolph</w:t>
      </w:r>
      <w:proofErr w:type="spellEnd"/>
      <w:r>
        <w:t xml:space="preserve">, was against him and his government. He ignored the acts of the majority. C. H. Hagerman bullied, or attempted to bully, the independent members of the House. He did the dirty work of a dirty and oppressive government. These were the men who were then the bosom friends of the Chief. Sir F. B, Head and the Laird of McNab were similar in some traits of their character. Bond Head was pompous, vain and important; the Laird excelled him in these characteristics. The </w:t>
      </w:r>
      <w:proofErr w:type="spellStart"/>
      <w:r>
        <w:t>Lieut</w:t>
      </w:r>
      <w:proofErr w:type="spellEnd"/>
      <w:r>
        <w:t xml:space="preserve">-Governor had the airs of a dancing-master, and the braggadocio of a </w:t>
      </w:r>
      <w:proofErr w:type="spellStart"/>
      <w:r>
        <w:t>Gascon</w:t>
      </w:r>
      <w:proofErr w:type="spellEnd"/>
      <w:r>
        <w:t xml:space="preserve">; McNab possessed the same admirable qualities. Head was tyrannical and vindictive to all who opposed his measures: the Chief vied with him in these peculiar attributes. Sir Francis was a clever writer, speaker and politician. Here there was dissimilarity, for McNab in a great measure lacked these qualities. They were boon companions and swore eternal friendship. McNab asked for a patent of all the timber on the unallocated lots of the township. It was granted without hesitation; and now we will revert to the facts of the particular case that the writer is about to relate. </w:t>
      </w:r>
    </w:p>
    <w:p w:rsidR="00933E14" w:rsidRDefault="00933E14" w:rsidP="00933E14">
      <w:pPr>
        <w:spacing w:after="120"/>
      </w:pPr>
      <w:r>
        <w:t xml:space="preserve">One Duncan Anderson was located by the Chief on Lot No. 14 in the 4th concession, Duncan McNab (Islay,) was located on Lot No. 18 in the 1st. The latter was a good place of business, and rather poor for agricultural purposes; the former was a splendid lot of good arable land. Anderson wished to engage an business, having made a good land speculation in connection with McNab upon a lot they jointly sold to Michael </w:t>
      </w:r>
      <w:proofErr w:type="spellStart"/>
      <w:r>
        <w:t>Koddy</w:t>
      </w:r>
      <w:proofErr w:type="spellEnd"/>
      <w:r>
        <w:t xml:space="preserve">, as will hereafter be seen in the report of the late Francis Allan, Esq. Duncan McNab wanted a good lot for farming. They exchanged lots, and assigned location-tickets. D. McNab went to reside in the 14th of the 4th, and Anderson took possession of D. </w:t>
      </w:r>
      <w:proofErr w:type="spellStart"/>
      <w:r>
        <w:t>McNab's</w:t>
      </w:r>
      <w:proofErr w:type="spellEnd"/>
      <w:r>
        <w:t xml:space="preserve"> land. The Chief at first sanctioned the agreement. It was nothing to him. His interests did not suffer by the transfer. A few months afterwards Duncan McNab had given some offence to the Laird. He served a notice upon poor Duncan to quit the place, as he disapproved of the arrangement, and intended to take out the patent for himself. Six weeks afterwards he applied to his friend, Francis; and although a copy of the location ticket was filed in the Crown Land office, and Duncan </w:t>
      </w:r>
      <w:proofErr w:type="spellStart"/>
      <w:r>
        <w:t>McNab's</w:t>
      </w:r>
      <w:proofErr w:type="spellEnd"/>
      <w:r>
        <w:t xml:space="preserve"> name </w:t>
      </w:r>
      <w:r>
        <w:lastRenderedPageBreak/>
        <w:t xml:space="preserve">substituted for Anderson's in the diagram of the township, the patent was at once ordered to issue to the Chief. He immediately commenced proceedings in ejectment. Poor Duncan did not know who John Doe and Richard Roe were. He went to Perth and consulted Mr. </w:t>
      </w:r>
      <w:proofErr w:type="spellStart"/>
      <w:r>
        <w:t>Radenhurst</w:t>
      </w:r>
      <w:proofErr w:type="spellEnd"/>
      <w:r>
        <w:t xml:space="preserve">, who undertook the defense. In August 1837, the case was brought down to trial at Nisi Prius, and a verdict entered for plaintiff at one-shilling damages. The Hon. Jonas Jones tried the case; said it was a great hardship, and openly recommended it to be referred to Chancery saying that the courts of law could give no relief to Duncan McNab. The Judge had made an error at the trial in not allowing the patent to be proved in the ordinary way. Mr. </w:t>
      </w:r>
      <w:proofErr w:type="spellStart"/>
      <w:r>
        <w:t>Radenhurst</w:t>
      </w:r>
      <w:proofErr w:type="spellEnd"/>
      <w:r>
        <w:t xml:space="preserve"> took advantage of this </w:t>
      </w:r>
      <w:proofErr w:type="spellStart"/>
      <w:r>
        <w:t>lapsus</w:t>
      </w:r>
      <w:proofErr w:type="spellEnd"/>
      <w:r>
        <w:t xml:space="preserve"> and moved for </w:t>
      </w:r>
      <w:proofErr w:type="spellStart"/>
      <w:r>
        <w:t>anew</w:t>
      </w:r>
      <w:proofErr w:type="spellEnd"/>
      <w:r>
        <w:t xml:space="preserve"> trial in term, which he obtained. Leaving this matter for the present, as its termination belongs to the record of a subsequent year; we now revert to stirring events in the township and in the province. </w:t>
      </w:r>
    </w:p>
    <w:p w:rsidR="00933E14" w:rsidRDefault="00933E14" w:rsidP="00933E14">
      <w:pPr>
        <w:spacing w:after="120"/>
      </w:pPr>
      <w:r>
        <w:t xml:space="preserve">In the fall of 1836, George Buchanan failed. The steamboat which he had built had just received its engine, and the George Buchanan had made one trip to the </w:t>
      </w:r>
      <w:proofErr w:type="spellStart"/>
      <w:r>
        <w:t>Chenaux</w:t>
      </w:r>
      <w:proofErr w:type="spellEnd"/>
      <w:r>
        <w:t xml:space="preserve">. The whole estate and business was transferred to Messrs. Simpson, Gould &amp; </w:t>
      </w:r>
      <w:proofErr w:type="spellStart"/>
      <w:r>
        <w:t>Mettleberger</w:t>
      </w:r>
      <w:proofErr w:type="spellEnd"/>
      <w:r>
        <w:t xml:space="preserve">. Mr. Buchanan went to his property on Victoria Island, at the Chats, where he had constructed a slide for the passing of timber, and which proved a lucrative speculation. The old company carried on the business at first briskly, but gradually declined in their operations till 1887 they ceased doing anything in the lumber line. They could get no logs from McNab without paying too dearly for the privilege. Mr. Rogerson, (brother-in-law of Mr. William Eraser, afterwards the esteemed Treasurer of the County of Lanark) still remained at </w:t>
      </w:r>
      <w:proofErr w:type="spellStart"/>
      <w:r>
        <w:t>Arnprior</w:t>
      </w:r>
      <w:proofErr w:type="spellEnd"/>
      <w:r>
        <w:t xml:space="preserve"> collecting the debts due to the Buchanan estate, and winding up the business. This was the state of affairs at </w:t>
      </w:r>
      <w:proofErr w:type="spellStart"/>
      <w:r>
        <w:t>Arnprior</w:t>
      </w:r>
      <w:proofErr w:type="spellEnd"/>
      <w:r>
        <w:t xml:space="preserve"> at the close of 1837. </w:t>
      </w:r>
    </w:p>
    <w:p w:rsidR="00933E14" w:rsidRDefault="00933E14" w:rsidP="00933E14">
      <w:pPr>
        <w:spacing w:after="120"/>
      </w:pPr>
      <w:r>
        <w:t>Towards the end of the year the commissioners gave out the contract of constructing the bridge at Johnson's Rock (</w:t>
      </w:r>
      <w:proofErr w:type="spellStart"/>
      <w:r>
        <w:t>Burnstown</w:t>
      </w:r>
      <w:proofErr w:type="spellEnd"/>
      <w:r>
        <w:t>), to Mr. Duncan McNab (</w:t>
      </w:r>
      <w:proofErr w:type="spellStart"/>
      <w:r>
        <w:t>Auchessan</w:t>
      </w:r>
      <w:proofErr w:type="spellEnd"/>
      <w:r>
        <w:t xml:space="preserve">), a </w:t>
      </w:r>
      <w:proofErr w:type="spellStart"/>
      <w:r>
        <w:t>lumberer</w:t>
      </w:r>
      <w:proofErr w:type="spellEnd"/>
      <w:r>
        <w:t xml:space="preserve">, for </w:t>
      </w:r>
      <w:r w:rsidRPr="00A50A8A">
        <w:t>£</w:t>
      </w:r>
      <w:r>
        <w:t xml:space="preserve">200. Mr. McNab set to work with skill and energy. He took into partnership Mr. Duncan Carmichael, and before the first of January, 1838, the new bridge the long-talked of and disputed structure was at length completed. This was now the only bridge on the Madawaska: that at </w:t>
      </w:r>
      <w:proofErr w:type="spellStart"/>
      <w:r>
        <w:t>Arnprior</w:t>
      </w:r>
      <w:proofErr w:type="spellEnd"/>
      <w:r>
        <w:t xml:space="preserve"> had been swept away by the spring freshet, and was not rebuilt till many years afterwards, when the Board of Works of the Province erected the White Bridge at </w:t>
      </w:r>
      <w:proofErr w:type="spellStart"/>
      <w:r>
        <w:t>Arnprior</w:t>
      </w:r>
      <w:proofErr w:type="spellEnd"/>
      <w:r>
        <w:t xml:space="preserve">, further up the stream. </w:t>
      </w:r>
    </w:p>
    <w:p w:rsidR="00933E14" w:rsidRDefault="00933E14" w:rsidP="00933E14">
      <w:pPr>
        <w:spacing w:after="120"/>
      </w:pPr>
      <w:r>
        <w:t xml:space="preserve">The Laird of McNab was now roused to fury. The repeated and successful acts of opposition to his will and his plans maddened him. The construction of the bridge had roused all his passions, and he resolved to punish the commissioners individually. He selected </w:t>
      </w:r>
      <w:r>
        <w:lastRenderedPageBreak/>
        <w:t xml:space="preserve">Mr. Donald Mohr McNaughton as his first victim. This gentleman, now the leader of the settlers in their efforts of resistance had been, in Scotland, head gamekeeper to Lord </w:t>
      </w:r>
      <w:proofErr w:type="spellStart"/>
      <w:r>
        <w:t>Panmure</w:t>
      </w:r>
      <w:proofErr w:type="spellEnd"/>
      <w:r>
        <w:t xml:space="preserve">, and was a person of some education and intelligence. In person he was robust, tall and athletic. Measuring 6ft. 4in. in height, he towered above his fellow settlers in physical height, as well as in physical courage and moral resolution. He had emigrated a few years previously, believing the Laird of McNab to be a gentleman equal to the Earl of </w:t>
      </w:r>
      <w:proofErr w:type="spellStart"/>
      <w:r>
        <w:t>Fanmure</w:t>
      </w:r>
      <w:proofErr w:type="spellEnd"/>
      <w:r>
        <w:t xml:space="preserve">, and settled in the township of McNab. For some years he paid regularly (3 barrels of flour for 200 acres); but when the haughty and overbearing disposition of McNab became apparent in his dispute with the commissioners, and also when he became convinced that the Chief was only an agent of the government, he determined to risk the result, and refused to pay any more rent. McNab could not sue for rent or passage money, as Donald Mohr had come to the country at his own expense, bringing a small capital with him which he partly expended in clearing and improving his farm. He devised another scheme as deep as it was malicious. Procuring the signature of twelve freeholders from Fitzroy and Pakenham to a requisition calling upon Manny </w:t>
      </w:r>
      <w:proofErr w:type="spellStart"/>
      <w:r>
        <w:t>Nowlan</w:t>
      </w:r>
      <w:proofErr w:type="spellEnd"/>
      <w:r>
        <w:t xml:space="preserve"> (since dead), a road-surveyor residing at Carleton Place, to run a road from White Lake to Muskrat Lake, he caused Mr. </w:t>
      </w:r>
      <w:proofErr w:type="spellStart"/>
      <w:r>
        <w:t>Nowlan</w:t>
      </w:r>
      <w:proofErr w:type="spellEnd"/>
      <w:r>
        <w:t xml:space="preserve"> to come to White Lake, (where the Chief had now taken up his permanent residence), in October, 1837, to commence operations. </w:t>
      </w:r>
    </w:p>
    <w:p w:rsidR="00933E14" w:rsidRDefault="00933E14" w:rsidP="00933E14">
      <w:pPr>
        <w:spacing w:after="120"/>
      </w:pPr>
      <w:r>
        <w:t xml:space="preserve">Having given him full instructions how to run the road, the party started early on the following morning, consisting of two axmen, the Chief and the writer, who was then a youth of fifteen. The road was marked out and surveyed properly till they reached the lot of Donald McNaughton, Sr., which lay adjoining that of his gigantic namesake. Here a divergence was made; they made a turn at right angles, so as to go straight through both lots of the two McNaughton’s. The poor old man McNaughton came to the Chief, bonnet in hand, and begged him not to spoil his land. The Laird scornfully laughed at him, and ordered the surveyor to proceed. </w:t>
      </w:r>
      <w:proofErr w:type="spellStart"/>
      <w:r>
        <w:t>Nowlan</w:t>
      </w:r>
      <w:proofErr w:type="spellEnd"/>
      <w:r>
        <w:t xml:space="preserve"> continued his survey till he came to the division line of Donald Mohr's lot. The Chief, seeing things progressing properly, according to his views, returned home. Scarcely, however, had the luckless Manny </w:t>
      </w:r>
      <w:proofErr w:type="spellStart"/>
      <w:r>
        <w:t>Nowlan</w:t>
      </w:r>
      <w:proofErr w:type="spellEnd"/>
      <w:r>
        <w:t xml:space="preserve"> crossed the side-line, when Mr. McNaughton, foaming with rage and just indignation, appeared in sight making gigantic strides towards him. The axmen flew in one direction. Manny </w:t>
      </w:r>
      <w:proofErr w:type="spellStart"/>
      <w:r>
        <w:t>Nowlan</w:t>
      </w:r>
      <w:proofErr w:type="spellEnd"/>
      <w:r>
        <w:t xml:space="preserve"> trembled in his shoes. </w:t>
      </w:r>
    </w:p>
    <w:p w:rsidR="00933E14" w:rsidRDefault="00933E14" w:rsidP="00933E14">
      <w:pPr>
        <w:spacing w:after="120"/>
      </w:pPr>
      <w:r>
        <w:t>“</w:t>
      </w:r>
      <w:r w:rsidRPr="00F76881">
        <w:rPr>
          <w:rFonts w:ascii="Times New Roman" w:hAnsi="Times New Roman"/>
        </w:rPr>
        <w:t>What are you doing here, ha</w:t>
      </w:r>
      <w:r>
        <w:t xml:space="preserve">?” exclaimed Big Donald, in the thundering tones of a gorilla. </w:t>
      </w:r>
    </w:p>
    <w:p w:rsidR="00933E14" w:rsidRPr="00F76881" w:rsidRDefault="00933E14" w:rsidP="00933E14">
      <w:pPr>
        <w:spacing w:after="120"/>
        <w:rPr>
          <w:rFonts w:ascii="Times New Roman" w:hAnsi="Times New Roman"/>
        </w:rPr>
      </w:pPr>
      <w:r>
        <w:t>“</w:t>
      </w:r>
      <w:r w:rsidRPr="00F76881">
        <w:rPr>
          <w:rFonts w:ascii="Times New Roman" w:hAnsi="Times New Roman"/>
        </w:rPr>
        <w:t>Surveying a road</w:t>
      </w:r>
      <w:r>
        <w:t>," was the reply</w:t>
      </w:r>
      <w:r w:rsidRPr="00F76881">
        <w:rPr>
          <w:rFonts w:ascii="Times New Roman" w:hAnsi="Times New Roman"/>
        </w:rPr>
        <w:t>;</w:t>
      </w:r>
      <w:r w:rsidR="00F76881">
        <w:rPr>
          <w:rFonts w:ascii="Times New Roman" w:hAnsi="Times New Roman"/>
        </w:rPr>
        <w:t xml:space="preserve"> </w:t>
      </w:r>
      <w:r w:rsidRPr="00F76881">
        <w:rPr>
          <w:rFonts w:ascii="Times New Roman" w:hAnsi="Times New Roman"/>
        </w:rPr>
        <w:t xml:space="preserve">"and beware how you oppose me." </w:t>
      </w:r>
    </w:p>
    <w:p w:rsidR="00933E14" w:rsidRDefault="00933E14" w:rsidP="00933E14">
      <w:pPr>
        <w:spacing w:after="120"/>
      </w:pPr>
      <w:r>
        <w:lastRenderedPageBreak/>
        <w:t>"</w:t>
      </w:r>
      <w:r w:rsidRPr="00F76881">
        <w:rPr>
          <w:rFonts w:ascii="Times New Roman" w:hAnsi="Times New Roman"/>
        </w:rPr>
        <w:t>Be off! Away from my land! If you come one step further (clapping his hands) I will send you to eternity</w:t>
      </w:r>
      <w:r>
        <w:t xml:space="preserve">," roared McNaughton. </w:t>
      </w:r>
    </w:p>
    <w:p w:rsidR="00933E14" w:rsidRDefault="00933E14" w:rsidP="00933E14">
      <w:pPr>
        <w:spacing w:after="120"/>
      </w:pPr>
      <w:proofErr w:type="spellStart"/>
      <w:r>
        <w:t>Nowlan</w:t>
      </w:r>
      <w:proofErr w:type="spellEnd"/>
      <w:r>
        <w:t xml:space="preserve"> shook with terror, and fled, and did not recover his equanimity till he was safely housed in the Chief's stone cottage at the lake. The Laird vowed vengeance; the whole terrors of the law were to be invoked. The surveyor was </w:t>
      </w:r>
      <w:proofErr w:type="spellStart"/>
      <w:r>
        <w:t>deforced</w:t>
      </w:r>
      <w:proofErr w:type="spellEnd"/>
      <w:r>
        <w:t xml:space="preserve">. Ignorant of the consequences McNaughton had violated the law in defense of his property. The mode to oppose the survey was to appear before the Quarter Sessions. This Big Donald did not know at the time; and if he did, his passion and just indignation got the better of his discretion, and he thus fell into the trap and laid himself open to the Chief's vengeance. Accordingly, at the next meeting of the Quarter Session, </w:t>
      </w:r>
      <w:proofErr w:type="spellStart"/>
      <w:r>
        <w:t>Nowlan</w:t>
      </w:r>
      <w:proofErr w:type="spellEnd"/>
      <w:r>
        <w:t xml:space="preserve"> appeared to pass his road, and go before the Grand Jury. The road was constituted to the very spot where he was stopped, although opposed by Mr. McNaughton, A presentment was made against McNaughton, the usual process was moved for and a bench-warrant issued. McNaughton was arrested, and the bailiff left him on the road while he went down to the cottage to see if the Chief would take bail. </w:t>
      </w:r>
    </w:p>
    <w:p w:rsidR="00933E14" w:rsidRDefault="00933E14" w:rsidP="00933E14">
      <w:pPr>
        <w:spacing w:after="120"/>
      </w:pPr>
      <w:r>
        <w:t>“</w:t>
      </w:r>
      <w:r w:rsidRPr="00F76881">
        <w:rPr>
          <w:rFonts w:ascii="Times New Roman" w:hAnsi="Times New Roman"/>
        </w:rPr>
        <w:t>Do not bring the fellow here</w:t>
      </w:r>
      <w:r>
        <w:t>," said the Laird, knitting his brows;</w:t>
      </w:r>
      <w:r w:rsidR="00F76881">
        <w:t xml:space="preserve"> </w:t>
      </w:r>
      <w:r w:rsidRPr="00F76881">
        <w:rPr>
          <w:rFonts w:ascii="Times New Roman" w:hAnsi="Times New Roman"/>
        </w:rPr>
        <w:t xml:space="preserve">”I smell the air foul already; let not this house be contaminated by his presence. Take him to </w:t>
      </w:r>
      <w:proofErr w:type="spellStart"/>
      <w:r w:rsidRPr="00F76881">
        <w:rPr>
          <w:rFonts w:ascii="Times New Roman" w:hAnsi="Times New Roman"/>
        </w:rPr>
        <w:t>McVicar</w:t>
      </w:r>
      <w:proofErr w:type="spellEnd"/>
      <w:r w:rsidRPr="00F76881">
        <w:rPr>
          <w:rFonts w:ascii="Times New Roman" w:hAnsi="Times New Roman"/>
        </w:rPr>
        <w:t>, and give him this letter</w:t>
      </w:r>
      <w:r>
        <w:t xml:space="preserve">." </w:t>
      </w:r>
    </w:p>
    <w:p w:rsidR="00933E14" w:rsidRDefault="00933E14" w:rsidP="00933E14">
      <w:pPr>
        <w:spacing w:after="120"/>
      </w:pPr>
      <w:r>
        <w:t xml:space="preserve">The Chief wrote to Mr. </w:t>
      </w:r>
      <w:proofErr w:type="spellStart"/>
      <w:r>
        <w:t>McVicar</w:t>
      </w:r>
      <w:proofErr w:type="spellEnd"/>
      <w:r>
        <w:t xml:space="preserve"> to accept none for bail except freeholders. Now there were no freeholders in the township, and he thought if Mr. </w:t>
      </w:r>
      <w:proofErr w:type="spellStart"/>
      <w:r>
        <w:t>McVicar</w:t>
      </w:r>
      <w:proofErr w:type="spellEnd"/>
      <w:r>
        <w:t xml:space="preserve"> would follow his instructions, McNaughton would be sent to prison. Not so, however; Mr. Alex. </w:t>
      </w:r>
      <w:proofErr w:type="spellStart"/>
      <w:r>
        <w:t>McVicar</w:t>
      </w:r>
      <w:proofErr w:type="spellEnd"/>
      <w:r>
        <w:t xml:space="preserve">, of Pakenham, was a decent, upright, and benevolent man; he accepted the sureties of Mr. Duncan </w:t>
      </w:r>
      <w:proofErr w:type="spellStart"/>
      <w:r>
        <w:t>McLachlin</w:t>
      </w:r>
      <w:proofErr w:type="spellEnd"/>
      <w:r>
        <w:t xml:space="preserve"> and Mr. Donald McNaughton, Sr., and the prisoner was liberated. They were not freeholders, but Donald Mohr's next neighbor settlers like himself, who had not received their deeds. The trial was fixed for the ensuing March (1838), and McNaughton and his friends returned home in safety and triumph. The result will be narrated in its proper place. </w:t>
      </w:r>
    </w:p>
    <w:p w:rsidR="00933E14" w:rsidRDefault="00933E14" w:rsidP="00933E14">
      <w:r>
        <w:t xml:space="preserve">CHAPTER X </w:t>
      </w:r>
    </w:p>
    <w:p w:rsidR="00933E14" w:rsidRDefault="00933E14" w:rsidP="00933E14">
      <w:r>
        <w:t xml:space="preserve">THE REBELLION MILITARY TACTICS OF Mc NAB GENERAL INSUBORDINATION OF THE SETTLERS </w:t>
      </w:r>
    </w:p>
    <w:p w:rsidR="00933E14" w:rsidRDefault="00933E14" w:rsidP="00933E14">
      <w:pPr>
        <w:spacing w:after="120"/>
      </w:pPr>
      <w:r>
        <w:t xml:space="preserve">While these things were transpiring in McNab, and the people were nerving themselves for a struggle which they saw was to terminate either in ruin or independence, other momentous affairs were being transacted in Upper and Lower Canada. </w:t>
      </w:r>
      <w:proofErr w:type="spellStart"/>
      <w:r>
        <w:t>Papinean</w:t>
      </w:r>
      <w:proofErr w:type="spellEnd"/>
      <w:r>
        <w:t xml:space="preserve"> had fanned the flame of discontent into an open rebellion, and Mackenzie and Bidwell, following his example, had roused the more enthusiastic and rash of the Reform party in the west to take up arms. The British troops had met with a reverse at St. Denis, which was amply </w:t>
      </w:r>
      <w:r>
        <w:lastRenderedPageBreak/>
        <w:t xml:space="preserve">retrieved and avenged by Col. </w:t>
      </w:r>
      <w:proofErr w:type="spellStart"/>
      <w:r>
        <w:t>Wetherall</w:t>
      </w:r>
      <w:proofErr w:type="spellEnd"/>
      <w:r>
        <w:t xml:space="preserve"> at St. Charles. Mackenzie was investing Toronto, and had marshaled his forces at Montgomery's farm, within a few miles of Toronto. All was panic and confusion in the immediate vicinity of the seat of the revolt, and the news was much exaggerated to those living at a distance. The political atmosphere was overcast. A portentous cloud of evil omen seemed to envelop both provinces. Volunteers, men of loyal hearts and warm love for the mother country, poured in. Thousands flocked to the standard of their Queen, and the Laird of McNab, among the rest, sent the following characteristic letter to Sir F. B. Head:</w:t>
      </w:r>
    </w:p>
    <w:p w:rsidR="00933E14" w:rsidRPr="00F716C6" w:rsidRDefault="00933E14" w:rsidP="00933E14">
      <w:pPr>
        <w:rPr>
          <w:rFonts w:ascii="Times New Roman" w:hAnsi="Times New Roman"/>
        </w:rPr>
      </w:pPr>
      <w:r w:rsidRPr="00F716C6">
        <w:rPr>
          <w:rFonts w:ascii="Times New Roman" w:hAnsi="Times New Roman"/>
        </w:rPr>
        <w:t xml:space="preserve">WABA COTTAGE, 15th Dec., 1837. </w:t>
      </w:r>
    </w:p>
    <w:p w:rsidR="00933E14" w:rsidRPr="00F716C6" w:rsidRDefault="00933E14" w:rsidP="00933E14">
      <w:pPr>
        <w:rPr>
          <w:rFonts w:ascii="Times New Roman" w:hAnsi="Times New Roman"/>
        </w:rPr>
      </w:pPr>
      <w:r w:rsidRPr="00F716C6">
        <w:rPr>
          <w:rFonts w:ascii="Times New Roman" w:hAnsi="Times New Roman"/>
        </w:rPr>
        <w:t xml:space="preserve">MY DEAR SIR FRANCIS, The spirit of my fathers has been infused into my soul by recent events, and has roused within me the recollection and memory of the prestige of my race. The only Highland chieftain in America offers himself, his clan, and the McNab Highlanders, to march forward in the defense of the country </w:t>
      </w:r>
    </w:p>
    <w:p w:rsidR="00933E14" w:rsidRPr="00F716C6" w:rsidRDefault="00933E14" w:rsidP="00933E14">
      <w:pPr>
        <w:rPr>
          <w:rFonts w:ascii="Times New Roman" w:hAnsi="Times New Roman"/>
        </w:rPr>
      </w:pPr>
      <w:r w:rsidRPr="00F716C6">
        <w:rPr>
          <w:rFonts w:ascii="Times New Roman" w:hAnsi="Times New Roman"/>
        </w:rPr>
        <w:t>“Their swords are a thousand their hearts are but one."</w:t>
      </w:r>
    </w:p>
    <w:p w:rsidR="00933E14" w:rsidRPr="00F716C6" w:rsidRDefault="00933E14" w:rsidP="00933E14">
      <w:pPr>
        <w:rPr>
          <w:rFonts w:ascii="Times New Roman" w:hAnsi="Times New Roman"/>
        </w:rPr>
      </w:pPr>
      <w:r w:rsidRPr="00F716C6">
        <w:rPr>
          <w:rFonts w:ascii="Times New Roman" w:hAnsi="Times New Roman"/>
        </w:rPr>
        <w:t xml:space="preserve">“We are ready to march at any moment. Command my services at once, and we will not leave the field till we have routed the hell-born rebels, or in death be laid low, with our backs to the field, and our face to the foe." </w:t>
      </w:r>
    </w:p>
    <w:p w:rsidR="00933E14" w:rsidRPr="00F716C6" w:rsidRDefault="00933E14" w:rsidP="00933E14">
      <w:pPr>
        <w:rPr>
          <w:rFonts w:ascii="Times New Roman" w:hAnsi="Times New Roman"/>
        </w:rPr>
      </w:pPr>
      <w:r w:rsidRPr="00F716C6">
        <w:rPr>
          <w:rFonts w:ascii="Times New Roman" w:hAnsi="Times New Roman"/>
        </w:rPr>
        <w:t xml:space="preserve">I am yours sincerely, </w:t>
      </w:r>
    </w:p>
    <w:p w:rsidR="00933E14" w:rsidRPr="00F716C6" w:rsidRDefault="00933E14" w:rsidP="00933E14">
      <w:pPr>
        <w:spacing w:after="120"/>
        <w:rPr>
          <w:rFonts w:ascii="Times New Roman" w:hAnsi="Times New Roman"/>
        </w:rPr>
      </w:pPr>
      <w:r w:rsidRPr="00F716C6">
        <w:rPr>
          <w:rFonts w:ascii="Times New Roman" w:hAnsi="Times New Roman"/>
        </w:rPr>
        <w:t>(Signed,) McNab</w:t>
      </w:r>
    </w:p>
    <w:p w:rsidR="00F716C6" w:rsidRDefault="00933E14" w:rsidP="00933E14">
      <w:pPr>
        <w:spacing w:after="120"/>
      </w:pPr>
      <w:r>
        <w:t xml:space="preserve">Immediately upon the receipt of this document, Sir Francis Head appointed the Laird Colonel of the 20th Battalion of </w:t>
      </w:r>
      <w:proofErr w:type="spellStart"/>
      <w:r>
        <w:t>Carloton</w:t>
      </w:r>
      <w:proofErr w:type="spellEnd"/>
      <w:r>
        <w:t xml:space="preserve"> Light Infantry, comprising the townships of McNab, Fitzroy and Pakenham, with instructions to nominate his officers, forward the list to headquarters, and call the regiment out to muster forthwith. On the 25th December, 1837, the whole regiment mustered at Pakenham, and was put under the militia law. McNab made a speech to them, read the names of their officers, and gave a general order that they were to muster by companies near the abodes of their captains, on the 15th and 17th of the ensuing month. The companies of the township of McNab, under the command of Captain Alex McDonnell and Captain John McNab, of Horton, assembled at Sand Point on the 15th of January. After the roll was called, and all had answered to their names, the Chief, who was present, read the Articles of War, and then addressed them thus</w:t>
      </w:r>
      <w:r w:rsidR="00F716C6">
        <w:t>:</w:t>
      </w:r>
    </w:p>
    <w:p w:rsidR="00933E14" w:rsidRPr="00F716C6" w:rsidRDefault="00933E14" w:rsidP="00933E14">
      <w:pPr>
        <w:spacing w:after="120"/>
        <w:rPr>
          <w:rFonts w:ascii="Times New Roman" w:hAnsi="Times New Roman"/>
        </w:rPr>
      </w:pPr>
      <w:r w:rsidRPr="00F716C6">
        <w:rPr>
          <w:rFonts w:ascii="Times New Roman" w:hAnsi="Times New Roman"/>
        </w:rPr>
        <w:t xml:space="preserve">"Now, my men, you are under martial law. If you behave well, obey my orders and the officers under me, you will be treated as good soldiers; but if you come under the lash, by the God that made me, I will use it without mercy, So you know your doom Now, I call upon as many of you as will do so willingly, to volunteer and go to the front, and I will lead you on to glory." </w:t>
      </w:r>
    </w:p>
    <w:p w:rsidR="00933E14" w:rsidRDefault="00933E14" w:rsidP="00933E14">
      <w:pPr>
        <w:spacing w:after="120"/>
      </w:pPr>
      <w:r>
        <w:t xml:space="preserve">There was a murmur in the ranks, they were drawn up in line, two deep, in Mr. McDonnell's large stone shed, </w:t>
      </w:r>
      <w:r>
        <w:lastRenderedPageBreak/>
        <w:t xml:space="preserve">as it was a stormy day. When the whispering was over, a dead silence prevailed. Two and only two stepped forward as volunteers, and these were Mr. Young and Mr. Henniker, two of McDonnell's clerks. </w:t>
      </w:r>
    </w:p>
    <w:p w:rsidR="00933E14" w:rsidRPr="00F716C6" w:rsidRDefault="00933E14" w:rsidP="00933E14">
      <w:pPr>
        <w:spacing w:after="120"/>
        <w:rPr>
          <w:rFonts w:ascii="Times New Roman" w:hAnsi="Times New Roman"/>
        </w:rPr>
      </w:pPr>
      <w:r w:rsidRPr="00F716C6">
        <w:rPr>
          <w:rFonts w:ascii="Times New Roman" w:hAnsi="Times New Roman"/>
        </w:rPr>
        <w:t xml:space="preserve">“What! No more?" </w:t>
      </w:r>
      <w:r w:rsidRPr="00F716C6">
        <w:t>Exclaimed McNab</w:t>
      </w:r>
      <w:r w:rsidRPr="00F716C6">
        <w:rPr>
          <w:rFonts w:ascii="Times New Roman" w:hAnsi="Times New Roman"/>
        </w:rPr>
        <w:t xml:space="preserve">: "then I must proceed to ballot and force you." </w:t>
      </w:r>
    </w:p>
    <w:p w:rsidR="00933E14" w:rsidRDefault="00933E14" w:rsidP="00933E14">
      <w:pPr>
        <w:spacing w:after="120"/>
      </w:pPr>
      <w:r>
        <w:t xml:space="preserve">The men remained doggedly silent; at length </w:t>
      </w:r>
      <w:proofErr w:type="spellStart"/>
      <w:r>
        <w:t>some one</w:t>
      </w:r>
      <w:proofErr w:type="spellEnd"/>
      <w:r>
        <w:t xml:space="preserve"> asked him where his authority for the ballot was. The Chief turned away; told them he would call them together again for that purpose; and dismissed them. The people were in the highest state of indignation and apprehension. They held a meeting and sent the following petition to the Government: </w:t>
      </w:r>
    </w:p>
    <w:p w:rsidR="00933E14" w:rsidRPr="00F716C6" w:rsidRDefault="00933E14" w:rsidP="00933E14">
      <w:pPr>
        <w:rPr>
          <w:rFonts w:ascii="Times New Roman" w:hAnsi="Times New Roman"/>
        </w:rPr>
      </w:pPr>
      <w:r w:rsidRPr="00F716C6">
        <w:rPr>
          <w:rFonts w:ascii="Times New Roman" w:hAnsi="Times New Roman"/>
        </w:rPr>
        <w:t xml:space="preserve">McNab, 22nd January, 1838. </w:t>
      </w:r>
    </w:p>
    <w:p w:rsidR="00933E14" w:rsidRPr="00F716C6" w:rsidRDefault="00933E14" w:rsidP="00933E14">
      <w:pPr>
        <w:spacing w:after="120"/>
        <w:rPr>
          <w:rFonts w:ascii="Times New Roman" w:hAnsi="Times New Roman"/>
        </w:rPr>
      </w:pPr>
      <w:r w:rsidRPr="00F716C6">
        <w:rPr>
          <w:rFonts w:ascii="Times New Roman" w:hAnsi="Times New Roman"/>
        </w:rPr>
        <w:t xml:space="preserve">To His Excellency, Sir Francis Bond Head, Lieutenant-Governor of the Province of Upper Canada, &amp;c., &amp;*c. </w:t>
      </w:r>
    </w:p>
    <w:p w:rsidR="00933E14" w:rsidRPr="00F716C6" w:rsidRDefault="00933E14" w:rsidP="00933E14">
      <w:pPr>
        <w:rPr>
          <w:rFonts w:ascii="Times New Roman" w:hAnsi="Times New Roman"/>
        </w:rPr>
      </w:pPr>
      <w:r w:rsidRPr="00F716C6">
        <w:rPr>
          <w:rFonts w:ascii="Times New Roman" w:hAnsi="Times New Roman"/>
        </w:rPr>
        <w:t xml:space="preserve">THE PETITION OF THE UNDERSIGNED HUMBLY SHEWETH: </w:t>
      </w:r>
    </w:p>
    <w:p w:rsidR="00933E14" w:rsidRPr="00F716C6" w:rsidRDefault="00933E14" w:rsidP="00933E14">
      <w:pPr>
        <w:spacing w:after="120"/>
        <w:rPr>
          <w:rFonts w:ascii="Times New Roman" w:hAnsi="Times New Roman"/>
        </w:rPr>
      </w:pPr>
      <w:r w:rsidRPr="00F716C6">
        <w:rPr>
          <w:rFonts w:ascii="Times New Roman" w:hAnsi="Times New Roman"/>
        </w:rPr>
        <w:t xml:space="preserve">That the Carleton Light Infantry was mustered on the 25th ultimo, at Pakenham Mills, commanded by McNab of McNab, and on the 15th and 17th current by Companies at their Captains' respective places of abode. </w:t>
      </w:r>
    </w:p>
    <w:p w:rsidR="00933E14" w:rsidRPr="00F716C6" w:rsidRDefault="00933E14" w:rsidP="00933E14">
      <w:pPr>
        <w:spacing w:after="120"/>
        <w:rPr>
          <w:rFonts w:ascii="Times New Roman" w:hAnsi="Times New Roman"/>
        </w:rPr>
      </w:pPr>
      <w:r w:rsidRPr="00F716C6">
        <w:rPr>
          <w:rFonts w:ascii="Times New Roman" w:hAnsi="Times New Roman"/>
        </w:rPr>
        <w:t xml:space="preserve">That we the undersigned, one and all of us, consider ourselves true and loyal subjects, and are willing to serve Her Majesty in any part of British North America, where Your Excellency may think proper to call us, under any other commander than McNab. </w:t>
      </w:r>
    </w:p>
    <w:p w:rsidR="00933E14" w:rsidRPr="00F716C6" w:rsidRDefault="00933E14" w:rsidP="00933E14">
      <w:pPr>
        <w:spacing w:after="120"/>
        <w:rPr>
          <w:rFonts w:ascii="Times New Roman" w:hAnsi="Times New Roman"/>
        </w:rPr>
      </w:pPr>
      <w:r w:rsidRPr="00F716C6">
        <w:rPr>
          <w:rFonts w:ascii="Times New Roman" w:hAnsi="Times New Roman"/>
        </w:rPr>
        <w:t xml:space="preserve">That a number of us have suffered severely from McNab through the course of the Civil Law, and are therefore afraid to come under him in the Martial Law, being harsh in his disposition, and also inexperienced. </w:t>
      </w:r>
    </w:p>
    <w:p w:rsidR="00933E14" w:rsidRPr="00F716C6" w:rsidRDefault="00933E14" w:rsidP="00933E14">
      <w:pPr>
        <w:spacing w:after="120"/>
        <w:rPr>
          <w:rFonts w:ascii="Times New Roman" w:hAnsi="Times New Roman"/>
        </w:rPr>
      </w:pPr>
      <w:r w:rsidRPr="00F716C6">
        <w:rPr>
          <w:rFonts w:ascii="Times New Roman" w:hAnsi="Times New Roman"/>
        </w:rPr>
        <w:t xml:space="preserve">That we hope it may please Your Excellency to look into our circumstances as misled people by McNab, who made us give bonds for Quit Rents, which we, not knowing what the poor lands in this part of the country could produce, gave without hesitation; and notwithstanding all our industry and economy, with these bonds we are not able to comply. </w:t>
      </w:r>
    </w:p>
    <w:p w:rsidR="00933E14" w:rsidRPr="00F716C6" w:rsidRDefault="00933E14" w:rsidP="00933E14">
      <w:pPr>
        <w:spacing w:after="120"/>
        <w:rPr>
          <w:rFonts w:ascii="Times New Roman" w:hAnsi="Times New Roman"/>
        </w:rPr>
      </w:pPr>
      <w:r w:rsidRPr="00F716C6">
        <w:rPr>
          <w:rFonts w:ascii="Times New Roman" w:hAnsi="Times New Roman"/>
        </w:rPr>
        <w:t xml:space="preserve">That we trust Your Excellency will endeavor to set us on the same parallel with other loyal subjects in the Province, and free us of those Quit Rents, as we find them a heavier burden than we can bear. </w:t>
      </w:r>
    </w:p>
    <w:p w:rsidR="00933E14" w:rsidRPr="00F716C6" w:rsidRDefault="00933E14" w:rsidP="00933E14">
      <w:pPr>
        <w:spacing w:after="120"/>
        <w:rPr>
          <w:rFonts w:ascii="Times New Roman" w:hAnsi="Times New Roman"/>
        </w:rPr>
      </w:pPr>
      <w:r w:rsidRPr="00F716C6">
        <w:rPr>
          <w:rFonts w:ascii="Times New Roman" w:hAnsi="Times New Roman"/>
        </w:rPr>
        <w:t xml:space="preserve">That there are twelve families in the Township who were brought from the old country at </w:t>
      </w:r>
      <w:proofErr w:type="spellStart"/>
      <w:r w:rsidRPr="00F716C6">
        <w:rPr>
          <w:rFonts w:ascii="Times New Roman" w:hAnsi="Times New Roman"/>
        </w:rPr>
        <w:t>McNab's</w:t>
      </w:r>
      <w:proofErr w:type="spellEnd"/>
      <w:r w:rsidRPr="00F716C6">
        <w:rPr>
          <w:rFonts w:ascii="Times New Roman" w:hAnsi="Times New Roman"/>
        </w:rPr>
        <w:t xml:space="preserve"> expense, and who are willing to pay any reasonable fraught Your Excellency may think proper; all the rest of the settlers came to the Township at their own expense, and beg to know from Your Excellency whether the land of this Township is </w:t>
      </w:r>
      <w:proofErr w:type="spellStart"/>
      <w:r w:rsidRPr="00F716C6">
        <w:rPr>
          <w:rFonts w:ascii="Times New Roman" w:hAnsi="Times New Roman"/>
        </w:rPr>
        <w:t>McNab's</w:t>
      </w:r>
      <w:proofErr w:type="spellEnd"/>
      <w:r w:rsidRPr="00F716C6">
        <w:rPr>
          <w:rFonts w:ascii="Times New Roman" w:hAnsi="Times New Roman"/>
        </w:rPr>
        <w:t xml:space="preserve"> or the Government's. </w:t>
      </w:r>
    </w:p>
    <w:p w:rsidR="00933E14" w:rsidRPr="00F716C6" w:rsidRDefault="00933E14" w:rsidP="00933E14">
      <w:pPr>
        <w:rPr>
          <w:rFonts w:ascii="Times New Roman" w:hAnsi="Times New Roman"/>
        </w:rPr>
      </w:pPr>
      <w:r w:rsidRPr="00F716C6">
        <w:rPr>
          <w:rFonts w:ascii="Times New Roman" w:hAnsi="Times New Roman"/>
        </w:rPr>
        <w:t xml:space="preserve">And your humble petitioners as in duty bound will ever pray. </w:t>
      </w:r>
    </w:p>
    <w:p w:rsidR="00933E14" w:rsidRPr="00F716C6" w:rsidRDefault="00933E14" w:rsidP="00933E14">
      <w:pPr>
        <w:rPr>
          <w:rFonts w:ascii="Times New Roman" w:hAnsi="Times New Roman"/>
        </w:rPr>
      </w:pPr>
      <w:r w:rsidRPr="00F716C6">
        <w:rPr>
          <w:rFonts w:ascii="Times New Roman" w:hAnsi="Times New Roman"/>
        </w:rPr>
        <w:lastRenderedPageBreak/>
        <w:t xml:space="preserve">(SIGNED) </w:t>
      </w:r>
    </w:p>
    <w:p w:rsidR="00933E14" w:rsidRPr="00F716C6" w:rsidRDefault="00933E14" w:rsidP="00933E14">
      <w:pPr>
        <w:spacing w:after="120"/>
        <w:rPr>
          <w:rFonts w:ascii="Times New Roman" w:hAnsi="Times New Roman"/>
        </w:rPr>
      </w:pPr>
      <w:r w:rsidRPr="00F716C6">
        <w:rPr>
          <w:rFonts w:ascii="Times New Roman" w:hAnsi="Times New Roman"/>
        </w:rPr>
        <w:t xml:space="preserve">James Robertson, James Brown, John Robertson Donald Stewart, Peter McGregor, Donald Kerr, Angus McNab, John McNab, Donald McNab, Duncan Campbell, Peter McMillan, John McMillan, Malcolm McLaren, Daniel McIntyre, John McGregor, Alexander McGregor, Peter McArthur, John </w:t>
      </w:r>
      <w:proofErr w:type="spellStart"/>
      <w:r w:rsidRPr="00F716C6">
        <w:rPr>
          <w:rFonts w:ascii="Times New Roman" w:hAnsi="Times New Roman"/>
        </w:rPr>
        <w:t>McDermaid</w:t>
      </w:r>
      <w:proofErr w:type="spellEnd"/>
      <w:r w:rsidRPr="00F716C6">
        <w:rPr>
          <w:rFonts w:ascii="Times New Roman" w:hAnsi="Times New Roman"/>
        </w:rPr>
        <w:t xml:space="preserve">, James Stevenson, Alexander Cameron, Thomas McLaughlin, Donald McLaughlin, Jr., Donald McLaughlin, Sr., James McLaughlin, Donald McNaughton, Chas. Goodwin, Alex. Campbell, </w:t>
      </w:r>
      <w:proofErr w:type="spellStart"/>
      <w:r w:rsidRPr="00F716C6">
        <w:rPr>
          <w:rFonts w:ascii="Times New Roman" w:hAnsi="Times New Roman"/>
        </w:rPr>
        <w:t>Izett</w:t>
      </w:r>
      <w:proofErr w:type="spellEnd"/>
      <w:r w:rsidRPr="00F716C6">
        <w:rPr>
          <w:rFonts w:ascii="Times New Roman" w:hAnsi="Times New Roman"/>
        </w:rPr>
        <w:t xml:space="preserve"> Duff, Arch. McDonnell, James McDonnell, </w:t>
      </w:r>
      <w:proofErr w:type="spellStart"/>
      <w:r w:rsidRPr="00F716C6">
        <w:rPr>
          <w:rFonts w:ascii="Times New Roman" w:hAnsi="Times New Roman"/>
        </w:rPr>
        <w:t>Dugal</w:t>
      </w:r>
      <w:proofErr w:type="spellEnd"/>
      <w:r w:rsidRPr="00F716C6">
        <w:rPr>
          <w:rFonts w:ascii="Times New Roman" w:hAnsi="Times New Roman"/>
        </w:rPr>
        <w:t xml:space="preserve"> McGregor, Andrew Hamilton, Donald McNaughton, John McNaughton, </w:t>
      </w:r>
      <w:proofErr w:type="spellStart"/>
      <w:r w:rsidRPr="00F716C6">
        <w:rPr>
          <w:rFonts w:ascii="Times New Roman" w:hAnsi="Times New Roman"/>
        </w:rPr>
        <w:t>Robt</w:t>
      </w:r>
      <w:proofErr w:type="spellEnd"/>
      <w:r w:rsidRPr="00F716C6">
        <w:rPr>
          <w:rFonts w:ascii="Times New Roman" w:hAnsi="Times New Roman"/>
        </w:rPr>
        <w:t xml:space="preserve">. McNaughton, Alex. McNaughton, Peter Fergusson, Duncan McNab, Angus Cameron, Alex. </w:t>
      </w:r>
      <w:proofErr w:type="spellStart"/>
      <w:r w:rsidRPr="00F716C6">
        <w:rPr>
          <w:rFonts w:ascii="Times New Roman" w:hAnsi="Times New Roman"/>
        </w:rPr>
        <w:t>Dure</w:t>
      </w:r>
      <w:proofErr w:type="spellEnd"/>
      <w:r w:rsidRPr="00F716C6">
        <w:rPr>
          <w:rFonts w:ascii="Times New Roman" w:hAnsi="Times New Roman"/>
        </w:rPr>
        <w:t xml:space="preserve">, Donald </w:t>
      </w:r>
      <w:proofErr w:type="spellStart"/>
      <w:r w:rsidRPr="00F716C6">
        <w:rPr>
          <w:rFonts w:ascii="Times New Roman" w:hAnsi="Times New Roman"/>
        </w:rPr>
        <w:t>Dure</w:t>
      </w:r>
      <w:proofErr w:type="spellEnd"/>
      <w:r w:rsidRPr="00F716C6">
        <w:rPr>
          <w:rFonts w:ascii="Times New Roman" w:hAnsi="Times New Roman"/>
        </w:rPr>
        <w:t xml:space="preserve">, Colin McFadden, Alex. </w:t>
      </w:r>
      <w:proofErr w:type="spellStart"/>
      <w:r w:rsidRPr="00F716C6">
        <w:rPr>
          <w:rFonts w:ascii="Times New Roman" w:hAnsi="Times New Roman"/>
        </w:rPr>
        <w:t>McNiven</w:t>
      </w:r>
      <w:proofErr w:type="spellEnd"/>
      <w:r w:rsidRPr="00F716C6">
        <w:rPr>
          <w:rFonts w:ascii="Times New Roman" w:hAnsi="Times New Roman"/>
        </w:rPr>
        <w:t xml:space="preserve">, Arch. McNab, Alex. McNab, Colin McGregor, Arch. McNab, John McNab, Andrew Taylor, John Campbell, John Hamilton, Andrew Hamilton, Alexander Goodwin, Duncan </w:t>
      </w:r>
      <w:proofErr w:type="spellStart"/>
      <w:r w:rsidRPr="00F716C6">
        <w:rPr>
          <w:rFonts w:ascii="Times New Roman" w:hAnsi="Times New Roman"/>
        </w:rPr>
        <w:t>McLachlin</w:t>
      </w:r>
      <w:proofErr w:type="spellEnd"/>
      <w:r w:rsidRPr="00F716C6">
        <w:rPr>
          <w:rFonts w:ascii="Times New Roman" w:hAnsi="Times New Roman"/>
        </w:rPr>
        <w:t xml:space="preserve">, Alexander Goodwin, Sr., Donald McIntyre, Jas. McLaren, Donald McIntyre, Alex. Thomson, Jas. Robertson Jas. Robertson, James McKay, Alex. Fergusson, Donald Robertson, Duncan McNab, Matthew Barr, Thomas McLaughlin, Thomas </w:t>
      </w:r>
      <w:proofErr w:type="spellStart"/>
      <w:r w:rsidRPr="00F716C6">
        <w:rPr>
          <w:rFonts w:ascii="Times New Roman" w:hAnsi="Times New Roman"/>
        </w:rPr>
        <w:t>Frood</w:t>
      </w:r>
      <w:proofErr w:type="spellEnd"/>
      <w:r w:rsidRPr="00F716C6">
        <w:rPr>
          <w:rFonts w:ascii="Times New Roman" w:hAnsi="Times New Roman"/>
        </w:rPr>
        <w:t xml:space="preserve">, Andrew Hamilton, Sr., Alex. </w:t>
      </w:r>
      <w:proofErr w:type="spellStart"/>
      <w:r w:rsidRPr="00F716C6">
        <w:rPr>
          <w:rFonts w:ascii="Times New Roman" w:hAnsi="Times New Roman"/>
        </w:rPr>
        <w:t>McNiven</w:t>
      </w:r>
      <w:proofErr w:type="spellEnd"/>
      <w:r w:rsidRPr="00F716C6">
        <w:rPr>
          <w:rFonts w:ascii="Times New Roman" w:hAnsi="Times New Roman"/>
        </w:rPr>
        <w:t xml:space="preserve">, Jr, Alex. </w:t>
      </w:r>
      <w:proofErr w:type="spellStart"/>
      <w:r w:rsidRPr="00F716C6">
        <w:rPr>
          <w:rFonts w:ascii="Times New Roman" w:hAnsi="Times New Roman"/>
        </w:rPr>
        <w:t>McNiven</w:t>
      </w:r>
      <w:proofErr w:type="spellEnd"/>
      <w:r w:rsidRPr="00F716C6">
        <w:rPr>
          <w:rFonts w:ascii="Times New Roman" w:hAnsi="Times New Roman"/>
        </w:rPr>
        <w:t xml:space="preserve">, Sr., John </w:t>
      </w:r>
      <w:proofErr w:type="spellStart"/>
      <w:r w:rsidRPr="00F716C6">
        <w:rPr>
          <w:rFonts w:ascii="Times New Roman" w:hAnsi="Times New Roman"/>
        </w:rPr>
        <w:t>McDermaid</w:t>
      </w:r>
      <w:proofErr w:type="spellEnd"/>
      <w:r w:rsidRPr="00F716C6">
        <w:rPr>
          <w:rFonts w:ascii="Times New Roman" w:hAnsi="Times New Roman"/>
        </w:rPr>
        <w:t xml:space="preserve">, James Miller, John </w:t>
      </w:r>
      <w:proofErr w:type="spellStart"/>
      <w:r w:rsidRPr="00F716C6">
        <w:rPr>
          <w:rFonts w:ascii="Times New Roman" w:hAnsi="Times New Roman"/>
        </w:rPr>
        <w:t>Mclnnes</w:t>
      </w:r>
      <w:proofErr w:type="spellEnd"/>
      <w:r w:rsidRPr="00F716C6">
        <w:rPr>
          <w:rFonts w:ascii="Times New Roman" w:hAnsi="Times New Roman"/>
        </w:rPr>
        <w:t xml:space="preserve">, Archibald Stewart, Sr., David Stewart, Peter Campbell, Patrick Callaghan, Leech </w:t>
      </w:r>
      <w:proofErr w:type="spellStart"/>
      <w:r w:rsidRPr="00F716C6">
        <w:rPr>
          <w:rFonts w:ascii="Times New Roman" w:hAnsi="Times New Roman"/>
        </w:rPr>
        <w:t>McAlormae</w:t>
      </w:r>
      <w:proofErr w:type="spellEnd"/>
      <w:r w:rsidRPr="00F716C6">
        <w:rPr>
          <w:rFonts w:ascii="Times New Roman" w:hAnsi="Times New Roman"/>
        </w:rPr>
        <w:t xml:space="preserve">, Peter Robertson, J. </w:t>
      </w:r>
      <w:proofErr w:type="spellStart"/>
      <w:r w:rsidRPr="00F716C6">
        <w:rPr>
          <w:rFonts w:ascii="Times New Roman" w:hAnsi="Times New Roman"/>
        </w:rPr>
        <w:t>Crego</w:t>
      </w:r>
      <w:proofErr w:type="spellEnd"/>
      <w:r w:rsidRPr="00F716C6">
        <w:rPr>
          <w:rFonts w:ascii="Times New Roman" w:hAnsi="Times New Roman"/>
        </w:rPr>
        <w:t xml:space="preserve">, John Fergusson. </w:t>
      </w:r>
    </w:p>
    <w:p w:rsidR="00933E14" w:rsidRPr="00F716C6" w:rsidRDefault="00933E14" w:rsidP="00933E14">
      <w:pPr>
        <w:rPr>
          <w:rFonts w:ascii="Times New Roman" w:hAnsi="Times New Roman"/>
        </w:rPr>
      </w:pPr>
      <w:r w:rsidRPr="00F716C6">
        <w:rPr>
          <w:rFonts w:ascii="Times New Roman" w:hAnsi="Times New Roman"/>
        </w:rPr>
        <w:t xml:space="preserve">GOVERNMENT HOUSE, </w:t>
      </w:r>
    </w:p>
    <w:p w:rsidR="00933E14" w:rsidRPr="00F716C6" w:rsidRDefault="00933E14" w:rsidP="00933E14">
      <w:pPr>
        <w:rPr>
          <w:rFonts w:ascii="Times New Roman" w:hAnsi="Times New Roman"/>
        </w:rPr>
      </w:pPr>
      <w:r w:rsidRPr="00F716C6">
        <w:rPr>
          <w:rFonts w:ascii="Times New Roman" w:hAnsi="Times New Roman"/>
        </w:rPr>
        <w:t xml:space="preserve">Toronto, 13th March, 1838. </w:t>
      </w:r>
    </w:p>
    <w:p w:rsidR="00933E14" w:rsidRPr="00F716C6" w:rsidRDefault="00933E14" w:rsidP="00933E14">
      <w:pPr>
        <w:rPr>
          <w:rFonts w:ascii="Times New Roman" w:hAnsi="Times New Roman"/>
        </w:rPr>
      </w:pPr>
      <w:r w:rsidRPr="00F716C6">
        <w:rPr>
          <w:rFonts w:ascii="Times New Roman" w:hAnsi="Times New Roman"/>
        </w:rPr>
        <w:t xml:space="preserve">GENTLEMEN: Having laid before His Excellency, </w:t>
      </w:r>
    </w:p>
    <w:p w:rsidR="00933E14" w:rsidRPr="00F716C6" w:rsidRDefault="00933E14" w:rsidP="00933E14">
      <w:pPr>
        <w:rPr>
          <w:rFonts w:ascii="Times New Roman" w:hAnsi="Times New Roman"/>
        </w:rPr>
      </w:pPr>
      <w:r w:rsidRPr="00F716C6">
        <w:rPr>
          <w:rFonts w:ascii="Times New Roman" w:hAnsi="Times New Roman"/>
        </w:rPr>
        <w:t>no  the Lieutenant Governor, your memorial of the 23rd of January, I am directed in reply to the several statements contained in it to inform you that the arrangements made between The McNab and his followers are of a purely private nature, and beyond the control of the Government</w:t>
      </w:r>
      <w:r w:rsidR="00F716C6">
        <w:rPr>
          <w:rFonts w:ascii="Times New Roman" w:hAnsi="Times New Roman"/>
        </w:rPr>
        <w:t>,</w:t>
      </w:r>
      <w:r w:rsidRPr="00F716C6">
        <w:rPr>
          <w:rFonts w:ascii="Times New Roman" w:hAnsi="Times New Roman"/>
        </w:rPr>
        <w:t xml:space="preserve"> that Martial Law which you apprehend will bring you more immediately under the control of your Chief, has not been proclaimed nor is it likely to be and that in any military organization which may eventually take place, the Government will take care in this, as in all other cases, not to put it in the power of any individual to treat Her Majesty's subjects harshly or oppressively. </w:t>
      </w:r>
    </w:p>
    <w:p w:rsidR="00933E14" w:rsidRPr="00F716C6" w:rsidRDefault="00933E14" w:rsidP="00933E14">
      <w:pPr>
        <w:rPr>
          <w:rFonts w:ascii="Times New Roman" w:hAnsi="Times New Roman"/>
        </w:rPr>
      </w:pPr>
      <w:r w:rsidRPr="00F716C6">
        <w:rPr>
          <w:rFonts w:ascii="Times New Roman" w:hAnsi="Times New Roman"/>
        </w:rPr>
        <w:t xml:space="preserve">I have, &amp;c, </w:t>
      </w:r>
    </w:p>
    <w:p w:rsidR="00933E14" w:rsidRPr="00F716C6" w:rsidRDefault="00933E14" w:rsidP="00933E14">
      <w:pPr>
        <w:rPr>
          <w:rFonts w:ascii="Times New Roman" w:hAnsi="Times New Roman"/>
        </w:rPr>
      </w:pPr>
      <w:r w:rsidRPr="00F716C6">
        <w:rPr>
          <w:rFonts w:ascii="Times New Roman" w:hAnsi="Times New Roman"/>
        </w:rPr>
        <w:t xml:space="preserve">(Signed) J. JOSEPH. </w:t>
      </w:r>
    </w:p>
    <w:p w:rsidR="00933E14" w:rsidRPr="00F716C6" w:rsidRDefault="00933E14" w:rsidP="00933E14">
      <w:pPr>
        <w:rPr>
          <w:rFonts w:ascii="Times New Roman" w:hAnsi="Times New Roman"/>
        </w:rPr>
      </w:pPr>
      <w:r w:rsidRPr="00F716C6">
        <w:rPr>
          <w:rFonts w:ascii="Times New Roman" w:hAnsi="Times New Roman"/>
        </w:rPr>
        <w:t xml:space="preserve">ME. JAMES ROBERTSON and others </w:t>
      </w:r>
    </w:p>
    <w:p w:rsidR="00933E14" w:rsidRPr="00F716C6" w:rsidRDefault="00933E14" w:rsidP="00933E14">
      <w:pPr>
        <w:rPr>
          <w:rFonts w:ascii="Times New Roman" w:hAnsi="Times New Roman"/>
        </w:rPr>
      </w:pPr>
      <w:r w:rsidRPr="00F716C6">
        <w:rPr>
          <w:rFonts w:ascii="Times New Roman" w:hAnsi="Times New Roman"/>
        </w:rPr>
        <w:t xml:space="preserve">McNab </w:t>
      </w:r>
    </w:p>
    <w:p w:rsidR="00933E14" w:rsidRPr="00F716C6" w:rsidRDefault="00933E14" w:rsidP="00933E14">
      <w:pPr>
        <w:rPr>
          <w:rFonts w:ascii="Times New Roman" w:hAnsi="Times New Roman"/>
        </w:rPr>
      </w:pPr>
      <w:r w:rsidRPr="00F716C6">
        <w:rPr>
          <w:rFonts w:ascii="Times New Roman" w:hAnsi="Times New Roman"/>
        </w:rPr>
        <w:t xml:space="preserve">Printed by order of the Government </w:t>
      </w:r>
    </w:p>
    <w:p w:rsidR="00933E14" w:rsidRDefault="00933E14" w:rsidP="00933E14">
      <w:pPr>
        <w:spacing w:after="120"/>
      </w:pPr>
      <w:r w:rsidRPr="00F716C6">
        <w:rPr>
          <w:rFonts w:ascii="Times New Roman" w:hAnsi="Times New Roman"/>
        </w:rPr>
        <w:t>Adjutant-General's Office, | 14th March, 1838</w:t>
      </w:r>
      <w:r>
        <w:t xml:space="preserve">.  </w:t>
      </w:r>
    </w:p>
    <w:p w:rsidR="00933E14" w:rsidRDefault="00933E14" w:rsidP="00933E14">
      <w:pPr>
        <w:spacing w:after="120"/>
      </w:pPr>
      <w:r>
        <w:t xml:space="preserve">The above petition was drafted by Mr. Allan Stewart, afterwards Treasurer of the municipality of McNab, a gentleman of some literary pretensions, and the best Gaelic grammatical scholar the in County perhaps in the Province. It was signed by the majority of the settlers; a few kept in the background from timidity; </w:t>
      </w:r>
      <w:r>
        <w:lastRenderedPageBreak/>
        <w:t>others were staunch partisans of the Chief; while a few others were governed by a closer consideration. Even some of those who were under deep obligations to him for favors received felt themselves compelled to affix their signatures. Old Mr. Donald McNaughton one of the first settlers a man of the most pure and genuine Christian principles</w:t>
      </w:r>
      <w:r w:rsidR="005F59DF">
        <w:t>;</w:t>
      </w:r>
      <w:r>
        <w:t xml:space="preserve"> one who, like Enoch, daily walked with his God</w:t>
      </w:r>
      <w:r w:rsidR="005F59DF">
        <w:t>;</w:t>
      </w:r>
      <w:r>
        <w:t xml:space="preserve"> who was a perfect Ebenezer in Israel</w:t>
      </w:r>
      <w:r w:rsidR="005F59DF">
        <w:t>;</w:t>
      </w:r>
      <w:r>
        <w:t xml:space="preserve"> a man over eighty at the time</w:t>
      </w:r>
      <w:r w:rsidR="005F59DF">
        <w:t>;</w:t>
      </w:r>
      <w:r>
        <w:t xml:space="preserve"> who daily silently glided into the darkest and deepest glades of the forest, and there poured forth the ardent desires of his soul in unrestrained communion with his Maker</w:t>
      </w:r>
      <w:r w:rsidR="005F59DF">
        <w:t>;</w:t>
      </w:r>
      <w:r>
        <w:t xml:space="preserve"> who longed ardently to throw off the " mortal coil " and join the celestial hosts of angels and seraphs who flood the regions of eternal felicity with streams of enchanting harmony, and make heaven's high and resplendent arch echo with the strains of immortal bliss that man, who longed ardently to be with his God, was among the very first to sign it. He has met with his soul's eager longings. At the advanced age of nearly a century of years, he yielded up the ghost, and the venerable patriarch, attended by the largest concourse of mourners that ever assembled in McNab, was gathered to his fathers. When such men sign a document of the above description, the oppression must have been great the tyranny intolerable. It is true the petition is not exactly according to form, and has a few Scottish idiomatic expressions embodied in it</w:t>
      </w:r>
      <w:r w:rsidR="005F59DF">
        <w:t>;</w:t>
      </w:r>
      <w:r>
        <w:t xml:space="preserve"> but it tells in clear and forcible language the wrongs the settlers had endured, and the grievances they still expected to bear. It breathes forth a spirit of loyalty to the throne: ' they were willing to go to any part of British America to defend their country under any other leader than McNab." Mr. Donald McIntyre (Paisley) went round with the petition to those who were not present at Sand Point; and Mr. Daniel McIntyre (</w:t>
      </w:r>
      <w:proofErr w:type="spellStart"/>
      <w:r>
        <w:t>Kilmabog</w:t>
      </w:r>
      <w:proofErr w:type="spellEnd"/>
      <w:r>
        <w:t xml:space="preserve">) brought it to Perth to get it transmitted to the Government. In vain he applied to the Hon. W. Morris; that gentleman threw cold water on the whole business. Col. Taylor was applied to; he declined. Mr. Powell was sick; and Mr. M. Cameron, then one of the members, was absent from Perth. At length Mr. James Young placed it in an envelope and directed it to the proper quarter. Upon hearing that a petition had been transmitted, McNab wrote to Sir Francis Head not to reply to it until he arrived in Toronto. Accordingly, about the 3rd of March, 1838, he started for the seat of Government, and assisted the Governor to rivet the chains more firmly, and for the future to preclude any possibility on the part of the settlers to pursue a similar course. The reply conveyed the impression that the whole township was the Chief's </w:t>
      </w:r>
      <w:r w:rsidRPr="00F716C6">
        <w:rPr>
          <w:rFonts w:ascii="Times New Roman" w:hAnsi="Times New Roman"/>
        </w:rPr>
        <w:t>"The arrangements made between The McNab and his followers are of a purely private nature, and beyond the control of the Government."</w:t>
      </w:r>
      <w:r>
        <w:t xml:space="preserve"> How came Sir Francis to utter so gross a falsehood? Every buffoon and half -fledged harlequin is a liar, and Sir F. B. Head, impregnated with the spirit of braggadocio, scrupled at no falsehood, when he could </w:t>
      </w:r>
      <w:r>
        <w:lastRenderedPageBreak/>
        <w:t>turn a period, serve a friend, or carry out a purpose. It was this overweening vanity that caused him to insult the United States Government, and subsequently to lose his own situation, when he said in his memorable speech to the Legislature, speaking of the people of the United States, “</w:t>
      </w:r>
      <w:r w:rsidRPr="00F716C6">
        <w:rPr>
          <w:rFonts w:ascii="Times New Roman" w:hAnsi="Times New Roman"/>
        </w:rPr>
        <w:t>In the name of every militia-man in the Province, I say, let them come if they dare</w:t>
      </w:r>
      <w:r>
        <w:t xml:space="preserve">. " But this reply to the poor settlers did not alone satisfy the schemes of the Chief or his friends, the Family Compact. They were resolved to strike terror into their hearts, and make public the petition and reply. Accordingly both documents were ordered by the Executive to be printed, and four hundred copies were sent to be distributed among the people. They saw that further efforts with their present rulers would be useless; and they bowed quietly to the decision, waiting for better times, and these soon offered by the recall of Sir F. Head and the mission of the Earl of Durham. </w:t>
      </w:r>
    </w:p>
    <w:p w:rsidR="00933E14" w:rsidRDefault="00933E14" w:rsidP="00933E14">
      <w:pPr>
        <w:spacing w:after="120"/>
      </w:pPr>
      <w:r>
        <w:t xml:space="preserve">The Chief had now entirely abandoned his </w:t>
      </w:r>
      <w:proofErr w:type="spellStart"/>
      <w:r>
        <w:t>Kennell</w:t>
      </w:r>
      <w:proofErr w:type="spellEnd"/>
      <w:r>
        <w:t xml:space="preserve"> residence on the banks of the Ottawa, and was now residing at' </w:t>
      </w:r>
      <w:proofErr w:type="spellStart"/>
      <w:r>
        <w:t>Waba</w:t>
      </w:r>
      <w:proofErr w:type="spellEnd"/>
      <w:r>
        <w:t xml:space="preserve"> Cottage, White Lake, where he was preparing to erect a saw-mill. A characteristic anecdote is told of him, which is literally true. Meeting Mr. Walter McFarlane in one of the houses of the settlers with whom he had not quarreled, and impressed with his robust and ruddy appearance, he addressed him with a polite bow and said: </w:t>
      </w:r>
    </w:p>
    <w:p w:rsidR="00933E14" w:rsidRPr="00F716C6" w:rsidRDefault="00933E14" w:rsidP="00933E14">
      <w:pPr>
        <w:spacing w:after="120"/>
        <w:rPr>
          <w:rFonts w:ascii="Times New Roman" w:hAnsi="Times New Roman"/>
        </w:rPr>
      </w:pPr>
      <w:r w:rsidRPr="00F716C6">
        <w:rPr>
          <w:rFonts w:ascii="Times New Roman" w:hAnsi="Times New Roman"/>
        </w:rPr>
        <w:t xml:space="preserve">“Well, my man, you're a good-looking fellow. Are you a Highlander, too?" </w:t>
      </w:r>
    </w:p>
    <w:p w:rsidR="00933E14" w:rsidRDefault="00933E14" w:rsidP="00933E14">
      <w:pPr>
        <w:spacing w:after="120"/>
      </w:pPr>
      <w:r w:rsidRPr="00F716C6">
        <w:rPr>
          <w:rFonts w:ascii="Times New Roman" w:hAnsi="Times New Roman"/>
        </w:rPr>
        <w:t>“Yes, Chief,"</w:t>
      </w:r>
      <w:r>
        <w:t xml:space="preserve"> said Walter. </w:t>
      </w:r>
    </w:p>
    <w:p w:rsidR="00933E14" w:rsidRPr="00F716C6" w:rsidRDefault="00933E14" w:rsidP="00933E14">
      <w:pPr>
        <w:spacing w:after="120"/>
        <w:rPr>
          <w:rFonts w:ascii="Times New Roman" w:hAnsi="Times New Roman"/>
        </w:rPr>
      </w:pPr>
      <w:r w:rsidRPr="00F716C6">
        <w:rPr>
          <w:rFonts w:ascii="Times New Roman" w:hAnsi="Times New Roman"/>
        </w:rPr>
        <w:t xml:space="preserve">“And what may your name be, my fine fellow?" </w:t>
      </w:r>
    </w:p>
    <w:p w:rsidR="00933E14" w:rsidRDefault="00933E14" w:rsidP="00933E14">
      <w:pPr>
        <w:spacing w:after="120"/>
      </w:pPr>
      <w:r w:rsidRPr="00F716C6">
        <w:rPr>
          <w:rFonts w:ascii="Times New Roman" w:hAnsi="Times New Roman"/>
        </w:rPr>
        <w:t>“Walter McFarlane,"</w:t>
      </w:r>
      <w:r>
        <w:t xml:space="preserve"> was the reply; </w:t>
      </w:r>
      <w:r w:rsidRPr="00F716C6">
        <w:rPr>
          <w:rFonts w:ascii="Times New Roman" w:hAnsi="Times New Roman"/>
        </w:rPr>
        <w:t>"you ought to know me; I am the son of James McFarlane, one of your first settlers."</w:t>
      </w:r>
      <w:r>
        <w:t xml:space="preserve"> </w:t>
      </w:r>
    </w:p>
    <w:p w:rsidR="00933E14" w:rsidRDefault="00933E14" w:rsidP="00933E14">
      <w:pPr>
        <w:spacing w:after="120"/>
      </w:pPr>
      <w:r w:rsidRPr="00F716C6">
        <w:rPr>
          <w:rFonts w:ascii="Times New Roman" w:hAnsi="Times New Roman"/>
        </w:rPr>
        <w:t>“Ah!"</w:t>
      </w:r>
      <w:r>
        <w:t xml:space="preserve"> said the Chief, turning away from him with a frown, and blowing a snort like a porpoise his usual habit when angry </w:t>
      </w:r>
      <w:r w:rsidRPr="00146ECA">
        <w:rPr>
          <w:rFonts w:ascii="Times New Roman" w:hAnsi="Times New Roman"/>
        </w:rPr>
        <w:t>"bad weeds grow fast,"</w:t>
      </w:r>
      <w:r>
        <w:t xml:space="preserve"> and immediately left the house. </w:t>
      </w:r>
    </w:p>
    <w:p w:rsidR="00933E14" w:rsidRDefault="00933E14" w:rsidP="00933E14">
      <w:pPr>
        <w:spacing w:after="120"/>
      </w:pPr>
      <w:r>
        <w:t xml:space="preserve">While the people and McNab were involved in these disputes, they did not neglect the social duties imposed on them as heads of families. Hitherto, there were no means of instruction, 'however poor, for the young, and they determined to procure some smattering of education for their children. Accordingly this year (1837) two schools were established in the township; one in “Canaan," near Mr. Wm. </w:t>
      </w:r>
      <w:proofErr w:type="spellStart"/>
      <w:r>
        <w:t>McNevin's</w:t>
      </w:r>
      <w:proofErr w:type="spellEnd"/>
      <w:r>
        <w:t>, and the other in “</w:t>
      </w:r>
      <w:proofErr w:type="spellStart"/>
      <w:r>
        <w:t>Goschen</w:t>
      </w:r>
      <w:proofErr w:type="spellEnd"/>
      <w:r>
        <w:t xml:space="preserve">,” on the 4th concession line. Duncan Campbell, Peter McMillan, John </w:t>
      </w:r>
      <w:proofErr w:type="spellStart"/>
      <w:r>
        <w:t>McDermaid</w:t>
      </w:r>
      <w:proofErr w:type="spellEnd"/>
      <w:r>
        <w:t xml:space="preserve">, and James Carmichael, four of the original settlers, with their families, had moved up to this more fertile locality in 1832, and their families were growing up without education of any kind. Indeed, some of the </w:t>
      </w:r>
      <w:r>
        <w:lastRenderedPageBreak/>
        <w:t xml:space="preserve">most intelligent men in the township, the sons of the first settlers are self-taught. </w:t>
      </w:r>
    </w:p>
    <w:p w:rsidR="00933E14" w:rsidRDefault="00933E14" w:rsidP="00933E14">
      <w:pPr>
        <w:spacing w:after="120"/>
      </w:pPr>
      <w:r>
        <w:t xml:space="preserve">Three of them in particular, have occupied prominent positions; John Robertson and Duncan Campbell, of the Dochart, have been Reeves and Councilors, respectively. John Robertson was a J.P., and Duncan Campbell, for his smartness at figures, was Auditor for several years, and Donald McLaren, (son of Jas. McLaren, one of </w:t>
      </w:r>
      <w:proofErr w:type="spellStart"/>
      <w:r>
        <w:t>McNab's</w:t>
      </w:r>
      <w:proofErr w:type="spellEnd"/>
      <w:r>
        <w:t xml:space="preserve"> "black sheep,") was a Councilor for many years, and a thorough and well-posted politician. </w:t>
      </w:r>
    </w:p>
    <w:p w:rsidR="00933E14" w:rsidRDefault="00933E14" w:rsidP="00933E14">
      <w:pPr>
        <w:spacing w:after="120"/>
      </w:pPr>
      <w:r>
        <w:t xml:space="preserve">The people, in conjunction with the inhabitants of the neighboring municipality of Horton, were beginning to agitate the question of getting a minister and building a church. The Presbytery hitherto had sent one of their number annually to preach and baptize the children, and remind the people of the faith and religion of their fathers. The preaching and meetings were held at the house and barn of Mr. Donald Fisher, until the bridge at Johnston's Rock was constructed, and the people flocked to the rendezvous, from a distance of twelve miles and upwards. A lamentable accident occurred in 1836 at one of these gatherings. While John Stewart and John McNab </w:t>
      </w:r>
      <w:proofErr w:type="spellStart"/>
      <w:r>
        <w:t>Achesson</w:t>
      </w:r>
      <w:proofErr w:type="spellEnd"/>
      <w:r>
        <w:t xml:space="preserve"> two of the best and noblest hearted Highlanders that ever settled in McNab were crossing the Madawaska at Johnston's Bock, in the middle of the Long Rapids, the canoe upset, and both of them were drowned. John McNab was an expert swimmer, but in endeavoring to save Stewart, he was locked in his struggling embrace and both sank never more to rise. </w:t>
      </w:r>
    </w:p>
    <w:p w:rsidR="00933E14" w:rsidRDefault="00933E14" w:rsidP="00933E14">
      <w:pPr>
        <w:spacing w:after="120"/>
      </w:pPr>
      <w:r>
        <w:t xml:space="preserve">As soon as the bridge was completed, the people made preparations to organize a society to procure spiritual ministers; and they so far succeeded that the Bathurst Presbytery in 1838 sent out a reverend gentleman once every three months to officiate in what was then looked upon as a half-civilized country. The Rev Mr. Fairbairn, of Ramsay, was the first who commenced this quarterly mission tour. Such was the state of affairs at the close of 1837 and the commencement of the following year. The rebellion in both provinces had been put down; the Family Compact, with their little bantam, Sir Francis, began to crow; the people of McNab were fast verging to a state of revolt themselves, when the news reached this side of the Atlantic that the Earl of Durham and a special set of Commissioners were coming out to investigate all complaints and redress all grievances. This was news, indeed! It gave hope to the desponding, and inspired the settlers with new vigor. All hope was nearly crushed out by the supercilious mockery of their petition by Sir Francis and his Executive Council, and the delusive falsehoods which his reply contained; but when the advent of Lord Durham was announced, vigorous measures were taken, and a thorough and combined system of organization was planned and </w:t>
      </w:r>
      <w:r>
        <w:lastRenderedPageBreak/>
        <w:t>adopted. Messrs. Allan Stewart, Angus McNab, Donald Mohr McNaughton, Peter Campbell Dochart, Daniel (</w:t>
      </w:r>
      <w:proofErr w:type="spellStart"/>
      <w:r>
        <w:t>Dancie</w:t>
      </w:r>
      <w:proofErr w:type="spellEnd"/>
      <w:r>
        <w:t>) and James Carmichael, tacitly became the recognized leaders of the movement, the details of which will be found in subsequent chapters,</w:t>
      </w:r>
    </w:p>
    <w:p w:rsidR="00933E14" w:rsidRDefault="00933E14" w:rsidP="00933E14">
      <w:r>
        <w:t>CHAPTER XII</w:t>
      </w:r>
    </w:p>
    <w:p w:rsidR="00933E14" w:rsidRDefault="00933E14" w:rsidP="00933E14">
      <w:r>
        <w:t>AN ANTICIPATION MR. ALLAN'S REPORT</w:t>
      </w:r>
    </w:p>
    <w:p w:rsidR="00933E14" w:rsidRDefault="00933E14" w:rsidP="00933E14">
      <w:pPr>
        <w:spacing w:after="120"/>
      </w:pPr>
      <w:r>
        <w:t xml:space="preserve">The facts we are now about to record are incredible to persons who have had no act or part in the struggles of the settlers, and of so improbable a character that they might be treated as pure fiction, or at least as gross exaggerations. In order to do away with this impression, and preserve a connected thread to this very important narrative, the writer has now brought forward a document, which in point of time is subsequent to the events we are recording. While we are narrating facts, we desire the reader to be satisfied with their truth and correctness; therefore we proceed to publish the Report of the Special Commissioner sent by Lord Sydenham to investigate the alleged grievances of the petitioners, and to report on their petition. </w:t>
      </w:r>
    </w:p>
    <w:p w:rsidR="00933E14" w:rsidRPr="00146ECA" w:rsidRDefault="00933E14" w:rsidP="00933E14">
      <w:pPr>
        <w:rPr>
          <w:rFonts w:ascii="Times New Roman" w:hAnsi="Times New Roman"/>
        </w:rPr>
      </w:pPr>
      <w:r w:rsidRPr="00146ECA">
        <w:rPr>
          <w:rFonts w:ascii="Times New Roman" w:hAnsi="Times New Roman"/>
        </w:rPr>
        <w:t>TORONTO, 8th July, 1840</w:t>
      </w:r>
    </w:p>
    <w:p w:rsidR="00933E14" w:rsidRPr="00146ECA" w:rsidRDefault="00933E14" w:rsidP="00933E14">
      <w:pPr>
        <w:rPr>
          <w:rFonts w:ascii="Times New Roman" w:hAnsi="Times New Roman"/>
        </w:rPr>
      </w:pPr>
      <w:r w:rsidRPr="00146ECA">
        <w:rPr>
          <w:rFonts w:ascii="Times New Roman" w:hAnsi="Times New Roman"/>
        </w:rPr>
        <w:t xml:space="preserve">SIR, I am directed by His Excellency, the Governor-General-in-Council, to inform you that his Excellency has appointed you a Special Commissioner to investigate the complaints of the settlers in the township of McNab in your District, and you will report direct to His Excellency in Council. You will proceed, immediately on the receipt of this communication, to the work of investigation, taking the petition of Angus McNab and others as your basis. You will be minute and particular in your examinations, and will visit every lot, value the same, and if possible see every settler personally, and ascertain from him the truth or falsity of the complaints made to the Government. </w:t>
      </w:r>
    </w:p>
    <w:p w:rsidR="00933E14" w:rsidRPr="00146ECA" w:rsidRDefault="00933E14" w:rsidP="00933E14">
      <w:pPr>
        <w:rPr>
          <w:rFonts w:ascii="Times New Roman" w:hAnsi="Times New Roman"/>
        </w:rPr>
      </w:pPr>
      <w:r w:rsidRPr="00146ECA">
        <w:rPr>
          <w:rFonts w:ascii="Times New Roman" w:hAnsi="Times New Roman"/>
        </w:rPr>
        <w:t xml:space="preserve">I have the honor to be, </w:t>
      </w:r>
      <w:proofErr w:type="spellStart"/>
      <w:r w:rsidRPr="00146ECA">
        <w:rPr>
          <w:rFonts w:ascii="Times New Roman" w:hAnsi="Times New Roman"/>
        </w:rPr>
        <w:t>etc</w:t>
      </w:r>
      <w:proofErr w:type="spellEnd"/>
      <w:r w:rsidRPr="00146ECA">
        <w:rPr>
          <w:rFonts w:ascii="Times New Roman" w:hAnsi="Times New Roman"/>
        </w:rPr>
        <w:t xml:space="preserve">, </w:t>
      </w:r>
    </w:p>
    <w:p w:rsidR="00933E14" w:rsidRPr="00146ECA" w:rsidRDefault="00933E14" w:rsidP="00933E14">
      <w:pPr>
        <w:rPr>
          <w:rFonts w:ascii="Times New Roman" w:hAnsi="Times New Roman"/>
        </w:rPr>
      </w:pPr>
      <w:r w:rsidRPr="00146ECA">
        <w:rPr>
          <w:rFonts w:ascii="Times New Roman" w:hAnsi="Times New Roman"/>
        </w:rPr>
        <w:t xml:space="preserve">(Signed), W. H. LEE, </w:t>
      </w:r>
    </w:p>
    <w:p w:rsidR="00933E14" w:rsidRPr="00146ECA" w:rsidRDefault="00933E14" w:rsidP="00933E14">
      <w:pPr>
        <w:rPr>
          <w:rFonts w:ascii="Times New Roman" w:hAnsi="Times New Roman"/>
        </w:rPr>
      </w:pPr>
      <w:r w:rsidRPr="00146ECA">
        <w:rPr>
          <w:rFonts w:ascii="Times New Roman" w:hAnsi="Times New Roman"/>
        </w:rPr>
        <w:t xml:space="preserve">C. E. Council. </w:t>
      </w:r>
    </w:p>
    <w:p w:rsidR="00933E14" w:rsidRPr="00146ECA" w:rsidRDefault="00933E14" w:rsidP="00933E14">
      <w:pPr>
        <w:rPr>
          <w:rFonts w:ascii="Times New Roman" w:hAnsi="Times New Roman"/>
        </w:rPr>
      </w:pPr>
      <w:r w:rsidRPr="00146ECA">
        <w:rPr>
          <w:rFonts w:ascii="Times New Roman" w:hAnsi="Times New Roman"/>
        </w:rPr>
        <w:t xml:space="preserve">FRANCIS ALLAN, ESQ., ^ </w:t>
      </w:r>
    </w:p>
    <w:p w:rsidR="00933E14" w:rsidRPr="00146ECA" w:rsidRDefault="00933E14" w:rsidP="00933E14">
      <w:pPr>
        <w:rPr>
          <w:rFonts w:ascii="Times New Roman" w:hAnsi="Times New Roman"/>
        </w:rPr>
      </w:pPr>
      <w:r w:rsidRPr="00146ECA">
        <w:rPr>
          <w:rFonts w:ascii="Times New Roman" w:hAnsi="Times New Roman"/>
        </w:rPr>
        <w:t xml:space="preserve">Crown Land Agent, I </w:t>
      </w:r>
    </w:p>
    <w:p w:rsidR="00933E14" w:rsidRPr="00146ECA" w:rsidRDefault="00933E14" w:rsidP="00933E14">
      <w:pPr>
        <w:spacing w:after="120"/>
        <w:rPr>
          <w:rFonts w:ascii="Times New Roman" w:hAnsi="Times New Roman"/>
        </w:rPr>
      </w:pPr>
      <w:r w:rsidRPr="00146ECA">
        <w:rPr>
          <w:rFonts w:ascii="Times New Roman" w:hAnsi="Times New Roman"/>
        </w:rPr>
        <w:t xml:space="preserve">Bathurst District, Perth J </w:t>
      </w:r>
    </w:p>
    <w:p w:rsidR="00933E14" w:rsidRPr="00146ECA" w:rsidRDefault="00933E14" w:rsidP="00933E14">
      <w:pPr>
        <w:rPr>
          <w:rFonts w:ascii="Times New Roman" w:hAnsi="Times New Roman"/>
        </w:rPr>
      </w:pPr>
      <w:r w:rsidRPr="00146ECA">
        <w:rPr>
          <w:rFonts w:ascii="Times New Roman" w:hAnsi="Times New Roman"/>
        </w:rPr>
        <w:t xml:space="preserve">BATH. DISTRICT OFFICE, </w:t>
      </w:r>
    </w:p>
    <w:p w:rsidR="00933E14" w:rsidRPr="00146ECA" w:rsidRDefault="00933E14" w:rsidP="00933E14">
      <w:pPr>
        <w:rPr>
          <w:rFonts w:ascii="Times New Roman" w:hAnsi="Times New Roman"/>
        </w:rPr>
      </w:pPr>
      <w:r w:rsidRPr="00146ECA">
        <w:rPr>
          <w:rFonts w:ascii="Times New Roman" w:hAnsi="Times New Roman"/>
        </w:rPr>
        <w:t xml:space="preserve">PERTH, 4th Nov., 1840. J </w:t>
      </w:r>
    </w:p>
    <w:p w:rsidR="00933E14" w:rsidRPr="00146ECA" w:rsidRDefault="00933E14" w:rsidP="00933E14">
      <w:pPr>
        <w:rPr>
          <w:rFonts w:ascii="Times New Roman" w:hAnsi="Times New Roman"/>
        </w:rPr>
      </w:pPr>
      <w:r w:rsidRPr="00146ECA">
        <w:rPr>
          <w:rFonts w:ascii="Times New Roman" w:hAnsi="Times New Roman"/>
        </w:rPr>
        <w:t>SIR, In compliance with the desire of His Excellency in Council, I beg to enclose you remarks upon the petition of Angus McNab and others, settlers in the township of McNab, which I trust will meet the approbation of the Council, and } )</w:t>
      </w:r>
      <w:proofErr w:type="spellStart"/>
      <w:r w:rsidRPr="00146ECA">
        <w:rPr>
          <w:rFonts w:ascii="Times New Roman" w:hAnsi="Times New Roman"/>
        </w:rPr>
        <w:t>ft</w:t>
      </w:r>
      <w:proofErr w:type="spellEnd"/>
      <w:r w:rsidRPr="00146ECA">
        <w:rPr>
          <w:rFonts w:ascii="Times New Roman" w:hAnsi="Times New Roman"/>
        </w:rPr>
        <w:t xml:space="preserve">| </w:t>
      </w:r>
    </w:p>
    <w:p w:rsidR="00933E14" w:rsidRPr="00146ECA" w:rsidRDefault="00933E14" w:rsidP="00933E14">
      <w:pPr>
        <w:rPr>
          <w:rFonts w:ascii="Times New Roman" w:hAnsi="Times New Roman"/>
        </w:rPr>
      </w:pPr>
      <w:r w:rsidRPr="00146ECA">
        <w:rPr>
          <w:rFonts w:ascii="Times New Roman" w:hAnsi="Times New Roman"/>
        </w:rPr>
        <w:t xml:space="preserve">I am, </w:t>
      </w:r>
      <w:proofErr w:type="spellStart"/>
      <w:r w:rsidRPr="00146ECA">
        <w:rPr>
          <w:rFonts w:ascii="Times New Roman" w:hAnsi="Times New Roman"/>
        </w:rPr>
        <w:t>etc</w:t>
      </w:r>
      <w:proofErr w:type="spellEnd"/>
      <w:r w:rsidRPr="00146ECA">
        <w:rPr>
          <w:rFonts w:ascii="Times New Roman" w:hAnsi="Times New Roman"/>
        </w:rPr>
        <w:t xml:space="preserve">, </w:t>
      </w:r>
    </w:p>
    <w:p w:rsidR="00933E14" w:rsidRPr="00146ECA" w:rsidRDefault="00933E14" w:rsidP="00933E14">
      <w:pPr>
        <w:rPr>
          <w:rFonts w:ascii="Times New Roman" w:hAnsi="Times New Roman"/>
        </w:rPr>
      </w:pPr>
      <w:r w:rsidRPr="00146ECA">
        <w:rPr>
          <w:rFonts w:ascii="Times New Roman" w:hAnsi="Times New Roman"/>
        </w:rPr>
        <w:t xml:space="preserve">(Signed), FRANCIS ALLAN, </w:t>
      </w:r>
    </w:p>
    <w:p w:rsidR="00933E14" w:rsidRPr="00146ECA" w:rsidRDefault="00933E14" w:rsidP="00933E14">
      <w:pPr>
        <w:rPr>
          <w:rFonts w:ascii="Times New Roman" w:hAnsi="Times New Roman"/>
        </w:rPr>
      </w:pPr>
      <w:r w:rsidRPr="00146ECA">
        <w:rPr>
          <w:rFonts w:ascii="Times New Roman" w:hAnsi="Times New Roman"/>
        </w:rPr>
        <w:t xml:space="preserve">Agent, Bathurst District </w:t>
      </w:r>
    </w:p>
    <w:p w:rsidR="00933E14" w:rsidRPr="00146ECA" w:rsidRDefault="00933E14" w:rsidP="00933E14">
      <w:pPr>
        <w:spacing w:after="120"/>
        <w:rPr>
          <w:rFonts w:ascii="Times New Roman" w:hAnsi="Times New Roman"/>
        </w:rPr>
      </w:pPr>
      <w:r w:rsidRPr="00146ECA">
        <w:rPr>
          <w:rFonts w:ascii="Times New Roman" w:hAnsi="Times New Roman"/>
        </w:rPr>
        <w:t xml:space="preserve">W. H. LEE, ESQ., O. E. Council, Toronto </w:t>
      </w:r>
    </w:p>
    <w:p w:rsidR="00933E14" w:rsidRPr="00146ECA" w:rsidRDefault="00933E14" w:rsidP="00933E14">
      <w:pPr>
        <w:rPr>
          <w:rFonts w:ascii="Times New Roman" w:hAnsi="Times New Roman"/>
        </w:rPr>
      </w:pPr>
      <w:r w:rsidRPr="00146ECA">
        <w:rPr>
          <w:rFonts w:ascii="Times New Roman" w:hAnsi="Times New Roman"/>
        </w:rPr>
        <w:t xml:space="preserve">[REPORT] </w:t>
      </w:r>
    </w:p>
    <w:p w:rsidR="00933E14" w:rsidRPr="00146ECA" w:rsidRDefault="00933E14" w:rsidP="00933E14">
      <w:pPr>
        <w:spacing w:after="120"/>
        <w:rPr>
          <w:rFonts w:ascii="Times New Roman" w:hAnsi="Times New Roman"/>
        </w:rPr>
      </w:pPr>
      <w:r w:rsidRPr="00146ECA">
        <w:rPr>
          <w:rFonts w:ascii="Times New Roman" w:hAnsi="Times New Roman"/>
        </w:rPr>
        <w:lastRenderedPageBreak/>
        <w:t xml:space="preserve">Remarks upon the Petition of Angus McNab and other settlers in the Township of McNab, on the inspection and Report of the general affairs of the Township of McNab, by Francis Allan, Agent of the Honorable, the Commissioner of Crown Lands, in the Bathurst District: </w:t>
      </w:r>
    </w:p>
    <w:p w:rsidR="00933E14" w:rsidRPr="00146ECA" w:rsidRDefault="00933E14" w:rsidP="00933E14">
      <w:pPr>
        <w:spacing w:after="120"/>
        <w:rPr>
          <w:rFonts w:ascii="Times New Roman" w:hAnsi="Times New Roman"/>
        </w:rPr>
      </w:pPr>
      <w:r w:rsidRPr="00146ECA">
        <w:rPr>
          <w:rFonts w:ascii="Times New Roman" w:hAnsi="Times New Roman"/>
        </w:rPr>
        <w:t xml:space="preserve">With regard to the assertion of the Petitioners that the McNab "cannot show where he has laid out one shilling for their </w:t>
      </w:r>
      <w:proofErr w:type="spellStart"/>
      <w:r w:rsidRPr="00146ECA">
        <w:rPr>
          <w:rFonts w:ascii="Times New Roman" w:hAnsi="Times New Roman"/>
        </w:rPr>
        <w:t>behoof</w:t>
      </w:r>
      <w:proofErr w:type="spellEnd"/>
      <w:r w:rsidRPr="00146ECA">
        <w:rPr>
          <w:rFonts w:ascii="Times New Roman" w:hAnsi="Times New Roman"/>
        </w:rPr>
        <w:t xml:space="preserve">," I have to state that after the most minute enquiries on the subject, both amongst the settlers and others in the neighborhood, I have not found it in a single instance contradicted. The roads, except where naturally hard and dry, are in a most miserable condition; and the settlers state that they have been prevented from working upon the regular lines of road by the </w:t>
      </w:r>
      <w:proofErr w:type="spellStart"/>
      <w:r w:rsidRPr="00146ECA">
        <w:rPr>
          <w:rFonts w:ascii="Times New Roman" w:hAnsi="Times New Roman"/>
        </w:rPr>
        <w:t>McNab's</w:t>
      </w:r>
      <w:proofErr w:type="spellEnd"/>
      <w:r w:rsidRPr="00146ECA">
        <w:rPr>
          <w:rFonts w:ascii="Times New Roman" w:hAnsi="Times New Roman"/>
        </w:rPr>
        <w:t xml:space="preserve"> exercising his authority as a magistrate, and calling them to work upon roads which they allege was either to conduce to his own personal advantage, or gratify his caprice. They state that they have been frequently called upon by him to expend their statute labor upon a new road in one season, and before the next, it was laid aside and another projected. The two roads of approach on the south-east side of the township are most wretched one of them all but impassable, a horse going to the belly every few rods, at least on one of them, for miles together, in the month of August. And yet I have not been able to discover that the MacNab ever laid out one shilling for the repair of roads, beyond his ordinary statute-labor. I heard, indeed, that he subscribed 200 to assist in building a bridge across the Madawaska at </w:t>
      </w:r>
      <w:proofErr w:type="spellStart"/>
      <w:r w:rsidRPr="00146ECA">
        <w:rPr>
          <w:rFonts w:ascii="Times New Roman" w:hAnsi="Times New Roman"/>
        </w:rPr>
        <w:t>Arnprior</w:t>
      </w:r>
      <w:proofErr w:type="spellEnd"/>
      <w:r w:rsidRPr="00146ECA">
        <w:rPr>
          <w:rFonts w:ascii="Times New Roman" w:hAnsi="Times New Roman"/>
        </w:rPr>
        <w:t xml:space="preserve">; but he paid it in oak cut off the Crown or settlers' lands, hewn by the settlers, either on their own private time, or time which they had subscribed for the bridge, and sold to the contractors at so much a foot. Therefore, whatever he might have subscribed, I conceive he paid nothing, McNab has stated (and he has done so in my presence), that he had to convey all the provisions for his settlers at the commencement upon men's backs, from Bolton's Mills in Beckwith. It is most confidently affirmed and that in the most general way that one pound of provisions was never conveyed from hence, or anywhere else, at his expense for the benefit of the settlers. They were under the necessity of traveling into Beckwith and Ramsay amongst their friends and acquaintances to procure provisions for themselves and families upon credit. And many of the settlers and others state that had it not been for the generosity of the Beckwith people they possibly might have perished; and worse than all, McNab wrote to one or more of the inhabitants of Beckwith, cautioning them against trusting or crediting his settlers. </w:t>
      </w:r>
    </w:p>
    <w:p w:rsidR="00933E14" w:rsidRPr="00146ECA" w:rsidRDefault="00933E14" w:rsidP="00933E14">
      <w:pPr>
        <w:spacing w:after="120"/>
        <w:rPr>
          <w:rFonts w:ascii="Times New Roman" w:hAnsi="Times New Roman"/>
        </w:rPr>
      </w:pPr>
      <w:r w:rsidRPr="00146ECA">
        <w:rPr>
          <w:rFonts w:ascii="Times New Roman" w:hAnsi="Times New Roman"/>
        </w:rPr>
        <w:t xml:space="preserve">That he has obtained timber duties, less or more, since the year 1832 to the present time, is perfectly true previous to his obtaining the privilege of the timber-duties in 1835, and even since, he was in the habit of granting licenses to cut timber on lands which he had actually located, and of locating lots in names of persons apparently for no other </w:t>
      </w:r>
      <w:r w:rsidRPr="00146ECA">
        <w:rPr>
          <w:rFonts w:ascii="Times New Roman" w:hAnsi="Times New Roman"/>
        </w:rPr>
        <w:lastRenderedPageBreak/>
        <w:t xml:space="preserve">purpose than to obtain the timber. I have had no opportunity of judging of the amount of his receipts from this source, but felt confident it must have been immense, and do not discredit the statements in the petition, either with regard to his receipts in general, or this season. A person named Duncan Campbell, residing on No. 23 in 12th concession stated to me that he was ready to prove that he got his license from McNab to cut timber in the month of January last, but it was dated in the month of August preceding. </w:t>
      </w:r>
    </w:p>
    <w:p w:rsidR="00933E14" w:rsidRPr="00146ECA" w:rsidRDefault="00933E14" w:rsidP="00933E14">
      <w:pPr>
        <w:spacing w:after="120"/>
        <w:rPr>
          <w:rFonts w:ascii="Times New Roman" w:hAnsi="Times New Roman"/>
        </w:rPr>
      </w:pPr>
      <w:r w:rsidRPr="00146ECA">
        <w:rPr>
          <w:rFonts w:ascii="Times New Roman" w:hAnsi="Times New Roman"/>
        </w:rPr>
        <w:t xml:space="preserve">It has also been most positively affirmed that McNab has passed great quantities of timber as having been cut in McNab Township, taken from the adjoining townships; and that on one occasion he passed a whole raft as such, which came down the Ottawa far above McNab. This last, though convinced in my own mind on the subject, would be very difficult to prove, seeing that the </w:t>
      </w:r>
      <w:proofErr w:type="spellStart"/>
      <w:r w:rsidRPr="00146ECA">
        <w:rPr>
          <w:rFonts w:ascii="Times New Roman" w:hAnsi="Times New Roman"/>
        </w:rPr>
        <w:t>lumberers</w:t>
      </w:r>
      <w:proofErr w:type="spellEnd"/>
      <w:r w:rsidRPr="00146ECA">
        <w:rPr>
          <w:rFonts w:ascii="Times New Roman" w:hAnsi="Times New Roman"/>
        </w:rPr>
        <w:t xml:space="preserve">, the principal witnesses, were implicated in the fraud. It is also beyond all question that the McNab has collected rents of all settlers from whom he could obtain it, whether brought out by him or not. There are only about 15 or 16 families in the township that he brought out. It is also certain that he has sold land at high prices. He sold No. 17 and 18 broken lots in the 13th con. to Alexander McDonald for £120. He sold No. 20 and 21 in the 13th con. to Michael Roddy, for £50, as appeared from written evidence produced to me. And written evidence was also produced that Duncan Anderson sold No. 25 in the </w:t>
      </w:r>
      <w:proofErr w:type="spellStart"/>
      <w:r w:rsidRPr="00146ECA">
        <w:rPr>
          <w:rFonts w:ascii="Times New Roman" w:hAnsi="Times New Roman"/>
        </w:rPr>
        <w:t>llth</w:t>
      </w:r>
      <w:proofErr w:type="spellEnd"/>
      <w:r w:rsidRPr="00146ECA">
        <w:rPr>
          <w:rFonts w:ascii="Times New Roman" w:hAnsi="Times New Roman"/>
        </w:rPr>
        <w:t xml:space="preserve"> con. to Michael Roddy, with the improvements, for £500, and that McNab got one half and Anderson the other. And several other lots he had sold, or attempted to sell, for clearing land to him. To my certain knowledge, Anderson drew 100 acres of a free grant previous to his going to McNab, in the township of Beckwith, and afterwards sold it. Two other persons have also received grants from the McNab, viz.: Donald Fisher in the 1st con., and John </w:t>
      </w:r>
      <w:proofErr w:type="spellStart"/>
      <w:r w:rsidRPr="00146ECA">
        <w:rPr>
          <w:rFonts w:ascii="Times New Roman" w:hAnsi="Times New Roman"/>
        </w:rPr>
        <w:t>MeCallum</w:t>
      </w:r>
      <w:proofErr w:type="spellEnd"/>
      <w:r w:rsidRPr="00146ECA">
        <w:rPr>
          <w:rFonts w:ascii="Times New Roman" w:hAnsi="Times New Roman"/>
        </w:rPr>
        <w:t xml:space="preserve"> in the 4th con., who formerly received free grants from the Government. Those two last, however, deny having paid McNab any consideration for their present possessions. </w:t>
      </w:r>
    </w:p>
    <w:p w:rsidR="00933E14" w:rsidRPr="00146ECA" w:rsidRDefault="00933E14" w:rsidP="00933E14">
      <w:pPr>
        <w:spacing w:after="120"/>
        <w:rPr>
          <w:rFonts w:ascii="Times New Roman" w:hAnsi="Times New Roman"/>
        </w:rPr>
      </w:pPr>
      <w:r w:rsidRPr="00146ECA">
        <w:rPr>
          <w:rFonts w:ascii="Times New Roman" w:hAnsi="Times New Roman"/>
        </w:rPr>
        <w:t xml:space="preserve">That very many of the settlers have been harassed with law is also incontrovertible; and many more kept in constant alarm by threats of being sued by the McNab. In the case of John Campbell, located on N. E. half of 13 in the 7th con., by trade a blacksmith, came into the country at his own expense, refused to pay the Chief rent, or grant a mortgage on the lot. The Laird therefore, upon what authority I know not, seized his tools and kept them for a great number of years. </w:t>
      </w:r>
    </w:p>
    <w:p w:rsidR="00933E14" w:rsidRPr="00146ECA" w:rsidRDefault="00933E14" w:rsidP="00933E14">
      <w:pPr>
        <w:spacing w:after="120"/>
        <w:rPr>
          <w:rFonts w:ascii="Times New Roman" w:hAnsi="Times New Roman"/>
        </w:rPr>
      </w:pPr>
      <w:r w:rsidRPr="00146ECA">
        <w:rPr>
          <w:rFonts w:ascii="Times New Roman" w:hAnsi="Times New Roman"/>
        </w:rPr>
        <w:t xml:space="preserve">In another case, an illegal document was shown me, purporting to be a Declaration by the McNab regarding some alleged debt, stated to have been an extortion, annexed to which was a warrant signed by another magistrate of the name of Richey, for the purpose of arresting a sum of money in the hands of a third person; and </w:t>
      </w:r>
      <w:r w:rsidRPr="00146ECA">
        <w:rPr>
          <w:rFonts w:ascii="Times New Roman" w:hAnsi="Times New Roman"/>
        </w:rPr>
        <w:lastRenderedPageBreak/>
        <w:t xml:space="preserve">I was informed that this illegal conduct was actually carried into effect. </w:t>
      </w:r>
    </w:p>
    <w:p w:rsidR="00933E14" w:rsidRPr="00146ECA" w:rsidRDefault="00933E14" w:rsidP="00933E14">
      <w:pPr>
        <w:spacing w:after="120"/>
        <w:rPr>
          <w:rFonts w:ascii="Times New Roman" w:hAnsi="Times New Roman"/>
        </w:rPr>
      </w:pPr>
      <w:r w:rsidRPr="00146ECA">
        <w:rPr>
          <w:rFonts w:ascii="Times New Roman" w:hAnsi="Times New Roman"/>
        </w:rPr>
        <w:t xml:space="preserve">Another case it is particularly my duty to mention. Duncan McNab, who was originally located on No. 13 in the 1st con., and Duncan Anderson, mentioned above as having sold 200 acres and was again located on another 100 acres in the 4th con., thought proper to exchange lots. The Chief, as is alleged, being offended with Duncan McNab, sued him with the intent of putting him off the lot. D. McNab gained his suit and in order to get the better of him, the Chief upon some pretext or other got out a patent for the lot, brought on the suit again, and now having the Government patent to produce, gained it, thus utterly ruining a poor man with a young family. Anderson, however, remains in undisturbed possession of D. </w:t>
      </w:r>
      <w:proofErr w:type="spellStart"/>
      <w:r w:rsidRPr="00146ECA">
        <w:rPr>
          <w:rFonts w:ascii="Times New Roman" w:hAnsi="Times New Roman"/>
        </w:rPr>
        <w:t>McNab's</w:t>
      </w:r>
      <w:proofErr w:type="spellEnd"/>
      <w:r w:rsidRPr="00146ECA">
        <w:rPr>
          <w:rFonts w:ascii="Times New Roman" w:hAnsi="Times New Roman"/>
        </w:rPr>
        <w:t xml:space="preserve"> lot. </w:t>
      </w:r>
    </w:p>
    <w:p w:rsidR="00933E14" w:rsidRPr="00146ECA" w:rsidRDefault="00933E14" w:rsidP="00933E14">
      <w:pPr>
        <w:spacing w:after="120"/>
        <w:rPr>
          <w:rFonts w:ascii="Times New Roman" w:hAnsi="Times New Roman"/>
        </w:rPr>
      </w:pPr>
      <w:r w:rsidRPr="00146ECA">
        <w:rPr>
          <w:rFonts w:ascii="Times New Roman" w:hAnsi="Times New Roman"/>
        </w:rPr>
        <w:t xml:space="preserve">To conclude, I beg to report that the McNab has drawn or procured the deeds of the greater part of the most valuable lots in the township; and also to record my opinion, that independent of the wanton oppression and outrages of humanity which the settlers allege against him, McNab has conducted the affairs of the township in the worst possible manner for the interests of the settlers or the country. There is not a grist-mill at present in the township and many of the settlers have to travel fourteen, fifteen and sixteen miles to mill, through roads which in any part of the country as long settled as McNab would be deemed disgraceful. The system of rent and mortgage, added to an arbitrary bearing and persecuting spirit, seems to have checked all enterprise, and paralyzed the industry of the settlers. In fine, had the McNab studied it he could not have followed a course more calculated to produce discontent and disaffection amongst a people. The devotion of Scotch Highlanders to the Chief is too well known to permit it to be believed that an alienation such as has taken place between McNab and his people, could have happened unless their feelings were most grossly outraged. </w:t>
      </w:r>
    </w:p>
    <w:p w:rsidR="00933E14" w:rsidRPr="00146ECA" w:rsidRDefault="00933E14" w:rsidP="00933E14">
      <w:pPr>
        <w:rPr>
          <w:rFonts w:ascii="Times New Roman" w:hAnsi="Times New Roman"/>
        </w:rPr>
      </w:pPr>
      <w:r w:rsidRPr="00146ECA">
        <w:rPr>
          <w:rFonts w:ascii="Times New Roman" w:hAnsi="Times New Roman"/>
        </w:rPr>
        <w:t xml:space="preserve">All of which I have the honor to submit to Your Excellency's consideration. </w:t>
      </w:r>
    </w:p>
    <w:p w:rsidR="00933E14" w:rsidRPr="00146ECA" w:rsidRDefault="00933E14" w:rsidP="00933E14">
      <w:pPr>
        <w:rPr>
          <w:rFonts w:ascii="Times New Roman" w:hAnsi="Times New Roman"/>
        </w:rPr>
      </w:pPr>
      <w:r w:rsidRPr="00146ECA">
        <w:rPr>
          <w:rFonts w:ascii="Times New Roman" w:hAnsi="Times New Roman"/>
        </w:rPr>
        <w:t xml:space="preserve">(Signed) FRANCIS ALLAN, </w:t>
      </w:r>
    </w:p>
    <w:p w:rsidR="00933E14" w:rsidRPr="00146ECA" w:rsidRDefault="00933E14" w:rsidP="00933E14">
      <w:pPr>
        <w:spacing w:after="120"/>
        <w:rPr>
          <w:rFonts w:ascii="Times New Roman" w:hAnsi="Times New Roman"/>
        </w:rPr>
      </w:pPr>
      <w:r w:rsidRPr="00146ECA">
        <w:rPr>
          <w:rFonts w:ascii="Times New Roman" w:hAnsi="Times New Roman"/>
        </w:rPr>
        <w:t xml:space="preserve">Agent Bathurst District </w:t>
      </w:r>
    </w:p>
    <w:p w:rsidR="00933E14" w:rsidRDefault="00933E14" w:rsidP="00933E14">
      <w:pPr>
        <w:spacing w:after="120"/>
      </w:pPr>
      <w:r>
        <w:t xml:space="preserve">We publish the reply of the Chief to Mr. Allan's remarks. It is anticipating the history for two years, but necessity requires us to insert it, so that the occurrences which follow may be believed. </w:t>
      </w:r>
    </w:p>
    <w:p w:rsidR="00933E14" w:rsidRPr="00146ECA" w:rsidRDefault="00933E14" w:rsidP="00933E14">
      <w:pPr>
        <w:rPr>
          <w:rFonts w:ascii="Times New Roman" w:hAnsi="Times New Roman"/>
        </w:rPr>
      </w:pPr>
      <w:r w:rsidRPr="00146ECA">
        <w:rPr>
          <w:rFonts w:ascii="Times New Roman" w:hAnsi="Times New Roman"/>
        </w:rPr>
        <w:t xml:space="preserve">M'NAB'S REPLY </w:t>
      </w:r>
    </w:p>
    <w:p w:rsidR="00933E14" w:rsidRPr="00146ECA" w:rsidRDefault="00933E14" w:rsidP="00933E14">
      <w:pPr>
        <w:rPr>
          <w:rFonts w:ascii="Times New Roman" w:hAnsi="Times New Roman"/>
        </w:rPr>
      </w:pPr>
      <w:r w:rsidRPr="00146ECA">
        <w:rPr>
          <w:rFonts w:ascii="Times New Roman" w:hAnsi="Times New Roman"/>
        </w:rPr>
        <w:t xml:space="preserve">Remarks by the Laird of McNab upon the Report of Francis Allan, Esq., on the Township of McNab: </w:t>
      </w:r>
    </w:p>
    <w:p w:rsidR="00933E14" w:rsidRPr="00146ECA" w:rsidRDefault="00933E14" w:rsidP="00933E14">
      <w:pPr>
        <w:rPr>
          <w:rFonts w:ascii="Times New Roman" w:hAnsi="Times New Roman"/>
        </w:rPr>
      </w:pPr>
      <w:r w:rsidRPr="00146ECA">
        <w:rPr>
          <w:rFonts w:ascii="Times New Roman" w:hAnsi="Times New Roman"/>
        </w:rPr>
        <w:t xml:space="preserve">Broken lot No. 12, concession 1, Thos. </w:t>
      </w:r>
      <w:proofErr w:type="spellStart"/>
      <w:r w:rsidRPr="00146ECA">
        <w:rPr>
          <w:rFonts w:ascii="Times New Roman" w:hAnsi="Times New Roman"/>
        </w:rPr>
        <w:t>McLachIan</w:t>
      </w:r>
      <w:proofErr w:type="spellEnd"/>
      <w:r w:rsidRPr="00146ECA">
        <w:rPr>
          <w:rFonts w:ascii="Times New Roman" w:hAnsi="Times New Roman"/>
        </w:rPr>
        <w:t xml:space="preserve">: This agreement is cancelled, and these lots open. </w:t>
      </w:r>
    </w:p>
    <w:p w:rsidR="00933E14" w:rsidRPr="00146ECA" w:rsidRDefault="00933E14" w:rsidP="00933E14">
      <w:pPr>
        <w:rPr>
          <w:rFonts w:ascii="Times New Roman" w:hAnsi="Times New Roman"/>
        </w:rPr>
      </w:pPr>
      <w:r w:rsidRPr="00146ECA">
        <w:rPr>
          <w:rFonts w:ascii="Times New Roman" w:hAnsi="Times New Roman"/>
        </w:rPr>
        <w:t xml:space="preserve">Lot 15, con. 1, Donald Fisher: This lot was originally granted and deeded for a carpenter establishment, for encouragement of settling the township. </w:t>
      </w:r>
    </w:p>
    <w:p w:rsidR="00933E14" w:rsidRPr="00146ECA" w:rsidRDefault="00933E14" w:rsidP="00933E14">
      <w:pPr>
        <w:rPr>
          <w:rFonts w:ascii="Times New Roman" w:hAnsi="Times New Roman"/>
        </w:rPr>
      </w:pPr>
      <w:r w:rsidRPr="00146ECA">
        <w:rPr>
          <w:rFonts w:ascii="Times New Roman" w:hAnsi="Times New Roman"/>
        </w:rPr>
        <w:lastRenderedPageBreak/>
        <w:t xml:space="preserve">Lot 16, con. 1, John Wallace: McNab has received no duty of timber as yet. </w:t>
      </w:r>
    </w:p>
    <w:p w:rsidR="00933E14" w:rsidRPr="00146ECA" w:rsidRDefault="00933E14" w:rsidP="00933E14">
      <w:pPr>
        <w:rPr>
          <w:rFonts w:ascii="Times New Roman" w:hAnsi="Times New Roman"/>
        </w:rPr>
      </w:pPr>
      <w:r w:rsidRPr="00146ECA">
        <w:rPr>
          <w:rFonts w:ascii="Times New Roman" w:hAnsi="Times New Roman"/>
        </w:rPr>
        <w:t xml:space="preserve">Lot 18, con. 1, A. D. McNab: McNab reserved the timber upon this lot. </w:t>
      </w:r>
    </w:p>
    <w:p w:rsidR="00933E14" w:rsidRPr="00146ECA" w:rsidRDefault="00933E14" w:rsidP="00933E14">
      <w:pPr>
        <w:rPr>
          <w:rFonts w:ascii="Times New Roman" w:hAnsi="Times New Roman"/>
        </w:rPr>
      </w:pPr>
      <w:r w:rsidRPr="00146ECA">
        <w:rPr>
          <w:rFonts w:ascii="Times New Roman" w:hAnsi="Times New Roman"/>
        </w:rPr>
        <w:t xml:space="preserve">Lot 26, con. 1, Andrew Hamilton: False statement: paid all the expenses of passage from Montreal. </w:t>
      </w:r>
    </w:p>
    <w:p w:rsidR="00933E14" w:rsidRPr="00146ECA" w:rsidRDefault="00933E14" w:rsidP="00933E14">
      <w:pPr>
        <w:rPr>
          <w:rFonts w:ascii="Times New Roman" w:hAnsi="Times New Roman"/>
        </w:rPr>
      </w:pPr>
      <w:r w:rsidRPr="00146ECA">
        <w:rPr>
          <w:rFonts w:ascii="Times New Roman" w:hAnsi="Times New Roman"/>
        </w:rPr>
        <w:t xml:space="preserve">Lot 18, con. 2, </w:t>
      </w:r>
      <w:proofErr w:type="spellStart"/>
      <w:r w:rsidRPr="00146ECA">
        <w:rPr>
          <w:rFonts w:ascii="Times New Roman" w:hAnsi="Times New Roman"/>
        </w:rPr>
        <w:t>Dugald</w:t>
      </w:r>
      <w:proofErr w:type="spellEnd"/>
      <w:r w:rsidRPr="00146ECA">
        <w:rPr>
          <w:rFonts w:ascii="Times New Roman" w:hAnsi="Times New Roman"/>
        </w:rPr>
        <w:t xml:space="preserve"> Stewart: False statement: reserved the duties. </w:t>
      </w:r>
    </w:p>
    <w:p w:rsidR="00933E14" w:rsidRPr="00146ECA" w:rsidRDefault="00933E14" w:rsidP="00933E14">
      <w:pPr>
        <w:rPr>
          <w:rFonts w:ascii="Times New Roman" w:hAnsi="Times New Roman"/>
        </w:rPr>
      </w:pPr>
      <w:r w:rsidRPr="00146ECA">
        <w:rPr>
          <w:rFonts w:ascii="Times New Roman" w:hAnsi="Times New Roman"/>
        </w:rPr>
        <w:t xml:space="preserve">Lot 19, con. 2, A. C. McFadden: False statement: the son has fled accused of rape. </w:t>
      </w:r>
    </w:p>
    <w:p w:rsidR="00933E14" w:rsidRPr="00146ECA" w:rsidRDefault="00933E14" w:rsidP="00933E14">
      <w:pPr>
        <w:rPr>
          <w:rFonts w:ascii="Times New Roman" w:hAnsi="Times New Roman"/>
        </w:rPr>
      </w:pPr>
      <w:r w:rsidRPr="00146ECA">
        <w:rPr>
          <w:rFonts w:ascii="Times New Roman" w:hAnsi="Times New Roman"/>
        </w:rPr>
        <w:t xml:space="preserve">Lot 25, con, 2, James Morris: This is one of those who would not grant a mortgage upon his lot: conform to location ticket after the patent was taken out for him. </w:t>
      </w:r>
    </w:p>
    <w:p w:rsidR="00933E14" w:rsidRPr="00146ECA" w:rsidRDefault="00933E14" w:rsidP="00933E14">
      <w:pPr>
        <w:rPr>
          <w:rFonts w:ascii="Times New Roman" w:hAnsi="Times New Roman"/>
        </w:rPr>
      </w:pPr>
      <w:r w:rsidRPr="00146ECA">
        <w:rPr>
          <w:rFonts w:ascii="Times New Roman" w:hAnsi="Times New Roman"/>
        </w:rPr>
        <w:t xml:space="preserve">Lot 5, con. 3, Duncan Robertson: This agreement cancelled, as mentioned above. </w:t>
      </w:r>
    </w:p>
    <w:p w:rsidR="00933E14" w:rsidRPr="00146ECA" w:rsidRDefault="00933E14" w:rsidP="00933E14">
      <w:pPr>
        <w:rPr>
          <w:rFonts w:ascii="Times New Roman" w:hAnsi="Times New Roman"/>
        </w:rPr>
      </w:pPr>
      <w:r w:rsidRPr="00146ECA">
        <w:rPr>
          <w:rFonts w:ascii="Times New Roman" w:hAnsi="Times New Roman"/>
        </w:rPr>
        <w:t xml:space="preserve">Lots 6 and 7, Smith </w:t>
      </w:r>
      <w:proofErr w:type="spellStart"/>
      <w:r w:rsidRPr="00146ECA">
        <w:rPr>
          <w:rFonts w:ascii="Times New Roman" w:hAnsi="Times New Roman"/>
        </w:rPr>
        <w:t>Luth</w:t>
      </w:r>
      <w:proofErr w:type="spellEnd"/>
      <w:r w:rsidRPr="00146ECA">
        <w:rPr>
          <w:rFonts w:ascii="Times New Roman" w:hAnsi="Times New Roman"/>
        </w:rPr>
        <w:t xml:space="preserve"> and Allan McNab respectively: Originally granted to </w:t>
      </w:r>
      <w:proofErr w:type="spellStart"/>
      <w:r w:rsidRPr="00146ECA">
        <w:rPr>
          <w:rFonts w:ascii="Times New Roman" w:hAnsi="Times New Roman"/>
        </w:rPr>
        <w:t>Gregor</w:t>
      </w:r>
      <w:proofErr w:type="spellEnd"/>
      <w:r w:rsidRPr="00146ECA">
        <w:rPr>
          <w:rFonts w:ascii="Times New Roman" w:hAnsi="Times New Roman"/>
        </w:rPr>
        <w:t xml:space="preserve"> McNab and Allan McNab, with broken front of No. 6 of the 4th con., for erecting mills for the benefit of the township. </w:t>
      </w:r>
      <w:proofErr w:type="spellStart"/>
      <w:r w:rsidRPr="00146ECA">
        <w:rPr>
          <w:rFonts w:ascii="Times New Roman" w:hAnsi="Times New Roman"/>
        </w:rPr>
        <w:t>Gregor</w:t>
      </w:r>
      <w:proofErr w:type="spellEnd"/>
      <w:r w:rsidRPr="00146ECA">
        <w:rPr>
          <w:rFonts w:ascii="Times New Roman" w:hAnsi="Times New Roman"/>
        </w:rPr>
        <w:t xml:space="preserve"> McNab went home to Scotland to realize funds, where he died; and these broken fronts were deeded to Alan McNab. The saw mill has been in operation some time, and the grist-mill will </w:t>
      </w:r>
      <w:proofErr w:type="spellStart"/>
      <w:r w:rsidRPr="00146ECA">
        <w:rPr>
          <w:rFonts w:ascii="Times New Roman" w:hAnsi="Times New Roman"/>
        </w:rPr>
        <w:t>b e</w:t>
      </w:r>
      <w:proofErr w:type="spellEnd"/>
      <w:r w:rsidRPr="00146ECA">
        <w:rPr>
          <w:rFonts w:ascii="Times New Roman" w:hAnsi="Times New Roman"/>
        </w:rPr>
        <w:t xml:space="preserve"> completed next year; McNab got no value for them. </w:t>
      </w:r>
    </w:p>
    <w:p w:rsidR="00933E14" w:rsidRPr="00146ECA" w:rsidRDefault="00933E14" w:rsidP="00933E14">
      <w:pPr>
        <w:rPr>
          <w:rFonts w:ascii="Times New Roman" w:hAnsi="Times New Roman"/>
        </w:rPr>
      </w:pPr>
      <w:r w:rsidRPr="00146ECA">
        <w:rPr>
          <w:rFonts w:ascii="Times New Roman" w:hAnsi="Times New Roman"/>
        </w:rPr>
        <w:t xml:space="preserve">Lot 25, con. 2, George Morris -Government has granted a location to one Robert Peak, an old soldier, for this lot. </w:t>
      </w:r>
    </w:p>
    <w:p w:rsidR="00933E14" w:rsidRPr="00146ECA" w:rsidRDefault="00933E14" w:rsidP="00933E14">
      <w:pPr>
        <w:rPr>
          <w:rFonts w:ascii="Times New Roman" w:hAnsi="Times New Roman"/>
        </w:rPr>
      </w:pPr>
      <w:r w:rsidRPr="00146ECA">
        <w:rPr>
          <w:rFonts w:ascii="Times New Roman" w:hAnsi="Times New Roman"/>
        </w:rPr>
        <w:t xml:space="preserve">Lot 6, con. 4, </w:t>
      </w:r>
      <w:proofErr w:type="spellStart"/>
      <w:r w:rsidRPr="00146ECA">
        <w:rPr>
          <w:rFonts w:ascii="Times New Roman" w:hAnsi="Times New Roman"/>
        </w:rPr>
        <w:t>Gregor</w:t>
      </w:r>
      <w:proofErr w:type="spellEnd"/>
      <w:r w:rsidRPr="00146ECA">
        <w:rPr>
          <w:rFonts w:ascii="Times New Roman" w:hAnsi="Times New Roman"/>
        </w:rPr>
        <w:t xml:space="preserve"> McNab: This statement is erroneous. </w:t>
      </w:r>
    </w:p>
    <w:p w:rsidR="00933E14" w:rsidRPr="00146ECA" w:rsidRDefault="00933E14" w:rsidP="00933E14">
      <w:pPr>
        <w:rPr>
          <w:rFonts w:ascii="Times New Roman" w:hAnsi="Times New Roman"/>
        </w:rPr>
      </w:pPr>
      <w:r w:rsidRPr="00146ECA">
        <w:rPr>
          <w:rFonts w:ascii="Times New Roman" w:hAnsi="Times New Roman"/>
        </w:rPr>
        <w:t xml:space="preserve">Lot 6, con. 4, Allan McNab: This is the saw-mill as stated above. </w:t>
      </w:r>
    </w:p>
    <w:p w:rsidR="00933E14" w:rsidRPr="00146ECA" w:rsidRDefault="00933E14" w:rsidP="00933E14">
      <w:pPr>
        <w:rPr>
          <w:rFonts w:ascii="Times New Roman" w:hAnsi="Times New Roman"/>
        </w:rPr>
      </w:pPr>
      <w:r w:rsidRPr="00146ECA">
        <w:rPr>
          <w:rFonts w:ascii="Times New Roman" w:hAnsi="Times New Roman"/>
        </w:rPr>
        <w:t xml:space="preserve">Lot 14, con. 6, Duncan Anderson: This is one of </w:t>
      </w:r>
      <w:proofErr w:type="spellStart"/>
      <w:r w:rsidRPr="00146ECA">
        <w:rPr>
          <w:rFonts w:ascii="Times New Roman" w:hAnsi="Times New Roman"/>
        </w:rPr>
        <w:t>McNab's</w:t>
      </w:r>
      <w:proofErr w:type="spellEnd"/>
      <w:r w:rsidRPr="00146ECA">
        <w:rPr>
          <w:rFonts w:ascii="Times New Roman" w:hAnsi="Times New Roman"/>
        </w:rPr>
        <w:t xml:space="preserve"> lots for which he is deeded. </w:t>
      </w:r>
    </w:p>
    <w:p w:rsidR="00933E14" w:rsidRPr="00146ECA" w:rsidRDefault="00933E14" w:rsidP="00933E14">
      <w:pPr>
        <w:rPr>
          <w:rFonts w:ascii="Times New Roman" w:hAnsi="Times New Roman"/>
        </w:rPr>
      </w:pPr>
      <w:r w:rsidRPr="00146ECA">
        <w:rPr>
          <w:rFonts w:ascii="Times New Roman" w:hAnsi="Times New Roman"/>
        </w:rPr>
        <w:t xml:space="preserve">Lot 24, con. 4, John McCallum: This was an original grant for which McNab got no value for erecting a school establishment for the benefit of the township. </w:t>
      </w:r>
    </w:p>
    <w:p w:rsidR="00933E14" w:rsidRPr="00146ECA" w:rsidRDefault="00933E14" w:rsidP="00933E14">
      <w:pPr>
        <w:rPr>
          <w:rFonts w:ascii="Times New Roman" w:hAnsi="Times New Roman"/>
        </w:rPr>
      </w:pPr>
      <w:r w:rsidRPr="00146ECA">
        <w:rPr>
          <w:rFonts w:ascii="Times New Roman" w:hAnsi="Times New Roman"/>
        </w:rPr>
        <w:t xml:space="preserve">Lot 25, con. 4, Wm. Richards: Wrong statement, it being the above lot. </w:t>
      </w:r>
    </w:p>
    <w:p w:rsidR="00933E14" w:rsidRPr="00146ECA" w:rsidRDefault="00933E14" w:rsidP="00933E14">
      <w:pPr>
        <w:rPr>
          <w:rFonts w:ascii="Times New Roman" w:hAnsi="Times New Roman"/>
        </w:rPr>
      </w:pPr>
      <w:r w:rsidRPr="00146ECA">
        <w:rPr>
          <w:rFonts w:ascii="Times New Roman" w:hAnsi="Times New Roman"/>
        </w:rPr>
        <w:t xml:space="preserve">Lot 5, con. 5, David </w:t>
      </w:r>
      <w:proofErr w:type="spellStart"/>
      <w:r w:rsidRPr="00146ECA">
        <w:rPr>
          <w:rFonts w:ascii="Times New Roman" w:hAnsi="Times New Roman"/>
        </w:rPr>
        <w:t>Brunna</w:t>
      </w:r>
      <w:proofErr w:type="spellEnd"/>
      <w:r w:rsidRPr="00146ECA">
        <w:rPr>
          <w:rFonts w:ascii="Times New Roman" w:hAnsi="Times New Roman"/>
        </w:rPr>
        <w:t xml:space="preserve">: Original grant, and deeded for a blacksmith's establishment for public benefit. </w:t>
      </w:r>
    </w:p>
    <w:p w:rsidR="00933E14" w:rsidRPr="00146ECA" w:rsidRDefault="00933E14" w:rsidP="00933E14">
      <w:pPr>
        <w:rPr>
          <w:rFonts w:ascii="Times New Roman" w:hAnsi="Times New Roman"/>
        </w:rPr>
      </w:pPr>
      <w:r w:rsidRPr="00146ECA">
        <w:rPr>
          <w:rFonts w:ascii="Times New Roman" w:hAnsi="Times New Roman"/>
        </w:rPr>
        <w:t xml:space="preserve">Lot 11, con. 5, Joseph Patterson: This statement is not correct. </w:t>
      </w:r>
    </w:p>
    <w:p w:rsidR="00933E14" w:rsidRPr="00146ECA" w:rsidRDefault="00933E14" w:rsidP="00933E14">
      <w:pPr>
        <w:rPr>
          <w:rFonts w:ascii="Times New Roman" w:hAnsi="Times New Roman"/>
        </w:rPr>
      </w:pPr>
      <w:r w:rsidRPr="00146ECA">
        <w:rPr>
          <w:rFonts w:ascii="Times New Roman" w:hAnsi="Times New Roman"/>
        </w:rPr>
        <w:t xml:space="preserve">Lot 7, con. 6, Peter McIntyre: These 80 were incurred for law expenses, this fellow having denied that he ever signed the original bond in Scotland. </w:t>
      </w:r>
    </w:p>
    <w:p w:rsidR="00933E14" w:rsidRPr="00146ECA" w:rsidRDefault="00933E14" w:rsidP="00933E14">
      <w:pPr>
        <w:rPr>
          <w:rFonts w:ascii="Times New Roman" w:hAnsi="Times New Roman"/>
        </w:rPr>
      </w:pPr>
      <w:r w:rsidRPr="00146ECA">
        <w:rPr>
          <w:rFonts w:ascii="Times New Roman" w:hAnsi="Times New Roman"/>
        </w:rPr>
        <w:t xml:space="preserve">Lot 12, con. 7, Donald McIntyre: McNab considers himself bound, whenever this Donald McIntyre pays him in full of his claim, to be debited with the amount, conform to order in Council. </w:t>
      </w:r>
    </w:p>
    <w:p w:rsidR="00933E14" w:rsidRPr="00146ECA" w:rsidRDefault="00933E14" w:rsidP="00933E14">
      <w:pPr>
        <w:rPr>
          <w:rFonts w:ascii="Times New Roman" w:hAnsi="Times New Roman"/>
        </w:rPr>
      </w:pPr>
      <w:r w:rsidRPr="00146ECA">
        <w:rPr>
          <w:rFonts w:ascii="Times New Roman" w:hAnsi="Times New Roman"/>
        </w:rPr>
        <w:t xml:space="preserve">Lot 13, con. 7, John Campbell: This lot is deeded to one Archibald McNab by mistake. </w:t>
      </w:r>
    </w:p>
    <w:p w:rsidR="00933E14" w:rsidRPr="00146ECA" w:rsidRDefault="00933E14" w:rsidP="00933E14">
      <w:pPr>
        <w:rPr>
          <w:rFonts w:ascii="Times New Roman" w:hAnsi="Times New Roman"/>
        </w:rPr>
      </w:pPr>
      <w:r w:rsidRPr="00146ECA">
        <w:rPr>
          <w:rFonts w:ascii="Times New Roman" w:hAnsi="Times New Roman"/>
        </w:rPr>
        <w:t xml:space="preserve">Lot 25, con. 7, James Miller: False statement. This man has left the country. </w:t>
      </w:r>
    </w:p>
    <w:p w:rsidR="00933E14" w:rsidRPr="00146ECA" w:rsidRDefault="00933E14" w:rsidP="00933E14">
      <w:pPr>
        <w:rPr>
          <w:rFonts w:ascii="Times New Roman" w:hAnsi="Times New Roman"/>
        </w:rPr>
      </w:pPr>
      <w:r w:rsidRPr="00146ECA">
        <w:rPr>
          <w:rFonts w:ascii="Times New Roman" w:hAnsi="Times New Roman"/>
        </w:rPr>
        <w:t xml:space="preserve">Lot 25, con. 7, John Preston: This man McNab took from Montreal. He fled also. </w:t>
      </w:r>
    </w:p>
    <w:p w:rsidR="00933E14" w:rsidRPr="00146ECA" w:rsidRDefault="00933E14" w:rsidP="00933E14">
      <w:pPr>
        <w:rPr>
          <w:rFonts w:ascii="Times New Roman" w:hAnsi="Times New Roman"/>
        </w:rPr>
      </w:pPr>
      <w:r w:rsidRPr="00146ECA">
        <w:rPr>
          <w:rFonts w:ascii="Times New Roman" w:hAnsi="Times New Roman"/>
        </w:rPr>
        <w:t xml:space="preserve">Lot 5, con. 8, Arch. McNab: This lot was deeded to McNab to establish a ferry. </w:t>
      </w:r>
    </w:p>
    <w:p w:rsidR="00933E14" w:rsidRPr="00146ECA" w:rsidRDefault="00933E14" w:rsidP="00933E14">
      <w:pPr>
        <w:rPr>
          <w:rFonts w:ascii="Times New Roman" w:hAnsi="Times New Roman"/>
        </w:rPr>
      </w:pPr>
      <w:r w:rsidRPr="00146ECA">
        <w:rPr>
          <w:rFonts w:ascii="Times New Roman" w:hAnsi="Times New Roman"/>
        </w:rPr>
        <w:lastRenderedPageBreak/>
        <w:t xml:space="preserve">Lot 11, con. 8, Neil Robertson: Took this man and family from Montreal. </w:t>
      </w:r>
    </w:p>
    <w:p w:rsidR="00933E14" w:rsidRPr="00146ECA" w:rsidRDefault="00933E14" w:rsidP="00933E14">
      <w:pPr>
        <w:rPr>
          <w:rFonts w:ascii="Times New Roman" w:hAnsi="Times New Roman"/>
        </w:rPr>
      </w:pPr>
      <w:r w:rsidRPr="00146ECA">
        <w:rPr>
          <w:rFonts w:ascii="Times New Roman" w:hAnsi="Times New Roman"/>
        </w:rPr>
        <w:t xml:space="preserve">Lot 17, con. 8, James Aitkin: Originally Colin </w:t>
      </w:r>
      <w:proofErr w:type="spellStart"/>
      <w:r w:rsidRPr="00146ECA">
        <w:rPr>
          <w:rFonts w:ascii="Times New Roman" w:hAnsi="Times New Roman"/>
        </w:rPr>
        <w:t>McCaul</w:t>
      </w:r>
      <w:proofErr w:type="spellEnd"/>
      <w:r w:rsidRPr="00146ECA">
        <w:rPr>
          <w:rFonts w:ascii="Times New Roman" w:hAnsi="Times New Roman"/>
        </w:rPr>
        <w:t xml:space="preserve">, who was killed by a falling tree; afterwards to James Aitkin. </w:t>
      </w:r>
    </w:p>
    <w:p w:rsidR="00933E14" w:rsidRPr="00146ECA" w:rsidRDefault="00933E14" w:rsidP="00933E14">
      <w:pPr>
        <w:rPr>
          <w:rFonts w:ascii="Times New Roman" w:hAnsi="Times New Roman"/>
        </w:rPr>
      </w:pPr>
      <w:r w:rsidRPr="00146ECA">
        <w:rPr>
          <w:rFonts w:ascii="Times New Roman" w:hAnsi="Times New Roman"/>
        </w:rPr>
        <w:t xml:space="preserve">Lot 24, con. 10, James McLaren: This is one of those who after getting a patent taken out, refused to grant a mortgage. </w:t>
      </w:r>
    </w:p>
    <w:p w:rsidR="00933E14" w:rsidRPr="00146ECA" w:rsidRDefault="00933E14" w:rsidP="00933E14">
      <w:pPr>
        <w:rPr>
          <w:rFonts w:ascii="Times New Roman" w:hAnsi="Times New Roman"/>
        </w:rPr>
      </w:pPr>
      <w:r w:rsidRPr="00146ECA">
        <w:rPr>
          <w:rFonts w:ascii="Times New Roman" w:hAnsi="Times New Roman"/>
        </w:rPr>
        <w:t xml:space="preserve">Lot 21, con. 11, A. &amp; G. Devin: These are father and son, who with their family, I took from Montréal. </w:t>
      </w:r>
    </w:p>
    <w:p w:rsidR="00933E14" w:rsidRPr="00146ECA" w:rsidRDefault="00933E14" w:rsidP="00933E14">
      <w:pPr>
        <w:rPr>
          <w:rFonts w:ascii="Times New Roman" w:hAnsi="Times New Roman"/>
        </w:rPr>
      </w:pPr>
      <w:r w:rsidRPr="00146ECA">
        <w:rPr>
          <w:rFonts w:ascii="Times New Roman" w:hAnsi="Times New Roman"/>
        </w:rPr>
        <w:t xml:space="preserve">Lot 25, con. 11, Duncan Anderson: This person, Anderson, was very useful to McNab on first settling the township, in procuring provisions and assisting to make the settlers comfortable, in which capacity and for his extra exertions and trouble; I originally granted him this lot. Many accounts accordingly passed between us which is impossible for McNab to bear in mind at this distance of time: 16 years ago. </w:t>
      </w:r>
    </w:p>
    <w:p w:rsidR="00933E14" w:rsidRPr="00146ECA" w:rsidRDefault="00933E14" w:rsidP="00933E14">
      <w:pPr>
        <w:rPr>
          <w:rFonts w:ascii="Times New Roman" w:hAnsi="Times New Roman"/>
        </w:rPr>
      </w:pPr>
      <w:r w:rsidRPr="00146ECA">
        <w:rPr>
          <w:rFonts w:ascii="Times New Roman" w:hAnsi="Times New Roman"/>
        </w:rPr>
        <w:t xml:space="preserve">Lot 6, con. 12, Alex. McNab: This is one of the most infamous characters in the township. </w:t>
      </w:r>
    </w:p>
    <w:p w:rsidR="00933E14" w:rsidRPr="00146ECA" w:rsidRDefault="00933E14" w:rsidP="00933E14">
      <w:pPr>
        <w:rPr>
          <w:rFonts w:ascii="Times New Roman" w:hAnsi="Times New Roman"/>
        </w:rPr>
      </w:pPr>
      <w:r w:rsidRPr="00146ECA">
        <w:rPr>
          <w:rFonts w:ascii="Times New Roman" w:hAnsi="Times New Roman"/>
        </w:rPr>
        <w:t xml:space="preserve">Lot 7, con. 12, Jas. </w:t>
      </w:r>
      <w:proofErr w:type="spellStart"/>
      <w:r w:rsidRPr="00146ECA">
        <w:rPr>
          <w:rFonts w:ascii="Times New Roman" w:hAnsi="Times New Roman"/>
        </w:rPr>
        <w:t>McNee</w:t>
      </w:r>
      <w:proofErr w:type="spellEnd"/>
      <w:r w:rsidRPr="00146ECA">
        <w:rPr>
          <w:rFonts w:ascii="Times New Roman" w:hAnsi="Times New Roman"/>
        </w:rPr>
        <w:t xml:space="preserve">: This person is my old family Piper, to whom I granted a lot of land and deed, but never received any value. He has a large family of sons. </w:t>
      </w:r>
    </w:p>
    <w:p w:rsidR="00933E14" w:rsidRPr="00146ECA" w:rsidRDefault="00933E14" w:rsidP="00933E14">
      <w:pPr>
        <w:rPr>
          <w:rFonts w:ascii="Times New Roman" w:hAnsi="Times New Roman"/>
        </w:rPr>
      </w:pPr>
      <w:r w:rsidRPr="00146ECA">
        <w:rPr>
          <w:rFonts w:ascii="Times New Roman" w:hAnsi="Times New Roman"/>
        </w:rPr>
        <w:t xml:space="preserve">Lots 18 and 19, con. 13, Alex. </w:t>
      </w:r>
      <w:proofErr w:type="spellStart"/>
      <w:r w:rsidRPr="00146ECA">
        <w:rPr>
          <w:rFonts w:ascii="Times New Roman" w:hAnsi="Times New Roman"/>
        </w:rPr>
        <w:t>McDonell</w:t>
      </w:r>
      <w:proofErr w:type="spellEnd"/>
      <w:r w:rsidRPr="00146ECA">
        <w:rPr>
          <w:rFonts w:ascii="Times New Roman" w:hAnsi="Times New Roman"/>
        </w:rPr>
        <w:t xml:space="preserve">: Originally granted these broken fronts and deeded for building a good inn and store for the benefit of the township and the public, which Mr. </w:t>
      </w:r>
      <w:proofErr w:type="spellStart"/>
      <w:r w:rsidRPr="00146ECA">
        <w:rPr>
          <w:rFonts w:ascii="Times New Roman" w:hAnsi="Times New Roman"/>
        </w:rPr>
        <w:t>McDonell</w:t>
      </w:r>
      <w:proofErr w:type="spellEnd"/>
      <w:r w:rsidRPr="00146ECA">
        <w:rPr>
          <w:rFonts w:ascii="Times New Roman" w:hAnsi="Times New Roman"/>
        </w:rPr>
        <w:t xml:space="preserve"> did, much for the comfort and accommodation of that part of the country. It is a pity that Mr. Allan should state what he is not perfectly certain of. </w:t>
      </w:r>
    </w:p>
    <w:p w:rsidR="00933E14" w:rsidRPr="00146ECA" w:rsidRDefault="00933E14" w:rsidP="00933E14">
      <w:pPr>
        <w:spacing w:after="120"/>
        <w:rPr>
          <w:rFonts w:ascii="Times New Roman" w:hAnsi="Times New Roman"/>
        </w:rPr>
      </w:pPr>
      <w:r w:rsidRPr="00146ECA">
        <w:rPr>
          <w:rFonts w:ascii="Times New Roman" w:hAnsi="Times New Roman"/>
        </w:rPr>
        <w:t xml:space="preserve">Lots 20 and 21, con. 13, Michael Roddy: -This original grant was to one Walter Beckwith, under an agreement to build a comfortable inn for the accommodation of the public. In this he failed to cover what McNab had advanced; he sold the lot to one Michael Roddy, who is deeded for it. </w:t>
      </w:r>
    </w:p>
    <w:p w:rsidR="00933E14" w:rsidRPr="00146ECA" w:rsidRDefault="00933E14" w:rsidP="00933E14">
      <w:pPr>
        <w:spacing w:after="120"/>
        <w:rPr>
          <w:rFonts w:ascii="Times New Roman" w:hAnsi="Times New Roman"/>
        </w:rPr>
      </w:pPr>
      <w:r w:rsidRPr="00146ECA">
        <w:rPr>
          <w:rFonts w:ascii="Times New Roman" w:hAnsi="Times New Roman"/>
        </w:rPr>
        <w:t xml:space="preserve">It is here particularly to be observed that McNab was obliged to make many sacrifices, and in order to encourage an infant settlement, was induced to make several gratuitous grants of land to encourage tradesmen to settle in this remote quarter. </w:t>
      </w:r>
    </w:p>
    <w:p w:rsidR="00933E14" w:rsidRPr="00146ECA" w:rsidRDefault="00933E14" w:rsidP="00933E14">
      <w:pPr>
        <w:spacing w:after="120"/>
        <w:rPr>
          <w:rFonts w:ascii="Times New Roman" w:hAnsi="Times New Roman"/>
        </w:rPr>
      </w:pPr>
      <w:r w:rsidRPr="00146ECA">
        <w:rPr>
          <w:rFonts w:ascii="Times New Roman" w:hAnsi="Times New Roman"/>
        </w:rPr>
        <w:t xml:space="preserve">McNab cannot conclude these remarks upon Mr. Allan's report, without regretting much the spirit in which it is made or drawn up, and in more points than one, its total deviation from truth. For instance, obviously from a desire to deteriorate the value of the township, he states positively that there is no grist-mill in the township. Now the truth is there has been a very extensive mill establishment in active operation for these ten years past, both saw and grist, at </w:t>
      </w:r>
      <w:proofErr w:type="spellStart"/>
      <w:r w:rsidRPr="00146ECA">
        <w:rPr>
          <w:rFonts w:ascii="Times New Roman" w:hAnsi="Times New Roman"/>
        </w:rPr>
        <w:t>Arnprior</w:t>
      </w:r>
      <w:proofErr w:type="spellEnd"/>
      <w:r w:rsidRPr="00146ECA">
        <w:rPr>
          <w:rFonts w:ascii="Times New Roman" w:hAnsi="Times New Roman"/>
        </w:rPr>
        <w:t xml:space="preserve">; that there has been a saw mill in operation upon </w:t>
      </w:r>
      <w:proofErr w:type="spellStart"/>
      <w:r w:rsidRPr="00146ECA">
        <w:rPr>
          <w:rFonts w:ascii="Times New Roman" w:hAnsi="Times New Roman"/>
        </w:rPr>
        <w:t>Waba</w:t>
      </w:r>
      <w:proofErr w:type="spellEnd"/>
      <w:r w:rsidRPr="00146ECA">
        <w:rPr>
          <w:rFonts w:ascii="Times New Roman" w:hAnsi="Times New Roman"/>
        </w:rPr>
        <w:t xml:space="preserve"> River, for some time past, and a grist-mill erecting; also a third upon the very same creek (being reference to Mr. Hugh McGregor, who saw these mills frequently in operation). He takes also the liberty of remarking, under what consideration does Mr. Allan value the spot on lot McNab has built his cottage, at 15 shillings per acre? By </w:t>
      </w:r>
      <w:r w:rsidRPr="00146ECA">
        <w:rPr>
          <w:rFonts w:ascii="Times New Roman" w:hAnsi="Times New Roman"/>
        </w:rPr>
        <w:lastRenderedPageBreak/>
        <w:t xml:space="preserve">much the highest price he has valued (but which comes the nearest to the real value of any one he has valued), for MacNab most positively avers, and that without doubt, that the one-half of the township as settled is as good, if not better, than it. </w:t>
      </w:r>
    </w:p>
    <w:p w:rsidR="00933E14" w:rsidRPr="00146ECA" w:rsidRDefault="00933E14" w:rsidP="00933E14">
      <w:pPr>
        <w:rPr>
          <w:rFonts w:ascii="Times New Roman" w:hAnsi="Times New Roman"/>
        </w:rPr>
      </w:pPr>
      <w:r w:rsidRPr="00146ECA">
        <w:rPr>
          <w:rFonts w:ascii="Times New Roman" w:hAnsi="Times New Roman"/>
        </w:rPr>
        <w:t xml:space="preserve">McNab, with due deference, submits that according to the Order in Council, of date 27th Sept., 1839, which particularly provides that in the event of </w:t>
      </w:r>
      <w:proofErr w:type="spellStart"/>
      <w:r w:rsidRPr="00146ECA">
        <w:rPr>
          <w:rFonts w:ascii="Times New Roman" w:hAnsi="Times New Roman"/>
        </w:rPr>
        <w:t>McNab's</w:t>
      </w:r>
      <w:proofErr w:type="spellEnd"/>
      <w:r w:rsidRPr="00146ECA">
        <w:rPr>
          <w:rFonts w:ascii="Times New Roman" w:hAnsi="Times New Roman"/>
        </w:rPr>
        <w:t xml:space="preserve"> having secured any payment from any of the settlers, in whole or in part of the expenses incurred in taking them either from Scotland or Montreal to the township of McNab (as in the case of Donald McNaughton particularly referred to and provided for), that the said sum should be deducted from the sum awarded him (for instance his remarks as to Donald McIntyre’s claim, in his observations upon Mr. Allan's report), but he respectfully, though positively, asserts that no such inference or proposal as his repaying to the settlers any portion of the rents he received was ever mentioned or even proposed to him in his arrangements with the Government, the retaining, refunding, or repaying the small portion of rents he received never having been once suggested. Upon looking over the rent-roll according to the terms or statements of the list of lots located and guaranteed by McNab in his agreement with the Government, he finds he has located altogether, exclusive of his own lands and those lands particularly referred to in his memorial as originally granted by him to trades people and for inns to accommodate the public, he finds 15,000 acres; and this at the upset price of lands, as sold by Government, will amount to £7,000, exclusive of 500 acres which can still be sold at 5 shillings per acre. This, with the value of £2,000 worth of timber now to be disposed of by Government, besides the slate-quarries, will present a fair state of the value of the township to the Government. McNab at the same time taking this opportunity of remarking that if the payment of the amount of money as awarded by Government and agreed upon (4,000), shall in no way be contingent upon the Report as given in by Mr. Francis Allan, as he considers that Report decidedly incorrect, and not consistent with facts which is in his power at any time to prove. The prices he has put upon each separate lot, as affixed to copy of rent-roll, he will refer to any Land Surveyor in the district, or take them at the same valuation himself, in whole or part payment of his money, as agreed upon by Government. It is here to be remarked that on making up any calculation upon this Report of Mr. Allan, that he has included all </w:t>
      </w:r>
      <w:proofErr w:type="spellStart"/>
      <w:r w:rsidRPr="00146ECA">
        <w:rPr>
          <w:rFonts w:ascii="Times New Roman" w:hAnsi="Times New Roman"/>
        </w:rPr>
        <w:t>McNab's</w:t>
      </w:r>
      <w:proofErr w:type="spellEnd"/>
      <w:r w:rsidRPr="00146ECA">
        <w:rPr>
          <w:rFonts w:ascii="Times New Roman" w:hAnsi="Times New Roman"/>
        </w:rPr>
        <w:t xml:space="preserve"> own lands and those lots he originally granted gratuitously for the encouraging the settlement of the township, and which, as he has already and frequently stated both in his Memorial and other documents to the Government, and to which he refers. </w:t>
      </w:r>
    </w:p>
    <w:p w:rsidR="00933E14" w:rsidRPr="00146ECA" w:rsidRDefault="00933E14" w:rsidP="00933E14">
      <w:pPr>
        <w:rPr>
          <w:rFonts w:ascii="Times New Roman" w:hAnsi="Times New Roman"/>
        </w:rPr>
      </w:pPr>
      <w:r w:rsidRPr="00146ECA">
        <w:rPr>
          <w:rFonts w:ascii="Times New Roman" w:hAnsi="Times New Roman"/>
        </w:rPr>
        <w:t xml:space="preserve">(Signed) ARCH. McNab </w:t>
      </w:r>
    </w:p>
    <w:p w:rsidR="00933E14" w:rsidRPr="00146ECA" w:rsidRDefault="00933E14" w:rsidP="00146ECA">
      <w:pPr>
        <w:spacing w:after="120"/>
        <w:rPr>
          <w:rFonts w:ascii="Times New Roman" w:hAnsi="Times New Roman"/>
        </w:rPr>
      </w:pPr>
      <w:r w:rsidRPr="00146ECA">
        <w:rPr>
          <w:rFonts w:ascii="Times New Roman" w:hAnsi="Times New Roman"/>
        </w:rPr>
        <w:t xml:space="preserve">Toronto, November, 1840. </w:t>
      </w:r>
    </w:p>
    <w:p w:rsidR="00933E14" w:rsidRPr="00146ECA" w:rsidRDefault="00933E14" w:rsidP="00933E14">
      <w:pPr>
        <w:spacing w:after="120"/>
        <w:rPr>
          <w:rFonts w:ascii="Times New Roman" w:hAnsi="Times New Roman"/>
        </w:rPr>
      </w:pPr>
      <w:r w:rsidRPr="00146ECA">
        <w:rPr>
          <w:rFonts w:ascii="Times New Roman" w:hAnsi="Times New Roman"/>
        </w:rPr>
        <w:lastRenderedPageBreak/>
        <w:t xml:space="preserve">P.S. There is a gratuitous and invidious remark by Mr. Allan at the close of his Report, by which he rather commits himself; for after stating that there is no mill in McNab he says I am preventing other mills being built by not getting boards from my mill. Now, the truth is, I never had my mills in my own hands, having always let them for a rent, as they now are. I, of course, never interfere, nor can do so, only in getting my rent, no restrictions being put upon the tenants. A. </w:t>
      </w:r>
      <w:proofErr w:type="spellStart"/>
      <w:r w:rsidRPr="00146ECA">
        <w:rPr>
          <w:rFonts w:ascii="Times New Roman" w:hAnsi="Times New Roman"/>
        </w:rPr>
        <w:t>McN</w:t>
      </w:r>
      <w:proofErr w:type="spellEnd"/>
      <w:r w:rsidRPr="00146ECA">
        <w:rPr>
          <w:rFonts w:ascii="Times New Roman" w:hAnsi="Times New Roman"/>
        </w:rPr>
        <w:t xml:space="preserve">. </w:t>
      </w:r>
    </w:p>
    <w:p w:rsidR="00933E14" w:rsidRDefault="00933E14" w:rsidP="00933E14">
      <w:r>
        <w:t xml:space="preserve">CHAPTER XII (1838) </w:t>
      </w:r>
    </w:p>
    <w:p w:rsidR="00933E14" w:rsidRDefault="00933E14" w:rsidP="00933E14">
      <w:r>
        <w:t xml:space="preserve">THE TRIALS PETITION TO THE EARL OF DURHAM </w:t>
      </w:r>
    </w:p>
    <w:p w:rsidR="00933E14" w:rsidRDefault="00933E14" w:rsidP="00933E14">
      <w:pPr>
        <w:spacing w:after="120"/>
      </w:pPr>
      <w:r>
        <w:t xml:space="preserve">The rebellion of 1837 had been completely suppressed. To rush to arms against the constituted authorities is sinful, unless the people are ground down by repeated oppression, and even then the morality of a revolt is questionable, unless repeated applications for redress had been refused. Such was the case, then, in Upper Canada. Their petitions to the throne were unheeded, their remembrances ridiculed, their grievances </w:t>
      </w:r>
      <w:proofErr w:type="spellStart"/>
      <w:r>
        <w:t>unredressed</w:t>
      </w:r>
      <w:proofErr w:type="spellEnd"/>
      <w:r>
        <w:t xml:space="preserve">. Driven to frenzy, they rebelled not against their amiable and youthful sovereign, but in opposition to the tyranny of Sir Francis Head and the mal-administration of the Family Compact of the Jones, the </w:t>
      </w:r>
      <w:proofErr w:type="spellStart"/>
      <w:r>
        <w:t>Sherwoods</w:t>
      </w:r>
      <w:proofErr w:type="spellEnd"/>
      <w:r>
        <w:t xml:space="preserve">, the </w:t>
      </w:r>
      <w:proofErr w:type="spellStart"/>
      <w:r>
        <w:t>Macaulays</w:t>
      </w:r>
      <w:proofErr w:type="spellEnd"/>
      <w:r>
        <w:t xml:space="preserve">, and the </w:t>
      </w:r>
      <w:proofErr w:type="spellStart"/>
      <w:r>
        <w:t>Hagermans</w:t>
      </w:r>
      <w:proofErr w:type="spellEnd"/>
      <w:r>
        <w:t xml:space="preserve"> all closely connected by marriage or consanguinity. The insurgents had now been put down; peace and tranquility reigned over the land, Court-martials were being held in Lower Canada, while two of the leading rebels in the Upper Province, </w:t>
      </w:r>
      <w:proofErr w:type="spellStart"/>
      <w:r>
        <w:t>Lount</w:t>
      </w:r>
      <w:proofErr w:type="spellEnd"/>
      <w:r>
        <w:t xml:space="preserve"> and Matthews, were condemned and executed. Executions were of daily occurrence in Montreal. The drama of political vengeance was acted out a </w:t>
      </w:r>
      <w:proofErr w:type="spellStart"/>
      <w:r>
        <w:t>l'outrance</w:t>
      </w:r>
      <w:proofErr w:type="spellEnd"/>
      <w:r>
        <w:t xml:space="preserve">. Mercy was not dreamt of. The law of High Treason was carried out in all its horror, Lieut. Weir's cruel and treacherous murder by J Albert and his ruffian companions had steeled the hearts of the military judges and of the Executive against the common feelings of humanity. Montreal was baptized in a sea of blood. The minority had triumphed in both provinces. In both, the grievances of the people were overlooked, and their wrongs </w:t>
      </w:r>
      <w:proofErr w:type="spellStart"/>
      <w:r>
        <w:t>unredressed</w:t>
      </w:r>
      <w:proofErr w:type="spellEnd"/>
      <w:r>
        <w:t xml:space="preserve">. The petty oligarchies in each looked forward for many years to a reign of supremacy, without question or molestation. But they were, fortunately for the country, disappointed. Statesmen at home came to the conclusion that something was wrong. Lord </w:t>
      </w:r>
      <w:proofErr w:type="spellStart"/>
      <w:r>
        <w:t>Glenelg</w:t>
      </w:r>
      <w:proofErr w:type="spellEnd"/>
      <w:r>
        <w:t xml:space="preserve"> roused himself from his sleepy apathy, and Viscount </w:t>
      </w:r>
      <w:proofErr w:type="spellStart"/>
      <w:r>
        <w:t>Glenelg</w:t>
      </w:r>
      <w:proofErr w:type="spellEnd"/>
      <w:r>
        <w:t xml:space="preserve"> from his luxurious ease and voluptuous excesses, and in alarm stayed the effusion of blood stopped all further executions, sent out a special commission composed of the Earl of Durham, as Governor-General, Sir George Grey, and Sir Charles Gibbs. </w:t>
      </w:r>
    </w:p>
    <w:p w:rsidR="00933E14" w:rsidRDefault="00933E14" w:rsidP="00933E14">
      <w:pPr>
        <w:spacing w:after="120"/>
      </w:pPr>
      <w:r>
        <w:t xml:space="preserve">They recalled Sir Francis Head, and superseded Lord Gosford. Sir George Arthur was appointed Lieut. -Governor of the Province, instead of the notorious </w:t>
      </w:r>
      <w:r>
        <w:lastRenderedPageBreak/>
        <w:t xml:space="preserve">Bond Head. The Chief had now lost his best and most accommodating friend. Everything was looking up for the settlers. Lord Durham's name was the household word for radical reform. He was the very man for the aggrieved settlers of McNab. </w:t>
      </w:r>
    </w:p>
    <w:p w:rsidR="00933E14" w:rsidRDefault="00933E14" w:rsidP="00933E14">
      <w:pPr>
        <w:spacing w:after="120"/>
      </w:pPr>
      <w:r>
        <w:t xml:space="preserve">While these important matters were going on through the country, the Laird was preparing fresh suits. Mr. Allan Stewart (late Treasurer of the Township) had inadvertently cut some timber on one of the unallocated lots in the township. The Chief, hearing of this, at once evoked the aid of the Attorney-General, and commenced a qui tarn suit against Mr. Stewart for trespassing on the lands of the Crown. Stewart at once went and offered the Chief the duty. No; his Lairdship required the timber. This Mr. Stewart refused to give. While this action was in progress, the trial of Donald Mohr McNaughton was approaching. The Chief got his witnesses subpoenaed, and all parties bent their steps to Perth. The Quarter Sessions came on; Col. Alex Fraser was elected chairman. Donald McNaughton was put in the bar, and indicted on several counts, the principal of which was assault with intent, etc. Daniel </w:t>
      </w:r>
      <w:proofErr w:type="spellStart"/>
      <w:r>
        <w:t>McMartin</w:t>
      </w:r>
      <w:proofErr w:type="spellEnd"/>
      <w:r>
        <w:t xml:space="preserve">, Esq., conducted the prosecution; Mr. </w:t>
      </w:r>
      <w:proofErr w:type="spellStart"/>
      <w:r>
        <w:t>Radenhurst</w:t>
      </w:r>
      <w:proofErr w:type="spellEnd"/>
      <w:r>
        <w:t xml:space="preserve"> the defense. Manny </w:t>
      </w:r>
      <w:proofErr w:type="spellStart"/>
      <w:r>
        <w:t>Nowlan</w:t>
      </w:r>
      <w:proofErr w:type="spellEnd"/>
      <w:r>
        <w:t xml:space="preserve">, in his evidence, which was overstrained and exaggerated, did his best to convict the accused. Mr. D. C. McNab, then residing with the Chief a mere youth also was a witness, and simply related the facts as they occurred. Donald Mohr was quite satisfied with the later evidence, and called no witnesses. Col. Fraser, to his credit be it spoken, charged the jury to find a simple assault, and entirely ignored that of a more aggravated nature. The jury retired, and brought in a verdict of “Guilty of simple assault of a trifling nature, under strong provocation, and recommends the defendant to the leniency of the Court." The sentence was £2 10s and costs. The sentence was light, but the costs amounted to £17 5s. Scarcely had the sentence been pronounced, when an execution was placed in the Sheriff's hands against the Chief for the balance of the judgment for the road money. The Chief's horse was at once seized at Cross's stables, and notices of sale freely distributed through the town. McNaughton at once paid his fine and the costs, amounting in all to £19 17s. 9d. Had he been a poor man, he would have been imprisoned for months, or perhaps years, but unfortunately </w:t>
      </w:r>
      <w:proofErr w:type="spellStart"/>
      <w:r>
        <w:t>McNab's</w:t>
      </w:r>
      <w:proofErr w:type="spellEnd"/>
      <w:r>
        <w:t xml:space="preserve"> victim had the means, and he was foiled somewhat in his expectations. The Court rose. The two antagonists met at the door of the Court House. </w:t>
      </w:r>
    </w:p>
    <w:p w:rsidR="00933E14" w:rsidRPr="00146ECA" w:rsidRDefault="00933E14" w:rsidP="00933E14">
      <w:pPr>
        <w:spacing w:after="120"/>
        <w:rPr>
          <w:rFonts w:ascii="Times New Roman" w:hAnsi="Times New Roman"/>
        </w:rPr>
      </w:pPr>
      <w:r w:rsidRPr="00146ECA">
        <w:rPr>
          <w:rFonts w:ascii="Times New Roman" w:hAnsi="Times New Roman"/>
        </w:rPr>
        <w:t>“See what it is, Donald,”</w:t>
      </w:r>
      <w:r>
        <w:t xml:space="preserve"> exclaimed MacNab, </w:t>
      </w:r>
      <w:r w:rsidRPr="00146ECA">
        <w:rPr>
          <w:rFonts w:ascii="Times New Roman" w:hAnsi="Times New Roman"/>
        </w:rPr>
        <w:t xml:space="preserve">“to oppose your Chief." </w:t>
      </w:r>
    </w:p>
    <w:p w:rsidR="00933E14" w:rsidRDefault="00933E14" w:rsidP="00933E14">
      <w:pPr>
        <w:spacing w:after="120"/>
      </w:pPr>
      <w:r w:rsidRPr="00146ECA">
        <w:rPr>
          <w:rFonts w:ascii="Times New Roman" w:hAnsi="Times New Roman"/>
        </w:rPr>
        <w:t>See what it is, Chief,"</w:t>
      </w:r>
      <w:r>
        <w:t xml:space="preserve"> replied McNaughton, </w:t>
      </w:r>
      <w:r w:rsidRPr="00146ECA">
        <w:rPr>
          <w:rFonts w:ascii="Times New Roman" w:hAnsi="Times New Roman"/>
        </w:rPr>
        <w:t>"not to pay your debts. Your horse is now seized and will be sold for the road-money."</w:t>
      </w:r>
      <w:r>
        <w:t xml:space="preserve"> </w:t>
      </w:r>
    </w:p>
    <w:p w:rsidR="00933E14" w:rsidRPr="00146ECA" w:rsidRDefault="00933E14" w:rsidP="00933E14">
      <w:pPr>
        <w:spacing w:after="120"/>
        <w:rPr>
          <w:rFonts w:ascii="Times New Roman" w:hAnsi="Times New Roman"/>
        </w:rPr>
      </w:pPr>
      <w:r w:rsidRPr="00146ECA">
        <w:rPr>
          <w:rFonts w:ascii="Times New Roman" w:hAnsi="Times New Roman"/>
        </w:rPr>
        <w:lastRenderedPageBreak/>
        <w:t>"Pho, nonsense!"</w:t>
      </w:r>
      <w:r>
        <w:t xml:space="preserve"> said the Laird; </w:t>
      </w:r>
      <w:r w:rsidRPr="00146ECA">
        <w:rPr>
          <w:rFonts w:ascii="Times New Roman" w:hAnsi="Times New Roman"/>
        </w:rPr>
        <w:t xml:space="preserve">"they would not dare to do that. You better not get up another petition against me." </w:t>
      </w:r>
    </w:p>
    <w:p w:rsidR="00933E14" w:rsidRPr="00146ECA" w:rsidRDefault="00933E14" w:rsidP="00933E14">
      <w:pPr>
        <w:spacing w:after="120"/>
        <w:rPr>
          <w:rFonts w:ascii="Times New Roman" w:hAnsi="Times New Roman"/>
        </w:rPr>
      </w:pPr>
      <w:r w:rsidRPr="00146ECA">
        <w:rPr>
          <w:rFonts w:ascii="Times New Roman" w:hAnsi="Times New Roman"/>
        </w:rPr>
        <w:t>“That we will, and a dozen of them,”</w:t>
      </w:r>
      <w:r>
        <w:t xml:space="preserve"> was the reply,</w:t>
      </w:r>
      <w:r w:rsidR="00146ECA">
        <w:t xml:space="preserve"> </w:t>
      </w:r>
      <w:r w:rsidRPr="00146ECA">
        <w:rPr>
          <w:rFonts w:ascii="Times New Roman" w:hAnsi="Times New Roman"/>
        </w:rPr>
        <w:t xml:space="preserve">”now that Lord Durham is coming out." </w:t>
      </w:r>
    </w:p>
    <w:p w:rsidR="00933E14" w:rsidRDefault="00933E14" w:rsidP="00933E14">
      <w:pPr>
        <w:spacing w:after="120"/>
      </w:pPr>
      <w:r>
        <w:t>The Chief stalked away in proud disdain, snorting like a rhinoceros; but he found Donald's words true; his horse was impounded, and he had to borrow the money from Craig-</w:t>
      </w:r>
      <w:proofErr w:type="spellStart"/>
      <w:r>
        <w:t>darroch</w:t>
      </w:r>
      <w:proofErr w:type="spellEnd"/>
      <w:r>
        <w:t xml:space="preserve"> to get him released. </w:t>
      </w:r>
    </w:p>
    <w:p w:rsidR="00933E14" w:rsidRDefault="00933E14" w:rsidP="00933E14">
      <w:pPr>
        <w:spacing w:after="120"/>
      </w:pPr>
      <w:r>
        <w:t xml:space="preserve">No sooner had McNaughton reached home than a general meeting of the whole township was held at the Flat Rapids, and it was unanimously resolved to memorialize the new Governor-General, and send a special delegate to wait upon Lord Durham, upon his arrival at Montreal. Mr. Allan Stewart drafted the petition, and he was selected as the most proper person to present it. He started on his mission in July of this year, after having the petition signed by almost every settler in the township. A few of the timid and vacillating refused to do so. Dread of </w:t>
      </w:r>
      <w:proofErr w:type="spellStart"/>
      <w:r>
        <w:t>McNab's</w:t>
      </w:r>
      <w:proofErr w:type="spellEnd"/>
      <w:r>
        <w:t xml:space="preserve"> retributive anger alone prevented them. They wished the mission every success, but they declined compromising themselves by any overt act of domestic treason. When Mr. Stewart reached Montreal, the Earl of Durham was there. This proud democratic nobleman disdained to enter any house in the city. He chartered the John Bull steamer, which was fitted up sumptuously for his accommodation, and this was his temporary palace. Mr. Stewart intended to present the petition to him in person; but just as he reached the wharf Lord Durham had disembarked and instantly jumped into a carriage. His aide-de-camp Col. Cooper, seeing Stewart's perplexity, at once went up to him, frankly entered into conversation, took the petition, and promised to present it. Stewart gave him his address. Col. Cooper was as good as his word. Next day Stewart received a reply, stating that as soon as the viceroy reached Toronto, an investigation would be held in these matters, and justice should be done. </w:t>
      </w:r>
    </w:p>
    <w:p w:rsidR="00933E14" w:rsidRDefault="00933E14" w:rsidP="00933E14">
      <w:pPr>
        <w:spacing w:after="120"/>
      </w:pPr>
      <w:r>
        <w:t xml:space="preserve">In the meantime, while the settlers were getting up active measures of resistance, the Chief was preparing a blow and maturing a plan, which if successful, would have placed the people completely under his power, and which nothing but endless litigation and the intervention of Chancery could render nugatory. </w:t>
      </w:r>
    </w:p>
    <w:p w:rsidR="00933E14" w:rsidRDefault="00933E14" w:rsidP="00933E14">
      <w:pPr>
        <w:spacing w:after="120"/>
      </w:pPr>
      <w:r>
        <w:t xml:space="preserve">Upon hearing of the appointment of Lord Durham as Lord High Commissioner, he became intuitively aware of his danger, and hastily applied to the Government for a Trust-Deed for 10,000 acres, so that he might transfer to those settlers who had settled with him, the portion of land upon which each had been located. This application reached Toronto two days after the departure of Sir Francis Bond Head. Had that gentleman been occupying the gubernatorial chair, the Trust-deed would have been at once handed over to </w:t>
      </w:r>
      <w:r>
        <w:lastRenderedPageBreak/>
        <w:t xml:space="preserve">the Laird; but, luckily for the settlers, Sir George Arthur had arrived, and he was a different sort of character from his predecessor. The Council was for granting what McNab asked. The </w:t>
      </w:r>
      <w:proofErr w:type="spellStart"/>
      <w:r>
        <w:t>Lieut</w:t>
      </w:r>
      <w:proofErr w:type="spellEnd"/>
      <w:r>
        <w:t xml:space="preserve">-Governor demurred, and the Chief was summoned to Toronto. He arrived early in June, 1838, and had an immediate interview with His Excellency. Sir George heard his story, and became more determined than ever to refuse his application; it was too much power to put in the hands of one man. McNab might, under the deed, sell to </w:t>
      </w:r>
      <w:proofErr w:type="spellStart"/>
      <w:r>
        <w:t>any one</w:t>
      </w:r>
      <w:proofErr w:type="spellEnd"/>
      <w:r>
        <w:t xml:space="preserve"> who would become a settler, the lands under location to his rebellious followers. Thus argued Sir George and he reasoned correctly. The application was refused. The Chief then devised another scheme more nefarious than the former, which he was within a hair's </w:t>
      </w:r>
      <w:proofErr w:type="spellStart"/>
      <w:r>
        <w:t>breath</w:t>
      </w:r>
      <w:proofErr w:type="spellEnd"/>
      <w:r>
        <w:t xml:space="preserve"> of accomplishing. The following public documents will speak for themselves, and tell the tale: </w:t>
      </w:r>
    </w:p>
    <w:p w:rsidR="00933E14" w:rsidRPr="00C9167F" w:rsidRDefault="00933E14" w:rsidP="00933E14">
      <w:pPr>
        <w:rPr>
          <w:rFonts w:ascii="Times New Roman" w:hAnsi="Times New Roman"/>
        </w:rPr>
      </w:pPr>
      <w:r w:rsidRPr="00C9167F">
        <w:rPr>
          <w:rFonts w:ascii="Times New Roman" w:hAnsi="Times New Roman"/>
        </w:rPr>
        <w:t xml:space="preserve">[COPY] </w:t>
      </w:r>
    </w:p>
    <w:p w:rsidR="00933E14" w:rsidRPr="00C9167F" w:rsidRDefault="00933E14" w:rsidP="00933E14">
      <w:pPr>
        <w:rPr>
          <w:rFonts w:ascii="Times New Roman" w:hAnsi="Times New Roman"/>
        </w:rPr>
      </w:pPr>
      <w:r w:rsidRPr="00C9167F">
        <w:rPr>
          <w:rFonts w:ascii="Times New Roman" w:hAnsi="Times New Roman"/>
        </w:rPr>
        <w:t xml:space="preserve">To His Excellency, Sir George Arthur, K.C.H., Lieutenant Governor of the Province of Upper Canada, etc. </w:t>
      </w:r>
    </w:p>
    <w:p w:rsidR="00933E14" w:rsidRPr="00C9167F" w:rsidRDefault="00933E14" w:rsidP="00933E14">
      <w:pPr>
        <w:rPr>
          <w:rFonts w:ascii="Times New Roman" w:hAnsi="Times New Roman"/>
        </w:rPr>
      </w:pPr>
      <w:r w:rsidRPr="00C9167F">
        <w:rPr>
          <w:rFonts w:ascii="Times New Roman" w:hAnsi="Times New Roman"/>
        </w:rPr>
        <w:t xml:space="preserve">The Petition of the McNab </w:t>
      </w:r>
      <w:proofErr w:type="spellStart"/>
      <w:r w:rsidRPr="00C9167F">
        <w:rPr>
          <w:rFonts w:ascii="Times New Roman" w:hAnsi="Times New Roman"/>
        </w:rPr>
        <w:t>Sheweth</w:t>
      </w:r>
      <w:proofErr w:type="spellEnd"/>
      <w:r w:rsidRPr="00C9167F">
        <w:rPr>
          <w:rFonts w:ascii="Times New Roman" w:hAnsi="Times New Roman"/>
        </w:rPr>
        <w:t xml:space="preserve">: </w:t>
      </w:r>
    </w:p>
    <w:p w:rsidR="00933E14" w:rsidRPr="00C9167F" w:rsidRDefault="00933E14" w:rsidP="00933E14">
      <w:pPr>
        <w:rPr>
          <w:rFonts w:ascii="Times New Roman" w:hAnsi="Times New Roman"/>
        </w:rPr>
      </w:pPr>
      <w:r w:rsidRPr="00C9167F">
        <w:rPr>
          <w:rFonts w:ascii="Times New Roman" w:hAnsi="Times New Roman"/>
        </w:rPr>
        <w:t xml:space="preserve">That since it appears to your Petitioner there are some difficulties entertained by Your Excellency and the Executive Council as to granting him a Trust-Deed for enforcing the terms of his agreement with his settlers for the present, and duly appreciating the motives, he humbly hopes there can be no objection to ordering him his patent-deed, for the Five-thousand acres granted this Petitioner originally for settling the Township. And your Petitioner shall ever pray, etc. </w:t>
      </w:r>
    </w:p>
    <w:p w:rsidR="00933E14" w:rsidRPr="00C9167F" w:rsidRDefault="00933E14" w:rsidP="00933E14">
      <w:pPr>
        <w:rPr>
          <w:rFonts w:ascii="Times New Roman" w:hAnsi="Times New Roman"/>
        </w:rPr>
      </w:pPr>
      <w:r w:rsidRPr="00C9167F">
        <w:rPr>
          <w:rFonts w:ascii="Times New Roman" w:hAnsi="Times New Roman"/>
        </w:rPr>
        <w:t xml:space="preserve">(Signed) ARCH. McNab </w:t>
      </w:r>
    </w:p>
    <w:p w:rsidR="00933E14" w:rsidRPr="00C9167F" w:rsidRDefault="00933E14" w:rsidP="00933E14">
      <w:pPr>
        <w:spacing w:after="120"/>
        <w:rPr>
          <w:rFonts w:ascii="Times New Roman" w:hAnsi="Times New Roman"/>
        </w:rPr>
      </w:pPr>
      <w:r w:rsidRPr="00C9167F">
        <w:rPr>
          <w:rFonts w:ascii="Times New Roman" w:hAnsi="Times New Roman"/>
        </w:rPr>
        <w:t xml:space="preserve">Toronto, June 28th, 1838. </w:t>
      </w:r>
    </w:p>
    <w:p w:rsidR="00933E14" w:rsidRPr="00C9167F" w:rsidRDefault="00933E14" w:rsidP="00933E14">
      <w:pPr>
        <w:rPr>
          <w:rFonts w:ascii="Times New Roman" w:hAnsi="Times New Roman"/>
        </w:rPr>
      </w:pPr>
      <w:r w:rsidRPr="00C9167F">
        <w:rPr>
          <w:rFonts w:ascii="Times New Roman" w:hAnsi="Times New Roman"/>
        </w:rPr>
        <w:t xml:space="preserve">GOVERNMENT HOUSE, 29th June, '38. </w:t>
      </w:r>
    </w:p>
    <w:p w:rsidR="00933E14" w:rsidRPr="00C9167F" w:rsidRDefault="00933E14" w:rsidP="00933E14">
      <w:pPr>
        <w:rPr>
          <w:rFonts w:ascii="Times New Roman" w:hAnsi="Times New Roman"/>
        </w:rPr>
      </w:pPr>
      <w:r w:rsidRPr="00C9167F">
        <w:rPr>
          <w:rFonts w:ascii="Times New Roman" w:hAnsi="Times New Roman"/>
        </w:rPr>
        <w:t xml:space="preserve">Referred to the consideration of the Honorable, the Executive Council. </w:t>
      </w:r>
    </w:p>
    <w:p w:rsidR="00933E14" w:rsidRPr="00C9167F" w:rsidRDefault="00933E14" w:rsidP="00933E14">
      <w:pPr>
        <w:rPr>
          <w:rFonts w:ascii="Times New Roman" w:hAnsi="Times New Roman"/>
        </w:rPr>
      </w:pPr>
      <w:r w:rsidRPr="00C9167F">
        <w:rPr>
          <w:rFonts w:ascii="Times New Roman" w:hAnsi="Times New Roman"/>
        </w:rPr>
        <w:t xml:space="preserve">By Command, </w:t>
      </w:r>
    </w:p>
    <w:p w:rsidR="00933E14" w:rsidRPr="00C9167F" w:rsidRDefault="00933E14" w:rsidP="00933E14">
      <w:pPr>
        <w:spacing w:after="120"/>
        <w:rPr>
          <w:rFonts w:ascii="Times New Roman" w:hAnsi="Times New Roman"/>
        </w:rPr>
      </w:pPr>
      <w:r w:rsidRPr="00C9167F">
        <w:rPr>
          <w:rFonts w:ascii="Times New Roman" w:hAnsi="Times New Roman"/>
        </w:rPr>
        <w:t xml:space="preserve">(Signed) JOHN MACAULAY. </w:t>
      </w:r>
    </w:p>
    <w:p w:rsidR="00933E14" w:rsidRPr="00C9167F" w:rsidRDefault="00933E14" w:rsidP="00933E14">
      <w:pPr>
        <w:rPr>
          <w:rFonts w:ascii="Times New Roman" w:hAnsi="Times New Roman"/>
        </w:rPr>
      </w:pPr>
      <w:r w:rsidRPr="00C9167F">
        <w:rPr>
          <w:rFonts w:ascii="Times New Roman" w:hAnsi="Times New Roman"/>
        </w:rPr>
        <w:t xml:space="preserve">IN COUNCIL, 29th June, 1838 </w:t>
      </w:r>
    </w:p>
    <w:p w:rsidR="00933E14" w:rsidRPr="00C9167F" w:rsidRDefault="00933E14" w:rsidP="00933E14">
      <w:pPr>
        <w:rPr>
          <w:rFonts w:ascii="Times New Roman" w:hAnsi="Times New Roman"/>
        </w:rPr>
      </w:pPr>
      <w:r w:rsidRPr="00C9167F">
        <w:rPr>
          <w:rFonts w:ascii="Times New Roman" w:hAnsi="Times New Roman"/>
        </w:rPr>
        <w:t xml:space="preserve">Recommended the Patent issue for 5,000 acres, free of expense </w:t>
      </w:r>
    </w:p>
    <w:p w:rsidR="00933E14" w:rsidRPr="00C9167F" w:rsidRDefault="00933E14" w:rsidP="00933E14">
      <w:pPr>
        <w:rPr>
          <w:rFonts w:ascii="Times New Roman" w:hAnsi="Times New Roman"/>
        </w:rPr>
      </w:pPr>
      <w:r w:rsidRPr="00C9167F">
        <w:rPr>
          <w:rFonts w:ascii="Times New Roman" w:hAnsi="Times New Roman"/>
        </w:rPr>
        <w:t xml:space="preserve">(Signed) R. B. SULLIVAN, P.C. </w:t>
      </w:r>
    </w:p>
    <w:p w:rsidR="00933E14" w:rsidRPr="00C9167F" w:rsidRDefault="00933E14" w:rsidP="00933E14">
      <w:pPr>
        <w:rPr>
          <w:rFonts w:ascii="Times New Roman" w:hAnsi="Times New Roman"/>
        </w:rPr>
      </w:pPr>
      <w:r w:rsidRPr="00C9167F">
        <w:rPr>
          <w:rFonts w:ascii="Times New Roman" w:hAnsi="Times New Roman"/>
        </w:rPr>
        <w:t xml:space="preserve">(Signed) GEORGE ARTHUR. </w:t>
      </w:r>
    </w:p>
    <w:p w:rsidR="00933E14" w:rsidRPr="00C9167F" w:rsidRDefault="00933E14" w:rsidP="00933E14">
      <w:pPr>
        <w:spacing w:after="120"/>
        <w:rPr>
          <w:rFonts w:ascii="Times New Roman" w:hAnsi="Times New Roman"/>
        </w:rPr>
      </w:pPr>
      <w:r w:rsidRPr="00C9167F">
        <w:rPr>
          <w:rFonts w:ascii="Times New Roman" w:hAnsi="Times New Roman"/>
        </w:rPr>
        <w:t xml:space="preserve">GOV'T HOUSE, 7th July, 1838. </w:t>
      </w:r>
    </w:p>
    <w:p w:rsidR="00933E14" w:rsidRPr="00C9167F" w:rsidRDefault="00933E14" w:rsidP="00933E14">
      <w:pPr>
        <w:rPr>
          <w:rFonts w:ascii="Times New Roman" w:hAnsi="Times New Roman"/>
        </w:rPr>
      </w:pPr>
      <w:r w:rsidRPr="00C9167F">
        <w:rPr>
          <w:rFonts w:ascii="Times New Roman" w:hAnsi="Times New Roman"/>
        </w:rPr>
        <w:t xml:space="preserve">Referred to the Surveyor-General to report thereon for the information of the Honorable, the Executive Council. By Command, </w:t>
      </w:r>
    </w:p>
    <w:p w:rsidR="00933E14" w:rsidRPr="00C9167F" w:rsidRDefault="00933E14" w:rsidP="00933E14">
      <w:pPr>
        <w:spacing w:after="120"/>
        <w:rPr>
          <w:rFonts w:ascii="Times New Roman" w:hAnsi="Times New Roman"/>
        </w:rPr>
      </w:pPr>
      <w:r w:rsidRPr="00C9167F">
        <w:rPr>
          <w:rFonts w:ascii="Times New Roman" w:hAnsi="Times New Roman"/>
        </w:rPr>
        <w:t xml:space="preserve">JOHN MACAULAY. </w:t>
      </w:r>
    </w:p>
    <w:p w:rsidR="00933E14" w:rsidRPr="00C9167F" w:rsidRDefault="00933E14" w:rsidP="00933E14">
      <w:pPr>
        <w:rPr>
          <w:rFonts w:ascii="Times New Roman" w:hAnsi="Times New Roman"/>
        </w:rPr>
      </w:pPr>
      <w:r w:rsidRPr="00C9167F">
        <w:rPr>
          <w:rFonts w:ascii="Times New Roman" w:hAnsi="Times New Roman"/>
        </w:rPr>
        <w:t xml:space="preserve">The lots selected by the Laird of McNab to cover his grant of 5,000 acres made to him in Council, 29th June last, are principally those lots located in the names of his followers. I was therefore under the necessity of withholding the description until the pleasure of Your Excellency could be had thereon. </w:t>
      </w:r>
    </w:p>
    <w:p w:rsidR="00933E14" w:rsidRPr="00C9167F" w:rsidRDefault="00933E14" w:rsidP="00933E14">
      <w:pPr>
        <w:spacing w:after="120"/>
        <w:rPr>
          <w:rFonts w:ascii="Times New Roman" w:hAnsi="Times New Roman"/>
        </w:rPr>
      </w:pPr>
      <w:r w:rsidRPr="00C9167F">
        <w:rPr>
          <w:rFonts w:ascii="Times New Roman" w:hAnsi="Times New Roman"/>
        </w:rPr>
        <w:t xml:space="preserve">(Signed) J. RADBNHURST. </w:t>
      </w:r>
    </w:p>
    <w:p w:rsidR="00933E14" w:rsidRPr="00C9167F" w:rsidRDefault="00933E14" w:rsidP="00933E14">
      <w:pPr>
        <w:rPr>
          <w:rFonts w:ascii="Times New Roman" w:hAnsi="Times New Roman"/>
        </w:rPr>
      </w:pPr>
      <w:r w:rsidRPr="00C9167F">
        <w:rPr>
          <w:rFonts w:ascii="Times New Roman" w:hAnsi="Times New Roman"/>
        </w:rPr>
        <w:lastRenderedPageBreak/>
        <w:t xml:space="preserve">Sur. -General's Office, 20th July, '38. </w:t>
      </w:r>
    </w:p>
    <w:p w:rsidR="00933E14" w:rsidRPr="00C9167F" w:rsidRDefault="00933E14" w:rsidP="00933E14">
      <w:pPr>
        <w:rPr>
          <w:rFonts w:ascii="Times New Roman" w:hAnsi="Times New Roman"/>
        </w:rPr>
      </w:pPr>
      <w:r w:rsidRPr="00C9167F">
        <w:rPr>
          <w:rFonts w:ascii="Times New Roman" w:hAnsi="Times New Roman"/>
        </w:rPr>
        <w:t xml:space="preserve">IN COUNCIL, </w:t>
      </w:r>
      <w:proofErr w:type="spellStart"/>
      <w:r w:rsidRPr="00C9167F">
        <w:rPr>
          <w:rFonts w:ascii="Times New Roman" w:hAnsi="Times New Roman"/>
        </w:rPr>
        <w:t>llth</w:t>
      </w:r>
      <w:proofErr w:type="spellEnd"/>
      <w:r w:rsidRPr="00C9167F">
        <w:rPr>
          <w:rFonts w:ascii="Times New Roman" w:hAnsi="Times New Roman"/>
        </w:rPr>
        <w:t xml:space="preserve"> Oct., 1838 </w:t>
      </w:r>
    </w:p>
    <w:p w:rsidR="00933E14" w:rsidRPr="00C9167F" w:rsidRDefault="00933E14" w:rsidP="00933E14">
      <w:pPr>
        <w:rPr>
          <w:rFonts w:ascii="Times New Roman" w:hAnsi="Times New Roman"/>
        </w:rPr>
      </w:pPr>
      <w:r w:rsidRPr="00C9167F">
        <w:rPr>
          <w:rFonts w:ascii="Times New Roman" w:hAnsi="Times New Roman"/>
        </w:rPr>
        <w:t xml:space="preserve">The Council cannot recommend a location to the Laird of McNab of lands located to his settlers. </w:t>
      </w:r>
    </w:p>
    <w:p w:rsidR="00933E14" w:rsidRPr="00C9167F" w:rsidRDefault="00933E14" w:rsidP="00933E14">
      <w:pPr>
        <w:rPr>
          <w:rFonts w:ascii="Times New Roman" w:hAnsi="Times New Roman"/>
        </w:rPr>
      </w:pPr>
      <w:r w:rsidRPr="00C9167F">
        <w:rPr>
          <w:rFonts w:ascii="Times New Roman" w:hAnsi="Times New Roman"/>
        </w:rPr>
        <w:t xml:space="preserve">(Signed) R. B. SULLIVAN. </w:t>
      </w:r>
    </w:p>
    <w:p w:rsidR="00933E14" w:rsidRDefault="00933E14" w:rsidP="00933E14">
      <w:pPr>
        <w:spacing w:after="120"/>
      </w:pPr>
      <w:r w:rsidRPr="00C9167F">
        <w:rPr>
          <w:rFonts w:ascii="Times New Roman" w:hAnsi="Times New Roman"/>
        </w:rPr>
        <w:t>(Signed) G. A.</w:t>
      </w:r>
      <w:r>
        <w:t xml:space="preserve"> </w:t>
      </w:r>
    </w:p>
    <w:p w:rsidR="00933E14" w:rsidRDefault="00933E14" w:rsidP="00933E14">
      <w:pPr>
        <w:spacing w:after="120"/>
      </w:pPr>
      <w:r>
        <w:t xml:space="preserve">This was a wholesome scheme of vengeance as flagitious and vindictive as it was heartless and unprincipled. The Laird had, when marking out the lots to be patented to him, inserted in the diagram of the Township that some of the original </w:t>
      </w:r>
      <w:proofErr w:type="spellStart"/>
      <w:r>
        <w:t>locatees</w:t>
      </w:r>
      <w:proofErr w:type="spellEnd"/>
      <w:r>
        <w:t xml:space="preserve"> were dead; others had fled to the United States; and others again had abandoned their lots and gone to reside in a neighboring county; and he was believed. The nefarious intrigue was frustrated by a mere accident. The hand of Providence had interfered to save the poor and oppressed settlers from utter ruin. Mr. T. M. </w:t>
      </w:r>
      <w:proofErr w:type="spellStart"/>
      <w:r>
        <w:t>Ratdenhurst</w:t>
      </w:r>
      <w:proofErr w:type="spellEnd"/>
      <w:r>
        <w:t xml:space="preserve">, of Perth, was in Toronto on the 12th July, 1838, attending to some law business, when in a casual conversation with his brother, Mr. J. </w:t>
      </w:r>
      <w:proofErr w:type="spellStart"/>
      <w:r>
        <w:t>Radenhurst</w:t>
      </w:r>
      <w:proofErr w:type="spellEnd"/>
      <w:r>
        <w:t xml:space="preserve">, of the Surveyor-General's office, the affairs of the Township of McNab came upon the carpet, and Mr. T. </w:t>
      </w:r>
      <w:proofErr w:type="spellStart"/>
      <w:r>
        <w:t>Radenhurst</w:t>
      </w:r>
      <w:proofErr w:type="spellEnd"/>
      <w:r>
        <w:t xml:space="preserve"> informed his brother that the settlers represented as dead and absconded were living upon the lands located to them by the Chief, and for which lots he had applied to be covered by his patent. Immediately upon hearing this intelligence, Mr. J. </w:t>
      </w:r>
      <w:proofErr w:type="spellStart"/>
      <w:r>
        <w:t>Radenhurst</w:t>
      </w:r>
      <w:proofErr w:type="spellEnd"/>
      <w:r>
        <w:t xml:space="preserve"> forwarded to the </w:t>
      </w:r>
      <w:proofErr w:type="spellStart"/>
      <w:r>
        <w:t>Lieut</w:t>
      </w:r>
      <w:proofErr w:type="spellEnd"/>
      <w:r>
        <w:t xml:space="preserve">-Governor the remonstrance dated the 13th of July, 1838. All further action in the matter was stayed until inquiries should be made. </w:t>
      </w:r>
    </w:p>
    <w:p w:rsidR="00933E14" w:rsidRDefault="00933E14" w:rsidP="00933E14">
      <w:pPr>
        <w:spacing w:after="120"/>
      </w:pPr>
      <w:r>
        <w:t xml:space="preserve">In August of the same year Lord Durham appointed a commission to investigate the affairs of the township. It sat in Toronto. Not a single settler was examined. The archives of the Crown Lauds Department were alone searched into. Discrepancies were discovered between the original assignment of the township for settlement and the manner in which McNab had carried on the business of his agency. The Chief was condemned. The Commission recommended the immediate deprivation from the Chief of all further power, and that the original grant should be carried out in all its integrity. That these settlers who came to the country at their own expense should receive their lands free, and that those brought out by the Laird should pay for their lands at a valuation and the proceeds be handed over to the Chief. This report was made in October. Immediately upon its substance being communicated to the Government of Upper Canada, the order for the patent to the Chief on the located lands (that is the lots of the settlers), was rescinded, as appears by the Hon. R. B. Sullivan's and Sir George Arthur's order of October, 1838, already published; but the equitable arrangement proposed by Lord Durham's investigating committee was indefinitely postponed. That nobleman, proud, haughty, </w:t>
      </w:r>
      <w:r>
        <w:lastRenderedPageBreak/>
        <w:t xml:space="preserve">and unrestrained in his indignation when aroused, took mortal offence at the attack made upon him by Lord Brougham in the House of Lords. He at once threw up his commission, left Sir John Colborne in his place, and went to England. With the exception of Sir George Arthur, the Laird's friends were now in power. The Family Compact still held the </w:t>
      </w:r>
      <w:proofErr w:type="spellStart"/>
      <w:r>
        <w:t>reigns</w:t>
      </w:r>
      <w:proofErr w:type="spellEnd"/>
      <w:r>
        <w:t xml:space="preserve"> of government, and although they dare not patent the settlers' lands to the Chief, they allowed the question to remain in abeyance; In the meantime McNab proceeded with his suits at the Fall Assizes. In that one against Mr. Allan Stewart, although the timber had been cut on his own located lot, the Chief was eminently successful, and obtained a verdict of some </w:t>
      </w:r>
      <w:r w:rsidRPr="00BB48EA">
        <w:t>£</w:t>
      </w:r>
      <w:r>
        <w:t xml:space="preserve">40. His suit against Duncan McNab (Isla) also came on, and notwithstanding the law and the Judge's charge, the jury brought in a verdict for the defendant. It was a Dalhousie and Lanark jury that decided the case. They themselves had suffered oppression at home. </w:t>
      </w:r>
    </w:p>
    <w:p w:rsidR="00933E14" w:rsidRDefault="00933E14" w:rsidP="00933E14">
      <w:pPr>
        <w:spacing w:after="120"/>
      </w:pPr>
      <w:r>
        <w:t xml:space="preserve">They looked to the justice of the case not to the law of real property and in spite of the ruling of the judge, the Chief was defeated. It was only a temporary success; yet, such as it was, it diffused unbounded joy throughout the whole township, McNab was not invincible. He could be conquered by his own weapons. What was accomplished now might be achieved again. Threats of new trials did not deter them from determined resistance. A subscription was got up and placed in a common fund to defray law expenses in opposing the Chief. A regular and systematic organization of the whole township was effected; and this was the state of affairs in December of this year, when the second rebellion broke out. A party of American sympathizers had invaded the country at Windsor. Those in West were soon put down. At Prescott it was different. They had a determined leader and a good general, Von </w:t>
      </w:r>
      <w:proofErr w:type="spellStart"/>
      <w:r>
        <w:t>Schoultz</w:t>
      </w:r>
      <w:proofErr w:type="spellEnd"/>
      <w:r>
        <w:t xml:space="preserve"> had taken possession of the windmill and the house adjoining. The first attacks of the Glengarry Highlanders and the regular troops were repulsed with great loss of life. This was the news that reached the Ottawa. The Chief, as Colonel, called out his regiment. They assembled at Pakenham, 900 strong. A call was made for volunteers. It was almost unanimously responded to by Fitzroy and Pakenham; but the people of McNab held aloof. They would not volunteer under their Chief. They remembered the fate of some of the "Breadalbane Fencibles" under his uncle in 1798. They had volunteered to defend the country against the French, Lord Breadalbane, as Colonel, and Francis Chief of McNab as Major, tendered the services of the Fencibles to the Government to put down the rebellion in Ireland. An order was made for their departure. They refused to go. It was contrary to their agreement when they entered the service. They openly mutinied, and go they would not. A cavalry and an infantry regiment of the line were drawn up to compel them to march. The </w:t>
      </w:r>
      <w:r>
        <w:lastRenderedPageBreak/>
        <w:t xml:space="preserve">Highlanders, instead of submitting prepared themselves for battle and resolved to lie dead on the field of Dunbar sooner than budge a step. Muskets were loaded on both sides, and the novel spectacle of three British regiments drawn up in hostile array against each other, for the first time presented itself. The officers were obliged to submit. The order was countermanded, and the men returned peaceably to their quarters. Seven of the ringleaders were seized during the night, and were next morning tried by court-martial, and shot. The people of McNab remembered this, and they determined not to give McNab the slightest chance over them. In the evening of the same day, instigated, as some imagined, by the Chief, a fight took place between some of the Orangemen and Highlanders. The poor settlers were looked upon by the ultra, loyal as rebels, not only to their Chief, bat to the Government; and to punish them severely was now the object of the Irishmen of Pakenham and Fitzroy. Although they numerically surpassed the McNab settlers, about five to one, the Highlanders fought bravely. They were compelled to retreat to Mrs. McFarlane's old house, in which they defended themselves with the utmost resolution. Frying-pans, pokers, tongs, kettles, brooms, and every article of any solidity, were used as weapons of war. The fight lasted till night, when both parties became tired of the contest; some ugly wounds were given and received; and a man of the name of Porter was so badly injured that he died in ten days afterwards. News reached Pakenham that night that the rebels were totally discomfited, and that Von </w:t>
      </w:r>
      <w:proofErr w:type="spellStart"/>
      <w:r>
        <w:t>Schoultz</w:t>
      </w:r>
      <w:proofErr w:type="spellEnd"/>
      <w:r>
        <w:t xml:space="preserve"> and most of his gang were taken prisoners. This was the final effort of the insurgents, or of their friends. Peace was finally restored, and the home Government earnestly set to work to redress the grievances of the colonies. Hope began to dawn upon the McNab settlers. Their petition to Lord Durham bad not only been listened to, but acted upon. </w:t>
      </w:r>
      <w:proofErr w:type="spellStart"/>
      <w:r>
        <w:t>McNab's</w:t>
      </w:r>
      <w:proofErr w:type="spellEnd"/>
      <w:r>
        <w:t xml:space="preserve"> fraudulent scheme of obtaining their lands was completely frustrated, and at the close of this year the people looked forward to a speedy and equitable adjustment of all the matters in dispute between themselves and the Chief; but they had struggles yet before them; McNab was not going to yield up his advantages without a desperate effort. The struggle was yet to be protracted for four years before ample redress could be obtained. </w:t>
      </w:r>
    </w:p>
    <w:p w:rsidR="00933E14" w:rsidRDefault="00933E14" w:rsidP="00933E14">
      <w:r>
        <w:t xml:space="preserve">CHAPTER XIII (1839) </w:t>
      </w:r>
    </w:p>
    <w:p w:rsidR="00933E14" w:rsidRDefault="00933E14" w:rsidP="00933E14">
      <w:r>
        <w:t xml:space="preserve">A SLIGHT RETROSPECT CUTTING THE GORDIAN KNOT IMPRISONMENT OF MR. STEWART </w:t>
      </w:r>
    </w:p>
    <w:p w:rsidR="00933E14" w:rsidRDefault="00933E14" w:rsidP="00933E14">
      <w:pPr>
        <w:spacing w:after="120"/>
      </w:pPr>
      <w:r>
        <w:t xml:space="preserve">BOTH parties had temporarily ceased from hostilities. There was a cessation of arms a slight trace awaiting the action of the Government. Lord Durham had gone to England. Sir John Colborne was installed as Governor-General. Foiled in his efforts to get his patent, either upon the lands of his settlers, or upon any other lands at present, the McNab was concocting </w:t>
      </w:r>
      <w:r>
        <w:lastRenderedPageBreak/>
        <w:t xml:space="preserve">fresh schemes to aggrandize himself and to punish his refractory followers. </w:t>
      </w:r>
      <w:proofErr w:type="spellStart"/>
      <w:r>
        <w:t>Arnprior</w:t>
      </w:r>
      <w:proofErr w:type="spellEnd"/>
      <w:r>
        <w:t xml:space="preserve"> had been abandoned by Simpson, </w:t>
      </w:r>
      <w:proofErr w:type="spellStart"/>
      <w:r>
        <w:t>Mittleberger</w:t>
      </w:r>
      <w:proofErr w:type="spellEnd"/>
      <w:r>
        <w:t xml:space="preserve"> &amp; Gould. The latter, for his share of the broken-down company, took possession of the George Buchanan steamboat, and run her regularly from the head of the Chats to the </w:t>
      </w:r>
      <w:proofErr w:type="spellStart"/>
      <w:r>
        <w:t>Cheneaux</w:t>
      </w:r>
      <w:proofErr w:type="spellEnd"/>
      <w:r>
        <w:t xml:space="preserve">. The grist-mill at </w:t>
      </w:r>
      <w:proofErr w:type="spellStart"/>
      <w:r>
        <w:t>Arnprior</w:t>
      </w:r>
      <w:proofErr w:type="spellEnd"/>
      <w:r>
        <w:t xml:space="preserve"> had gone out of repair, and as no one was at that place to look after the property, it was fast falling into decay. The mills were regularly plundered. They had been assigned to the Middleton’s, in Liverpool. Everything bore the aspect of ruin and desolation. By degrees the gearing of both mills disappeared, and also the boarding and frame of the grist-mill was gradually being carried off, and only a skeleton remained. Mr. Minor </w:t>
      </w:r>
      <w:proofErr w:type="spellStart"/>
      <w:r>
        <w:t>Hillard</w:t>
      </w:r>
      <w:proofErr w:type="spellEnd"/>
      <w:r>
        <w:t xml:space="preserve"> took possession of Tom Landon's vacated tavern, without question or molestation; and he alone was the only person living at </w:t>
      </w:r>
      <w:proofErr w:type="spellStart"/>
      <w:r>
        <w:t>Arnprior</w:t>
      </w:r>
      <w:proofErr w:type="spellEnd"/>
      <w:r>
        <w:t xml:space="preserve">, and who pretended to take some kind of surveillance over the place. Its ancient glory was gone. The buildings were in ruins, and by sheer neglect were fast hastening to decay. The people in the township were, however, notwithstanding all their discouragements, slightly advancing in the onward march of progress. A minister had been sent for to Scotland, and in response to their repeated applications, the Foreign Mission Board sent out the Rev. Alex. Mann, who took the three congregations of Fitzroy, McNab and Pakenham, and preached triweekly in each station. The settlers now prepared to build a church. After much consultation, a site was fixed upon the lot of Mrs. James Stewart, on the 2nd concession, and subscription lists were sent through the townships of McNab and Horton to raise funds. In the interim large barns of some of the settlers in Canaan during the summer, and the dwelling-houses in winter, were improvised for the purpose of temporary worship. The logs for the new church were got out during the ensuing winter, and it was completed in 1840. The building is still used as a place of worship for the Presbyterians of the Kirk in McNab. It is clap-boarded, painted, well-seated, and a comfortable house of worship. </w:t>
      </w:r>
    </w:p>
    <w:p w:rsidR="00933E14" w:rsidRDefault="00933E14" w:rsidP="00933E14">
      <w:pPr>
        <w:spacing w:after="120"/>
      </w:pPr>
      <w:r>
        <w:t xml:space="preserve">Three schools were also established in the township; one in Canaan, another in Goshen and a third at White Lake. The system of instruction was quite different to what it is now, and the qualifications of the teachers were of a remarkably low order; any person who could write tolerably, read </w:t>
      </w:r>
      <w:proofErr w:type="spellStart"/>
      <w:r>
        <w:t>middingly</w:t>
      </w:r>
      <w:proofErr w:type="spellEnd"/>
      <w:r>
        <w:t xml:space="preserve">, and do a simple sum in addition or subtraction was eligible to be chosen as a teacher, particularly if he was disabled, maimed, or unfit for any other occupation. The Board of Education sat at Perth; its examinations were a farce, and its proceedings a mere burlesque. The whole process of testing the powers of the candidates occupied about half-an-hour, and they all generally passed the trying ordeal with flying colors. </w:t>
      </w:r>
    </w:p>
    <w:p w:rsidR="00933E14" w:rsidRDefault="00933E14" w:rsidP="00933E14">
      <w:pPr>
        <w:spacing w:after="120"/>
      </w:pPr>
      <w:r>
        <w:lastRenderedPageBreak/>
        <w:t xml:space="preserve">In the summer of this year Mr. Allan Stewart was arrested for the judgment the Chief had obtained against him for the timber cut upon his own lot, or rather upon the land on which he had been located by the Chief. He was brought to Perth and lodged in the debtors' apartments, under the care of Mr. James Young. The Chief would hear of no compromise. He must exact the pound of flesh to its full extent. Mr. Stewart became equally obdurate. The weekly allowance was regularly paid; but fortunately one Monday evening the Chief was entertaining some friends at a dinner party in Perth, among whom was his legal adviser, Mr. Daniel </w:t>
      </w:r>
      <w:proofErr w:type="spellStart"/>
      <w:r>
        <w:t>McMartin</w:t>
      </w:r>
      <w:proofErr w:type="spellEnd"/>
      <w:r>
        <w:t xml:space="preserve">; and in their conversation and enjoyment poor Allan was forgotten; the weekly alimentary supply was not paid; and Mr. Stewart was discharged. The Chief, to the day of his death, never received a penny of this judgment. When Mr. Stewart wished to settle the matter with the Chief by paying him some down and getting time for the remainder, </w:t>
      </w:r>
      <w:proofErr w:type="spellStart"/>
      <w:r>
        <w:t>McNab's</w:t>
      </w:r>
      <w:proofErr w:type="spellEnd"/>
      <w:r>
        <w:t xml:space="preserve"> reply was, “</w:t>
      </w:r>
      <w:r w:rsidRPr="00C9167F">
        <w:rPr>
          <w:rFonts w:ascii="Times New Roman" w:hAnsi="Times New Roman"/>
        </w:rPr>
        <w:t>Go to Lord Durham; perhaps he will help you.”</w:t>
      </w:r>
      <w:r>
        <w:t xml:space="preserve"> Mr. Stewart began to remonstrate, but McNab haughtily ordered him out of the room. This proceeding nerved Mr. Stewart to the utmost, and inspired him with fresh energy in carrying on further proceedings against the Laird. </w:t>
      </w:r>
    </w:p>
    <w:p w:rsidR="00933E14" w:rsidRDefault="00933E14" w:rsidP="00933E14">
      <w:pPr>
        <w:spacing w:after="120"/>
      </w:pPr>
      <w:r>
        <w:t xml:space="preserve">A new trial had been obtained in the Chief's case against Duncan McNab (Isla). The last verdict had been set aside, and it was brought down for trial to the Perth Assizes in October of this year. This was the third trial of this memorable case the jury had, in the last trial, given a verdict against law, and it was consequently set aside. The trial came on, and McNab finally gained the suit. Poor Duncan left the court a broken hearted and ruined man. (See report of Francis Allan, Esq.) Mr. Allan had done everything that legal ingenuity and a consciousness of right could suggest, but it was of no avail. Duncan McNab was too poor to go into Chancery. He had no means to bring it there. The people of the township had already subscribed liberally to assist him. They were poor themselves, and they could not do more. He resolved to await the issue. The Chief having gained the victory did not wish to push things to extremities. He could not enter up judgment and issue a Hab. Fee. Pos. at any time. To do so now, would seriously implicate him with the Government. His affairs were on a ticklish footing. He himself stood in a critical position, and to drive McNab (Isla) out of the place at the present juncture would so embarrass his schemes as to defeat them altogether. The Commission had reported against him, and recommended his dismissal. To eject Duncan McNab would precipitate matters, and he would lose far greater advantages, both in money and character, than ten such lots were worth. His policy was therefore to keep matters in abeyance, and he did so. In October of this year, the Hon. </w:t>
      </w:r>
      <w:proofErr w:type="spellStart"/>
      <w:r>
        <w:t>Poulett</w:t>
      </w:r>
      <w:proofErr w:type="spellEnd"/>
      <w:r>
        <w:t xml:space="preserve"> Thompson (Lord Sydenham) arrived in Canada, and took the whole </w:t>
      </w:r>
      <w:r>
        <w:lastRenderedPageBreak/>
        <w:t xml:space="preserve">control of the public affairs. When his advent was announced, and a month before he set foot in Canada, a new arrangement had been made between McNab and Sir George Arthur's Government. The Chief dreaded the arrival of Lord Sydenham. Fearing he would be deprived of the township and receive nothing; apprehensive that the timber duties he had received and the rents he had taken from his followers would he set off against him for any claims to grants he might have; he made an application through his friends, Attorney General Hagerman and the Hon. H. Sherwood, to give up all his claims against the settlers, and give the 5,000 for </w:t>
      </w:r>
      <w:r w:rsidRPr="0084183D">
        <w:t>£</w:t>
      </w:r>
      <w:r>
        <w:t xml:space="preserve">9,000. The Executive Council was called together. Sir George Arthur thought </w:t>
      </w:r>
      <w:r w:rsidRPr="0084183D">
        <w:t>£</w:t>
      </w:r>
      <w:r>
        <w:t xml:space="preserve">2,000 was quite sufficient. At length, after a long and animated discussion, it was resolved to offer the Chief </w:t>
      </w:r>
      <w:r w:rsidRPr="0084183D">
        <w:t>£</w:t>
      </w:r>
      <w:r>
        <w:t xml:space="preserve">4,000, and take the township off his hands, with the exception of the lots already deeded to him. The Chief accepted the proposal, and on the 27th Sept., 1839, the final Order-in-Council was passed to that effect. The Gordian Knot was cut. The attempted feudal tyranny was prevented. The details were yet to be arranged, and until these were satisfactorily settled, McNab was to have the same control over the township, as usual; but he was to exact no more rent. To close the matter, McNab that day was paid, </w:t>
      </w:r>
      <w:r w:rsidRPr="0084183D">
        <w:t>£</w:t>
      </w:r>
      <w:r>
        <w:t xml:space="preserve">1,000 by the Receiver-General, as the first installment of the settlement of his claims. </w:t>
      </w:r>
    </w:p>
    <w:p w:rsidR="00933E14" w:rsidRDefault="00933E14" w:rsidP="00933E14">
      <w:r>
        <w:t>CHAPTER XIV (1840)</w:t>
      </w:r>
    </w:p>
    <w:p w:rsidR="00933E14" w:rsidRDefault="00933E14" w:rsidP="00933E14">
      <w:r>
        <w:t>THE GREAT STRUGGLE FINAL TRIUMPH OF THE SETTLERS IMPRISONMENT OF DUNCAN CAMPBELL</w:t>
      </w:r>
    </w:p>
    <w:p w:rsidR="00933E14" w:rsidRDefault="00933E14" w:rsidP="00933E14">
      <w:pPr>
        <w:spacing w:after="120"/>
      </w:pPr>
      <w:r>
        <w:t xml:space="preserve">A vague rumor had reached the people at the commencement of this year that a new arrangement had been entered into between the Chief and the Government, but of its nature and tendency they were kept in entire ignorance. It is true that the Chief came down from Toronto, and informed some of his toadies, so that the intelligence might spread through McNab that he had sold the township, and that all the settlers were to be tuned off their lands, and set adrift with their families. But any news springing from that quarter was disbelieved, for they knew that Lord Durham's special commission had reported against the Chief, and in their favor; and they also were aware that a more sweepingly radical reformer than his lordship was appointed Governor-General. The Chief still claimed the timber of the township, under the Bond Head patent. That had not as yet been given up. He gave licenses as usual to cut timber. Not only on the unallocated lots had he done so, but he had given liberty to Mr. Michael Roddy to cut timber on the lands of some of his settlers, principally upon those of Mr. Robertson, Daniel McIntyre (Paisley), and John Stewart. Roddy proceeded to the work of cutting down the trees. The parties came to the writer, and at once acted on his advice. They forbade Roddy to trespass on their lands. Roddy told them he was indemnified by the Chief, and </w:t>
      </w:r>
      <w:r>
        <w:lastRenderedPageBreak/>
        <w:t xml:space="preserve">he would go on in defiance of all they could do. Mr. D. C. McNab and Mr. Daniel McIntyre went immediately to Perth, and commenced suits in the Queen's Bench against Roddy, on the part of the three, for trespass. The three writs were simultaneously served upon Roddy. He immediately hastened to the Chief. McNab laughed him out of his fears, and scornfully exclaimed “When did any of the scoundrels prevail against me?” Although ostensibly carrying matters with a high hand and a proud bearing, the Laird was inwardly uneasy. He sent for Robert Robertson, because he was pretty well-to-do, and could carry the matter into court; and settled with him by paying the whole amount of his claims and the costs. He imagined that Mr. McIntyre and Stewart could proceed no farther. Little did he foresee the consequences! </w:t>
      </w:r>
      <w:r w:rsidRPr="00C9167F">
        <w:rPr>
          <w:rFonts w:ascii="Times New Roman" w:hAnsi="Times New Roman"/>
        </w:rPr>
        <w:t>“We will become the assailants; we have acted too long on the defensive,”</w:t>
      </w:r>
      <w:r>
        <w:t xml:space="preserve"> exclaimed Mr. D. 0. McNab, who then about nineteen years of age, threw all his youthful energies into the struggle. Both suits were carried into court, and in both verdicts were rendered for the plaintiffs. Poor Mr. Roddy was the sufferer. McNab never paid him a single farthing of the damages. Although he had paid the duties to the Chief, and he, by word only, had indemnified him, not one farthing of the duties was returned, not one penny of the costs paid. Mr. Roddy was nearly ruined. His misplaced confidence in McNab had led him on. He regarded not the wrongs of the settlers </w:t>
      </w:r>
      <w:proofErr w:type="spellStart"/>
      <w:r>
        <w:t>McNab's</w:t>
      </w:r>
      <w:proofErr w:type="spellEnd"/>
      <w:r>
        <w:t xml:space="preserve"> word was his “Egis” and it proved but a sorry protection. To the settlers this proved a great triumph. The Laird could be vanquished. The awe of his invulnerability was dispelled. The charm was broken. Onward was the word. Fresh attacks were planned. New methods of assailing their opponents were prepared and successfully executed. It was a beautiful morning early in Jane. The day was balmy and mild. The lovely songsters of the grove warbled forth their notes of delicious music in joyful harmony. From all parts of the township horsemen and pedestrians were wending their way to one particular spot. This was the residence of Mr. Allan Stewart, in the very </w:t>
      </w:r>
      <w:proofErr w:type="spellStart"/>
      <w:r>
        <w:t>centre</w:t>
      </w:r>
      <w:proofErr w:type="spellEnd"/>
      <w:r>
        <w:t xml:space="preserve"> of the township, about a quarter of a mile distant from where the Town Hall now stands. It was then a romantic and sequestered spot, attractive by its lonely beauty. The stumps had nearly all decayed through age. A large barn in the midst of a level green pasture was the place of rendezvous. It was surrounded on all sides by the forest. The towering pine overtopping its less exalted fellows, in the dark somber green of the Canadian livery of the woods, added a picturesque charm to the scene. At the foot of this plateau rolled the never-ceasing Madawaska, on its way to the ocean. The sullen roar of the surging billows of the Long Rapids was distinctly audible as they lashed the sides of its banks, and poured in continuous swells over the rocks and shoals that partially impeded its irresistible progress. The Piper of the Township and of the people, Murdock </w:t>
      </w:r>
      <w:r>
        <w:lastRenderedPageBreak/>
        <w:t xml:space="preserve">McDonald, was there betimes, and the loud swelling notes of the martial music of “Auld Gaul" calling the people together in the </w:t>
      </w:r>
      <w:proofErr w:type="spellStart"/>
      <w:r>
        <w:t>pibroch</w:t>
      </w:r>
      <w:proofErr w:type="spellEnd"/>
      <w:r>
        <w:t xml:space="preserve"> of the “Gathering of the Clans," were heard for miles reverberating through the woods, and echoed and re-echoed by the rocky ridges of the mountain heights surrounding the deep sunk Madawaska. All the settlers of the township were there assembled on that momentous day, with the exception of the Chief's Cabinet Council of Five (Anderson, Fisher, McCallum, Roddy and McDonnell). They believed in the Chief. They saw no grounds for the discontent of the settlers. They looked upon the people as disloyal and ungrateful. The Chief had been to the cabal all that was generous and noble. From him they had received favors in lavish abundance. To them he was a faithful friend and steadfast ally. Grants of land he had given to them with no sparing hand. </w:t>
      </w:r>
    </w:p>
    <w:p w:rsidR="00933E14" w:rsidRDefault="00933E14" w:rsidP="00933E14">
      <w:pPr>
        <w:spacing w:after="120"/>
      </w:pPr>
      <w:r>
        <w:t xml:space="preserve">These henchmen of the Chief had no cause of complaint no grievance to lay at the foot of the Throne; and they truly believed that the grievances of the people were exaggerated or imaginary. The old, the middle-aged and the young those who had hitherto kept aloof from fear or from interest joined in that day's assembly. The venerable Donald McNaughton the oldest settler in the township was called to the chair. There he sat in all the glory of hoary old age, mildly tempered by the pious feelings of pure Christianity. His thin silver locks adorned a brow of no mean intelligence. His presence was august and serene. Virtue sat enthroned in noble and august benignity. Beside him the earthly majesty of monarchs paled. His was the nobility of integrity the majesty of virtue. He had suffered and came out </w:t>
      </w:r>
      <w:proofErr w:type="spellStart"/>
      <w:r>
        <w:t>scathless</w:t>
      </w:r>
      <w:proofErr w:type="spellEnd"/>
      <w:r>
        <w:t xml:space="preserve">. His deed he had lately obtained. His passage money, with law expenses, was paid in full. His share of Miller's bond was liquidated. His three stalwart sons had made the forest subservient to the demands of law. By the prostration of the king of the woods the mighty pine they had achieved independence and freedom. This was a momentous meeting the most vitally great ever held in the Township of McNab. Two important questions had to be discussed: a fresh appeal to the Government, and the distribution of the statute labor. In March, the Chief and Mr. John Ritchie of Fitzroy had held a session as magistrates, at the inn of Mr. Duncan Anderson, </w:t>
      </w:r>
      <w:proofErr w:type="spellStart"/>
      <w:r>
        <w:t>Burnstown</w:t>
      </w:r>
      <w:proofErr w:type="spellEnd"/>
      <w:r>
        <w:t xml:space="preserve">, to apportion the statute labor for the year. Due notice had been given to Mr. Peter Campbell, the Town Clerk, to attend. All the </w:t>
      </w:r>
      <w:proofErr w:type="spellStart"/>
      <w:r>
        <w:t>pathmasters</w:t>
      </w:r>
      <w:proofErr w:type="spellEnd"/>
      <w:r>
        <w:t xml:space="preserve"> assembled, and a large number of the settlers were there also. However, notwithstanding the remonstrance’s of the Town Clerk and the people, they were ordered to perform their labor on two roads the </w:t>
      </w:r>
      <w:proofErr w:type="spellStart"/>
      <w:r>
        <w:t>Arnprior</w:t>
      </w:r>
      <w:proofErr w:type="spellEnd"/>
      <w:r>
        <w:t xml:space="preserve"> road, leading to Duncan Anderson's</w:t>
      </w:r>
      <w:r w:rsidR="005F59DF">
        <w:t>;</w:t>
      </w:r>
      <w:r>
        <w:t xml:space="preserve"> and those on the east side of the Madawaska, on a road from the White Lake to Baker's mills, far away from their own roads. The average distance from each </w:t>
      </w:r>
      <w:r>
        <w:lastRenderedPageBreak/>
        <w:t xml:space="preserve">settler's residence to where work was to commence, in both cases was about eight miles. The meeting took this case up first and resolved to send the writer and Mr. James Morris, </w:t>
      </w:r>
      <w:proofErr w:type="spellStart"/>
      <w:r>
        <w:t>jr.</w:t>
      </w:r>
      <w:proofErr w:type="spellEnd"/>
      <w:r>
        <w:t>, the present Sheriff of Renfrew, to Perth to attend the Quarter Sessions, and lay their grievances before the bench of Magistrates</w:t>
      </w:r>
      <w:r w:rsidR="005F59DF">
        <w:t>;</w:t>
      </w:r>
      <w:r>
        <w:t xml:space="preserve"> and Mr. Donald Mohr McNaughton was to procure a sum of money, by subscription or otherwise, to defray their expenses. </w:t>
      </w:r>
    </w:p>
    <w:p w:rsidR="00933E14" w:rsidRDefault="00933E14" w:rsidP="00933E14">
      <w:pPr>
        <w:spacing w:after="120"/>
      </w:pPr>
      <w:r>
        <w:t xml:space="preserve">The next and most important matter was the state of the township. Mr. Alexander McNab, one of the Laird's martyrs, had just arrived from the west. He first addressed the meeting in a fiery speech, replete with vengeance and vindictiveness, urging the people to take up arms, bring him before the meeting at once, try him, and execute him on the spot. He cited the case of Charles I. and Louis XVI as examples. Mr. John Forrest then arose, and in a mild and sensible address urged upon the people to use pacific measures, and try all constitutional means to obtain redress. Mr. D. C. McNab and other followed in the same strain, and it was finally resolved to send Mr. D. C. McNab as a special delegate to Lord </w:t>
      </w:r>
      <w:proofErr w:type="spellStart"/>
      <w:r>
        <w:t>Sydeuham</w:t>
      </w:r>
      <w:proofErr w:type="spellEnd"/>
      <w:r>
        <w:t xml:space="preserve"> at once, with a petition signed by all the settlers; that a sum sufficient to defray expenses should be immediately subscribed and paid; and that the delegate after returning from Perth should proceed to Toronto. A sum of fifty dollars was collected on the spot, and more promised, to carry out the views of the meeting. The writer drafted the celebrated petition for the meeting, which is worded as follows: </w:t>
      </w:r>
    </w:p>
    <w:p w:rsidR="00933E14" w:rsidRPr="008531B8" w:rsidRDefault="00933E14" w:rsidP="00933E14">
      <w:pPr>
        <w:rPr>
          <w:rFonts w:ascii="Times New Roman" w:hAnsi="Times New Roman"/>
        </w:rPr>
      </w:pPr>
      <w:r w:rsidRPr="008531B8">
        <w:rPr>
          <w:rFonts w:ascii="Times New Roman" w:hAnsi="Times New Roman"/>
        </w:rPr>
        <w:t xml:space="preserve">To the Right Honorable, His Excellency Charles </w:t>
      </w:r>
      <w:proofErr w:type="spellStart"/>
      <w:r w:rsidRPr="008531B8">
        <w:rPr>
          <w:rFonts w:ascii="Times New Roman" w:hAnsi="Times New Roman"/>
        </w:rPr>
        <w:t>Poulett</w:t>
      </w:r>
      <w:proofErr w:type="spellEnd"/>
      <w:r w:rsidRPr="008531B8">
        <w:rPr>
          <w:rFonts w:ascii="Times New Roman" w:hAnsi="Times New Roman"/>
        </w:rPr>
        <w:t xml:space="preserve"> Thompson, Governor-General of British North America, etc., etc., etc. </w:t>
      </w:r>
    </w:p>
    <w:p w:rsidR="00933E14" w:rsidRPr="008531B8" w:rsidRDefault="00933E14" w:rsidP="00933E14">
      <w:pPr>
        <w:rPr>
          <w:rFonts w:ascii="Times New Roman" w:hAnsi="Times New Roman"/>
        </w:rPr>
      </w:pPr>
      <w:r w:rsidRPr="008531B8">
        <w:rPr>
          <w:rFonts w:ascii="Times New Roman" w:hAnsi="Times New Roman"/>
        </w:rPr>
        <w:t xml:space="preserve">The Humble Petition of the Settlers in the Township of McNab, </w:t>
      </w:r>
    </w:p>
    <w:p w:rsidR="00933E14" w:rsidRPr="008531B8" w:rsidRDefault="00933E14" w:rsidP="00933E14">
      <w:pPr>
        <w:rPr>
          <w:rFonts w:ascii="Times New Roman" w:hAnsi="Times New Roman"/>
        </w:rPr>
      </w:pPr>
      <w:r w:rsidRPr="008531B8">
        <w:rPr>
          <w:rFonts w:ascii="Times New Roman" w:hAnsi="Times New Roman"/>
        </w:rPr>
        <w:t xml:space="preserve">RESPECTFULLY SHEWETH: </w:t>
      </w:r>
    </w:p>
    <w:p w:rsidR="00933E14" w:rsidRPr="008531B8" w:rsidRDefault="00933E14" w:rsidP="00933E14">
      <w:pPr>
        <w:spacing w:after="120"/>
        <w:rPr>
          <w:rFonts w:ascii="Times New Roman" w:hAnsi="Times New Roman"/>
        </w:rPr>
      </w:pPr>
      <w:r w:rsidRPr="008531B8">
        <w:rPr>
          <w:rFonts w:ascii="Times New Roman" w:hAnsi="Times New Roman"/>
        </w:rPr>
        <w:t xml:space="preserve">That your Petitioners approach Your Excellency with feelings of loyalty to Her Majesty, our most gracious Queen, and with sentiments of the utmost respect towards Your Excellency as Her Majesty's representative. </w:t>
      </w:r>
    </w:p>
    <w:p w:rsidR="00933E14" w:rsidRPr="008531B8" w:rsidRDefault="00933E14" w:rsidP="00933E14">
      <w:pPr>
        <w:spacing w:after="120"/>
        <w:rPr>
          <w:rFonts w:ascii="Times New Roman" w:hAnsi="Times New Roman"/>
        </w:rPr>
      </w:pPr>
      <w:r w:rsidRPr="008531B8">
        <w:rPr>
          <w:rFonts w:ascii="Times New Roman" w:hAnsi="Times New Roman"/>
        </w:rPr>
        <w:t xml:space="preserve">That your Petitioners sincerely hope that the object of Your Excellency's great mission to Canada may be speedily and successfully accomplished. </w:t>
      </w:r>
    </w:p>
    <w:p w:rsidR="00933E14" w:rsidRPr="008531B8" w:rsidRDefault="00933E14" w:rsidP="00933E14">
      <w:pPr>
        <w:spacing w:after="120"/>
        <w:rPr>
          <w:rFonts w:ascii="Times New Roman" w:hAnsi="Times New Roman"/>
        </w:rPr>
      </w:pPr>
      <w:r w:rsidRPr="008531B8">
        <w:rPr>
          <w:rFonts w:ascii="Times New Roman" w:hAnsi="Times New Roman"/>
        </w:rPr>
        <w:t xml:space="preserve">That for the last fifteen years your Petitioners, as settlers under the Laird of McNab, have been persecuted, harassed, with law-suits, threatened with deprivation of their lands, and subjected to threats by the McNab, of being driven from their present locations by the Government, for disobedience to the Chief. </w:t>
      </w:r>
    </w:p>
    <w:p w:rsidR="00933E14" w:rsidRPr="008531B8" w:rsidRDefault="00933E14" w:rsidP="00933E14">
      <w:pPr>
        <w:spacing w:after="120"/>
        <w:rPr>
          <w:rFonts w:ascii="Times New Roman" w:hAnsi="Times New Roman"/>
        </w:rPr>
      </w:pPr>
      <w:r w:rsidRPr="008531B8">
        <w:rPr>
          <w:rFonts w:ascii="Times New Roman" w:hAnsi="Times New Roman"/>
        </w:rPr>
        <w:t xml:space="preserve">That the said Chief has impoverished many families, and completely ruined those of Alex McNab, Peter and John McIntyre, whom he brought out to Canada. </w:t>
      </w:r>
    </w:p>
    <w:p w:rsidR="00933E14" w:rsidRPr="008531B8" w:rsidRDefault="00933E14" w:rsidP="00933E14">
      <w:pPr>
        <w:spacing w:after="120"/>
        <w:rPr>
          <w:rFonts w:ascii="Times New Roman" w:hAnsi="Times New Roman"/>
        </w:rPr>
      </w:pPr>
      <w:r w:rsidRPr="008531B8">
        <w:rPr>
          <w:rFonts w:ascii="Times New Roman" w:hAnsi="Times New Roman"/>
        </w:rPr>
        <w:lastRenderedPageBreak/>
        <w:t xml:space="preserve">That there are now sixteen families still remaining in the township whom his friends sent out to Canada as settlers under him, who are willing to pay to the Chief any reasonable sum as passage-money, that Your Excellency in Council may deem just to impose; but on the other hand your Petitioners have hitherto resisted, and will continue constitutionally to resist any attempts to impose the feudal system of the Dark Ages upon Your Petitioners or their descendants. </w:t>
      </w:r>
    </w:p>
    <w:p w:rsidR="00933E14" w:rsidRPr="008531B8" w:rsidRDefault="00933E14" w:rsidP="00933E14">
      <w:pPr>
        <w:spacing w:after="120"/>
        <w:rPr>
          <w:rFonts w:ascii="Times New Roman" w:hAnsi="Times New Roman"/>
        </w:rPr>
      </w:pPr>
      <w:r w:rsidRPr="008531B8">
        <w:rPr>
          <w:rFonts w:ascii="Times New Roman" w:hAnsi="Times New Roman"/>
        </w:rPr>
        <w:t xml:space="preserve">That whatever representations the McNab has made to the Government about the expenditure of money for the improvement of the Township, Your Petitioners beg leave to assure Your Excellency that the said McNab has never expended a single shilling of his own money for such a purpose on their </w:t>
      </w:r>
      <w:proofErr w:type="spellStart"/>
      <w:r w:rsidRPr="008531B8">
        <w:rPr>
          <w:rFonts w:ascii="Times New Roman" w:hAnsi="Times New Roman"/>
        </w:rPr>
        <w:t>behoof</w:t>
      </w:r>
      <w:proofErr w:type="spellEnd"/>
      <w:r w:rsidRPr="008531B8">
        <w:rPr>
          <w:rFonts w:ascii="Times New Roman" w:hAnsi="Times New Roman"/>
        </w:rPr>
        <w:t xml:space="preserve">. </w:t>
      </w:r>
    </w:p>
    <w:p w:rsidR="00933E14" w:rsidRPr="008531B8" w:rsidRDefault="00933E14" w:rsidP="00933E14">
      <w:pPr>
        <w:spacing w:after="120"/>
        <w:rPr>
          <w:rFonts w:ascii="Times New Roman" w:hAnsi="Times New Roman"/>
        </w:rPr>
      </w:pPr>
      <w:r w:rsidRPr="008531B8">
        <w:rPr>
          <w:rFonts w:ascii="Times New Roman" w:hAnsi="Times New Roman"/>
        </w:rPr>
        <w:t xml:space="preserve">That Your Petitioners beg to assure Your Excellency that the Chief has received since he first came to the Township about £30,000 from the dues of timber cut on the Township, besides what he has plundered off the lands of the settlers. </w:t>
      </w:r>
    </w:p>
    <w:p w:rsidR="00933E14" w:rsidRPr="008531B8" w:rsidRDefault="00933E14" w:rsidP="00933E14">
      <w:pPr>
        <w:spacing w:after="120"/>
        <w:rPr>
          <w:rFonts w:ascii="Times New Roman" w:hAnsi="Times New Roman"/>
        </w:rPr>
      </w:pPr>
      <w:r w:rsidRPr="008531B8">
        <w:rPr>
          <w:rFonts w:ascii="Times New Roman" w:hAnsi="Times New Roman"/>
        </w:rPr>
        <w:t xml:space="preserve">That he has received money from </w:t>
      </w:r>
      <w:proofErr w:type="spellStart"/>
      <w:r w:rsidRPr="008531B8">
        <w:rPr>
          <w:rFonts w:ascii="Times New Roman" w:hAnsi="Times New Roman"/>
        </w:rPr>
        <w:t>lumberers</w:t>
      </w:r>
      <w:proofErr w:type="spellEnd"/>
      <w:r w:rsidRPr="008531B8">
        <w:rPr>
          <w:rFonts w:ascii="Times New Roman" w:hAnsi="Times New Roman"/>
        </w:rPr>
        <w:t xml:space="preserve"> for passing rafts as made in the Township of McNab, the timber of which was manufactured on the </w:t>
      </w:r>
      <w:proofErr w:type="spellStart"/>
      <w:r w:rsidRPr="008531B8">
        <w:rPr>
          <w:rFonts w:ascii="Times New Roman" w:hAnsi="Times New Roman"/>
        </w:rPr>
        <w:t>Bonnechere</w:t>
      </w:r>
      <w:proofErr w:type="spellEnd"/>
      <w:r w:rsidRPr="008531B8">
        <w:rPr>
          <w:rFonts w:ascii="Times New Roman" w:hAnsi="Times New Roman"/>
        </w:rPr>
        <w:t xml:space="preserve"> and in Westmeath. </w:t>
      </w:r>
    </w:p>
    <w:p w:rsidR="00933E14" w:rsidRPr="008531B8" w:rsidRDefault="00933E14" w:rsidP="00933E14">
      <w:pPr>
        <w:spacing w:after="120"/>
        <w:rPr>
          <w:rFonts w:ascii="Times New Roman" w:hAnsi="Times New Roman"/>
        </w:rPr>
      </w:pPr>
      <w:r w:rsidRPr="008531B8">
        <w:rPr>
          <w:rFonts w:ascii="Times New Roman" w:hAnsi="Times New Roman"/>
        </w:rPr>
        <w:t xml:space="preserve">That Your Petitioners have sent Mr. D. 0. McNab to Your Excellency as their accredited delegate, who will fully explain to Your Excellency the condition of the Township and the state of the people, and give Your Excellency detailed information respecting the rents the Chief has exacted from them and of every matter connected with the Township of McNab. </w:t>
      </w:r>
    </w:p>
    <w:p w:rsidR="00933E14" w:rsidRPr="008531B8" w:rsidRDefault="00933E14" w:rsidP="00933E14">
      <w:pPr>
        <w:rPr>
          <w:rFonts w:ascii="Times New Roman" w:hAnsi="Times New Roman"/>
        </w:rPr>
      </w:pPr>
      <w:r w:rsidRPr="008531B8">
        <w:rPr>
          <w:rFonts w:ascii="Times New Roman" w:hAnsi="Times New Roman"/>
        </w:rPr>
        <w:t xml:space="preserve">That Your Petitioners therefore pray that Your Excellency will send a special Commissioner to investigate the truth of this petition, and be pleased to carry out the original Order in Council, which made a FREE GRANT of the lands of the township to those settlers who had come out at their own expense, and also to grant their patents to the first settlers upon paying a reasonable amount for their passage money, and not the exorbitant sum charged by the Laird. And by acceding to Your Petitioners' respectful requests, Your Excellency will do an act of justice as great and noble as it is imperatively necessary. Dated 3rd June, 1840 </w:t>
      </w:r>
    </w:p>
    <w:p w:rsidR="00933E14" w:rsidRPr="008531B8" w:rsidRDefault="00933E14" w:rsidP="00933E14">
      <w:pPr>
        <w:rPr>
          <w:rFonts w:ascii="Times New Roman" w:hAnsi="Times New Roman"/>
        </w:rPr>
      </w:pPr>
      <w:r w:rsidRPr="008531B8">
        <w:rPr>
          <w:rFonts w:ascii="Times New Roman" w:hAnsi="Times New Roman"/>
        </w:rPr>
        <w:t xml:space="preserve">ANGUS McNab, </w:t>
      </w:r>
    </w:p>
    <w:p w:rsidR="00933E14" w:rsidRPr="008531B8" w:rsidRDefault="00933E14" w:rsidP="00933E14">
      <w:pPr>
        <w:rPr>
          <w:rFonts w:ascii="Times New Roman" w:hAnsi="Times New Roman"/>
        </w:rPr>
      </w:pPr>
      <w:r w:rsidRPr="008531B8">
        <w:rPr>
          <w:rFonts w:ascii="Times New Roman" w:hAnsi="Times New Roman"/>
        </w:rPr>
        <w:t xml:space="preserve">(Signed) \ DONALD MCNAUGHTON, SR </w:t>
      </w:r>
    </w:p>
    <w:p w:rsidR="00933E14" w:rsidRPr="008531B8" w:rsidRDefault="00933E14" w:rsidP="00933E14">
      <w:pPr>
        <w:spacing w:after="120"/>
        <w:rPr>
          <w:rFonts w:ascii="Times New Roman" w:hAnsi="Times New Roman"/>
        </w:rPr>
      </w:pPr>
      <w:r w:rsidRPr="008531B8">
        <w:rPr>
          <w:rFonts w:ascii="Times New Roman" w:hAnsi="Times New Roman"/>
        </w:rPr>
        <w:t xml:space="preserve">(JOHN FORREST, and 130 others </w:t>
      </w:r>
    </w:p>
    <w:p w:rsidR="00933E14" w:rsidRPr="008531B8" w:rsidRDefault="00933E14" w:rsidP="00933E14">
      <w:pPr>
        <w:rPr>
          <w:rFonts w:ascii="Times New Roman" w:hAnsi="Times New Roman"/>
        </w:rPr>
      </w:pPr>
      <w:r w:rsidRPr="008531B8">
        <w:rPr>
          <w:rFonts w:ascii="Times New Roman" w:hAnsi="Times New Roman"/>
        </w:rPr>
        <w:t xml:space="preserve">Township of McNab, 4th June, 1840. </w:t>
      </w:r>
    </w:p>
    <w:p w:rsidR="00933E14" w:rsidRPr="008531B8" w:rsidRDefault="00933E14" w:rsidP="00933E14">
      <w:pPr>
        <w:rPr>
          <w:rFonts w:ascii="Times New Roman" w:hAnsi="Times New Roman"/>
        </w:rPr>
      </w:pPr>
      <w:r w:rsidRPr="008531B8">
        <w:rPr>
          <w:rFonts w:ascii="Times New Roman" w:hAnsi="Times New Roman"/>
        </w:rPr>
        <w:t xml:space="preserve">T. A. Murdoch, </w:t>
      </w:r>
    </w:p>
    <w:p w:rsidR="00933E14" w:rsidRPr="008531B8" w:rsidRDefault="00933E14" w:rsidP="00933E14">
      <w:pPr>
        <w:rPr>
          <w:rFonts w:ascii="Times New Roman" w:hAnsi="Times New Roman"/>
        </w:rPr>
      </w:pPr>
      <w:r w:rsidRPr="008531B8">
        <w:rPr>
          <w:rFonts w:ascii="Times New Roman" w:hAnsi="Times New Roman"/>
        </w:rPr>
        <w:t xml:space="preserve">Private Secretary, </w:t>
      </w:r>
    </w:p>
    <w:p w:rsidR="00933E14" w:rsidRPr="008531B8" w:rsidRDefault="00933E14" w:rsidP="00933E14">
      <w:pPr>
        <w:spacing w:after="120"/>
        <w:rPr>
          <w:rFonts w:ascii="Times New Roman" w:hAnsi="Times New Roman"/>
        </w:rPr>
      </w:pPr>
      <w:r w:rsidRPr="008531B8">
        <w:rPr>
          <w:rFonts w:ascii="Times New Roman" w:hAnsi="Times New Roman"/>
        </w:rPr>
        <w:t xml:space="preserve">Sir, I herewith enclose, to be presented to His Excellency the Governor-General, the petition of the inhabitants of the Township of McNab. I have taken the liberty to forward it by mail, as the Laird of McNab is quite unscrupulous as to </w:t>
      </w:r>
      <w:r w:rsidRPr="008531B8">
        <w:rPr>
          <w:rFonts w:ascii="Times New Roman" w:hAnsi="Times New Roman"/>
        </w:rPr>
        <w:lastRenderedPageBreak/>
        <w:t xml:space="preserve">the means he may adopt to frustrate the end in view, and prevent a personal interview with His Excellency. </w:t>
      </w:r>
    </w:p>
    <w:p w:rsidR="00933E14" w:rsidRPr="008531B8" w:rsidRDefault="00933E14" w:rsidP="00933E14">
      <w:pPr>
        <w:rPr>
          <w:rFonts w:ascii="Times New Roman" w:hAnsi="Times New Roman"/>
        </w:rPr>
      </w:pPr>
      <w:r w:rsidRPr="008531B8">
        <w:rPr>
          <w:rFonts w:ascii="Times New Roman" w:hAnsi="Times New Roman"/>
        </w:rPr>
        <w:t xml:space="preserve">I beg leave also to request that His Excellency will appoint a time for an interview, so that I may have the honor of laying the grievances of the settlers of McNab persons ally before His Excellency, with such documents and paper as may substantiate the allegations made in their petition. I have the honor to be, </w:t>
      </w:r>
      <w:proofErr w:type="spellStart"/>
      <w:r w:rsidRPr="008531B8">
        <w:rPr>
          <w:rFonts w:ascii="Times New Roman" w:hAnsi="Times New Roman"/>
        </w:rPr>
        <w:t>etc</w:t>
      </w:r>
      <w:proofErr w:type="spellEnd"/>
      <w:r w:rsidRPr="008531B8">
        <w:rPr>
          <w:rFonts w:ascii="Times New Roman" w:hAnsi="Times New Roman"/>
        </w:rPr>
        <w:t xml:space="preserve">, </w:t>
      </w:r>
    </w:p>
    <w:p w:rsidR="00933E14" w:rsidRPr="008531B8" w:rsidRDefault="00933E14" w:rsidP="00933E14">
      <w:pPr>
        <w:spacing w:after="120"/>
        <w:rPr>
          <w:rFonts w:ascii="Times New Roman" w:hAnsi="Times New Roman"/>
        </w:rPr>
      </w:pPr>
      <w:r w:rsidRPr="008531B8">
        <w:rPr>
          <w:rFonts w:ascii="Times New Roman" w:hAnsi="Times New Roman"/>
        </w:rPr>
        <w:t xml:space="preserve">DUGALD CAMPBELL McNab </w:t>
      </w:r>
    </w:p>
    <w:p w:rsidR="00933E14" w:rsidRPr="008531B8" w:rsidRDefault="00933E14" w:rsidP="00933E14">
      <w:pPr>
        <w:rPr>
          <w:rFonts w:ascii="Times New Roman" w:hAnsi="Times New Roman"/>
        </w:rPr>
      </w:pPr>
      <w:r w:rsidRPr="008531B8">
        <w:rPr>
          <w:rFonts w:ascii="Times New Roman" w:hAnsi="Times New Roman"/>
        </w:rPr>
        <w:t xml:space="preserve">Government House, </w:t>
      </w:r>
    </w:p>
    <w:p w:rsidR="00933E14" w:rsidRPr="008531B8" w:rsidRDefault="00933E14" w:rsidP="00933E14">
      <w:pPr>
        <w:rPr>
          <w:rFonts w:ascii="Times New Roman" w:hAnsi="Times New Roman"/>
        </w:rPr>
      </w:pPr>
      <w:r w:rsidRPr="008531B8">
        <w:rPr>
          <w:rFonts w:ascii="Times New Roman" w:hAnsi="Times New Roman"/>
        </w:rPr>
        <w:t xml:space="preserve">Toronto, </w:t>
      </w:r>
      <w:proofErr w:type="spellStart"/>
      <w:r w:rsidRPr="008531B8">
        <w:rPr>
          <w:rFonts w:ascii="Times New Roman" w:hAnsi="Times New Roman"/>
        </w:rPr>
        <w:t>llth</w:t>
      </w:r>
      <w:proofErr w:type="spellEnd"/>
      <w:r w:rsidRPr="008531B8">
        <w:rPr>
          <w:rFonts w:ascii="Times New Roman" w:hAnsi="Times New Roman"/>
        </w:rPr>
        <w:t xml:space="preserve"> Jun, 1840 </w:t>
      </w:r>
    </w:p>
    <w:p w:rsidR="00933E14" w:rsidRPr="008531B8" w:rsidRDefault="00933E14" w:rsidP="00933E14">
      <w:pPr>
        <w:spacing w:after="120"/>
        <w:rPr>
          <w:rFonts w:ascii="Times New Roman" w:hAnsi="Times New Roman"/>
        </w:rPr>
      </w:pPr>
      <w:r w:rsidRPr="008531B8">
        <w:rPr>
          <w:rFonts w:ascii="Times New Roman" w:hAnsi="Times New Roman"/>
        </w:rPr>
        <w:t xml:space="preserve">SIR, I have the honor to acknowledge the receipt of your letter enclosing the petition of the settlers in the Township of McNab, complaining of the conduct of the McNab, and in reply beg to state that I have laid it before His Excellency, the Governor-General. </w:t>
      </w:r>
    </w:p>
    <w:p w:rsidR="00933E14" w:rsidRPr="008531B8" w:rsidRDefault="00933E14" w:rsidP="00933E14">
      <w:pPr>
        <w:spacing w:after="120"/>
        <w:rPr>
          <w:rFonts w:ascii="Times New Roman" w:hAnsi="Times New Roman"/>
        </w:rPr>
      </w:pPr>
      <w:r w:rsidRPr="008531B8">
        <w:rPr>
          <w:rFonts w:ascii="Times New Roman" w:hAnsi="Times New Roman"/>
        </w:rPr>
        <w:t xml:space="preserve">I am commanded by His Excellency to state that free access to His Excellency is permitted by any of Her Majesty's subjects at all times upon public matters; and that no private individual has the right to interfere with, or prevent the exercise of this privilege. </w:t>
      </w:r>
    </w:p>
    <w:p w:rsidR="00933E14" w:rsidRPr="008531B8" w:rsidRDefault="00933E14" w:rsidP="00933E14">
      <w:pPr>
        <w:rPr>
          <w:rFonts w:ascii="Times New Roman" w:hAnsi="Times New Roman"/>
        </w:rPr>
      </w:pPr>
      <w:r w:rsidRPr="008531B8">
        <w:rPr>
          <w:rFonts w:ascii="Times New Roman" w:hAnsi="Times New Roman"/>
        </w:rPr>
        <w:t xml:space="preserve">I am further directed to state that the memorial and complaint of the McNab settlers will receive His Excellency's immediate consideration, and that in the meantime it has been referred to the Lieut. -Governor and Executive Council of Upper Canada. </w:t>
      </w:r>
    </w:p>
    <w:p w:rsidR="00933E14" w:rsidRPr="008531B8" w:rsidRDefault="00933E14" w:rsidP="00933E14">
      <w:pPr>
        <w:rPr>
          <w:rFonts w:ascii="Times New Roman" w:hAnsi="Times New Roman"/>
        </w:rPr>
      </w:pPr>
      <w:r w:rsidRPr="008531B8">
        <w:rPr>
          <w:rFonts w:ascii="Times New Roman" w:hAnsi="Times New Roman"/>
        </w:rPr>
        <w:t xml:space="preserve">I am, Sir, </w:t>
      </w:r>
      <w:proofErr w:type="spellStart"/>
      <w:r w:rsidRPr="008531B8">
        <w:rPr>
          <w:rFonts w:ascii="Times New Roman" w:hAnsi="Times New Roman"/>
        </w:rPr>
        <w:t>etc</w:t>
      </w:r>
      <w:proofErr w:type="spellEnd"/>
      <w:r w:rsidRPr="008531B8">
        <w:rPr>
          <w:rFonts w:ascii="Times New Roman" w:hAnsi="Times New Roman"/>
        </w:rPr>
        <w:t xml:space="preserve">, </w:t>
      </w:r>
    </w:p>
    <w:p w:rsidR="00933E14" w:rsidRPr="008531B8" w:rsidRDefault="00933E14" w:rsidP="00933E14">
      <w:pPr>
        <w:rPr>
          <w:rFonts w:ascii="Times New Roman" w:hAnsi="Times New Roman"/>
        </w:rPr>
      </w:pPr>
      <w:r w:rsidRPr="008531B8">
        <w:rPr>
          <w:rFonts w:ascii="Times New Roman" w:hAnsi="Times New Roman"/>
        </w:rPr>
        <w:t xml:space="preserve">(Signed), T. A. MURDOCH </w:t>
      </w:r>
    </w:p>
    <w:p w:rsidR="00933E14" w:rsidRPr="008531B8" w:rsidRDefault="00933E14" w:rsidP="00933E14">
      <w:pPr>
        <w:rPr>
          <w:rFonts w:ascii="Times New Roman" w:hAnsi="Times New Roman"/>
        </w:rPr>
      </w:pPr>
      <w:r w:rsidRPr="008531B8">
        <w:rPr>
          <w:rFonts w:ascii="Times New Roman" w:hAnsi="Times New Roman"/>
        </w:rPr>
        <w:t xml:space="preserve">D. Campbell McNab, Esq., </w:t>
      </w:r>
    </w:p>
    <w:p w:rsidR="00933E14" w:rsidRPr="008531B8" w:rsidRDefault="00933E14" w:rsidP="00933E14">
      <w:pPr>
        <w:rPr>
          <w:rFonts w:ascii="Times New Roman" w:hAnsi="Times New Roman"/>
        </w:rPr>
      </w:pPr>
      <w:r w:rsidRPr="008531B8">
        <w:rPr>
          <w:rFonts w:ascii="Times New Roman" w:hAnsi="Times New Roman"/>
        </w:rPr>
        <w:t xml:space="preserve">Township of McNab </w:t>
      </w:r>
    </w:p>
    <w:p w:rsidR="00933E14" w:rsidRDefault="00933E14" w:rsidP="00933E14">
      <w:pPr>
        <w:spacing w:after="120"/>
      </w:pPr>
      <w:r w:rsidRPr="008531B8">
        <w:rPr>
          <w:rFonts w:ascii="Times New Roman" w:hAnsi="Times New Roman"/>
        </w:rPr>
        <w:t>Bathurst District</w:t>
      </w:r>
      <w:r>
        <w:t xml:space="preserve"> </w:t>
      </w:r>
    </w:p>
    <w:p w:rsidR="00933E14" w:rsidRDefault="00933E14" w:rsidP="00933E14">
      <w:r>
        <w:t xml:space="preserve">CHAPTER XV (1840) </w:t>
      </w:r>
    </w:p>
    <w:p w:rsidR="00933E14" w:rsidRDefault="00933E14" w:rsidP="00933E14">
      <w:r>
        <w:t xml:space="preserve">MISSION TO PERTH THE LAIRD PRESENTED AS A PUBLIC NUISANCE MR. FRANCIS ALLAN SENT TO INVESTIGATE GRIEVANCES </w:t>
      </w:r>
    </w:p>
    <w:p w:rsidR="00933E14" w:rsidRDefault="00933E14" w:rsidP="008531B8">
      <w:pPr>
        <w:spacing w:after="120"/>
      </w:pPr>
      <w:r>
        <w:t xml:space="preserve">The week after the great meeting described in the foregoing chapter, Mr. James Morris and the writer proceeded to Perth, to attend the Quarter Sessions, with the people's petition respecting the Statute Labor. The Court opened in due form. There sat the Hon. William Morris, as Chairman, the apparent </w:t>
      </w:r>
      <w:proofErr w:type="spellStart"/>
      <w:r>
        <w:t>impersonification</w:t>
      </w:r>
      <w:proofErr w:type="spellEnd"/>
      <w:r>
        <w:t xml:space="preserve"> of stern integrity. On his right were seated Capt. Joshua Adams and Mr. John McIntyre, of Dalhousie; and on his left was supported by the half-pay military magnates of Perth. The petition was presented through the Clerk of the Peace, Mr. </w:t>
      </w:r>
      <w:proofErr w:type="spellStart"/>
      <w:r>
        <w:t>Berford</w:t>
      </w:r>
      <w:proofErr w:type="spellEnd"/>
      <w:r>
        <w:t xml:space="preserve">, to the Chairman. Its prayer was strongly advocated by the writer and by Mr. T. M. </w:t>
      </w:r>
      <w:proofErr w:type="spellStart"/>
      <w:r>
        <w:t>Radenhurst</w:t>
      </w:r>
      <w:proofErr w:type="spellEnd"/>
      <w:r>
        <w:t>. It was useless. The Hon. Chairman and the magisterial wiseacres who surrounded him scouted the idea of yielding to the settler's wishes. “</w:t>
      </w:r>
      <w:r w:rsidRPr="008531B8">
        <w:rPr>
          <w:rFonts w:ascii="Times New Roman" w:hAnsi="Times New Roman"/>
        </w:rPr>
        <w:t>We have appointed two of our number to apportion the statute-labor, and that appropriation must be final."</w:t>
      </w:r>
      <w:r>
        <w:t xml:space="preserve"> Only one gentleman advocated the prayer of the petition, and worked long and strenuously for its </w:t>
      </w:r>
      <w:r>
        <w:lastRenderedPageBreak/>
        <w:t xml:space="preserve">adoption, and that gentleman was Mr. McIntyre, of Dalhousie. It was futile. It was out-voted, and the petition was thrown under the table. Not satisfied with the decision of the Bench, the writer and Mr. Morris went before the Grand Jury, and laid the case before them. That popular body, feeling for the settlers, at once perceiving the justice of their claims, brought in the following Presentment: </w:t>
      </w:r>
    </w:p>
    <w:p w:rsidR="00933E14" w:rsidRPr="008531B8" w:rsidRDefault="00933E14" w:rsidP="00933E14">
      <w:pPr>
        <w:rPr>
          <w:rFonts w:ascii="Times New Roman" w:hAnsi="Times New Roman"/>
        </w:rPr>
      </w:pPr>
      <w:r w:rsidRPr="008531B8">
        <w:rPr>
          <w:rFonts w:ascii="Times New Roman" w:hAnsi="Times New Roman"/>
        </w:rPr>
        <w:t xml:space="preserve">The Grand Jurors of Our Lady the Queen on their oaths present. That having fully investigated the complaints of the inhabitants of the Township of McNab, they on their oaths say, that Archibald McNab of McNab and John Richey, of Fitzroy, </w:t>
      </w:r>
      <w:proofErr w:type="spellStart"/>
      <w:r w:rsidRPr="008531B8">
        <w:rPr>
          <w:rFonts w:ascii="Times New Roman" w:hAnsi="Times New Roman"/>
        </w:rPr>
        <w:t>Esqs</w:t>
      </w:r>
      <w:proofErr w:type="spellEnd"/>
      <w:r w:rsidRPr="008531B8">
        <w:rPr>
          <w:rFonts w:ascii="Times New Roman" w:hAnsi="Times New Roman"/>
        </w:rPr>
        <w:t>., have not apportioned the statute labor of the township of McNab for the present year equitably or according to justice</w:t>
      </w:r>
      <w:r w:rsidR="005F59DF" w:rsidRPr="008531B8">
        <w:rPr>
          <w:rFonts w:ascii="Times New Roman" w:hAnsi="Times New Roman"/>
        </w:rPr>
        <w:t>;</w:t>
      </w:r>
      <w:r w:rsidRPr="008531B8">
        <w:rPr>
          <w:rFonts w:ascii="Times New Roman" w:hAnsi="Times New Roman"/>
        </w:rPr>
        <w:t xml:space="preserve"> that the said Archibald McNab has acted tyrannically and oppressively, and is a nuisance to the public at large, and especially to the people of McNab</w:t>
      </w:r>
      <w:r w:rsidR="005F59DF" w:rsidRPr="008531B8">
        <w:rPr>
          <w:rFonts w:ascii="Times New Roman" w:hAnsi="Times New Roman"/>
        </w:rPr>
        <w:t>;</w:t>
      </w:r>
      <w:r w:rsidRPr="008531B8">
        <w:rPr>
          <w:rFonts w:ascii="Times New Roman" w:hAnsi="Times New Roman"/>
        </w:rPr>
        <w:t xml:space="preserve"> and they recommend that the statute-labor be laid out according; to the wishes of the settlers of McNab, as represented by the Path masters of the said Township. </w:t>
      </w:r>
    </w:p>
    <w:p w:rsidR="00933E14" w:rsidRPr="008531B8" w:rsidRDefault="00933E14" w:rsidP="00933E14">
      <w:pPr>
        <w:rPr>
          <w:rFonts w:ascii="Times New Roman" w:hAnsi="Times New Roman"/>
        </w:rPr>
      </w:pPr>
      <w:r w:rsidRPr="008531B8">
        <w:rPr>
          <w:rFonts w:ascii="Times New Roman" w:hAnsi="Times New Roman"/>
        </w:rPr>
        <w:t xml:space="preserve">(Signed), JOHN KING, </w:t>
      </w:r>
    </w:p>
    <w:p w:rsidR="00933E14" w:rsidRDefault="00933E14" w:rsidP="00933E14">
      <w:pPr>
        <w:spacing w:after="120"/>
      </w:pPr>
      <w:r w:rsidRPr="008531B8">
        <w:rPr>
          <w:rFonts w:ascii="Times New Roman" w:hAnsi="Times New Roman"/>
        </w:rPr>
        <w:t>Foreman</w:t>
      </w:r>
      <w:r>
        <w:t xml:space="preserve"> </w:t>
      </w:r>
    </w:p>
    <w:p w:rsidR="00933E14" w:rsidRDefault="00933E14" w:rsidP="00933E14">
      <w:pPr>
        <w:spacing w:after="120"/>
      </w:pPr>
      <w:r>
        <w:t xml:space="preserve">When this Presentment was read by Mr. </w:t>
      </w:r>
      <w:proofErr w:type="spellStart"/>
      <w:r>
        <w:t>Berford</w:t>
      </w:r>
      <w:proofErr w:type="spellEnd"/>
      <w:r>
        <w:t xml:space="preserve">, the Chairman, Morris, turned almost purple with rage. Even his immobile features were moved. The cast-iron lineaments gave way to anger at the presumption of two young men questioning the decision of that august Court, and at the temerity of a Grand Jury for making such a Presentment. </w:t>
      </w:r>
      <w:r w:rsidRPr="008531B8">
        <w:rPr>
          <w:rFonts w:ascii="Times New Roman" w:hAnsi="Times New Roman"/>
        </w:rPr>
        <w:t xml:space="preserve">“File that away, Mr. </w:t>
      </w:r>
      <w:proofErr w:type="spellStart"/>
      <w:r w:rsidRPr="008531B8">
        <w:rPr>
          <w:rFonts w:ascii="Times New Roman" w:hAnsi="Times New Roman"/>
        </w:rPr>
        <w:t>Berford</w:t>
      </w:r>
      <w:proofErr w:type="spellEnd"/>
      <w:r w:rsidRPr="008531B8">
        <w:rPr>
          <w:rFonts w:ascii="Times New Roman" w:hAnsi="Times New Roman"/>
        </w:rPr>
        <w:t>,”</w:t>
      </w:r>
      <w:r>
        <w:t xml:space="preserve"> exclaimed the Chairman; </w:t>
      </w:r>
      <w:r w:rsidR="008531B8" w:rsidRPr="008531B8">
        <w:rPr>
          <w:rFonts w:ascii="Times New Roman" w:hAnsi="Times New Roman"/>
        </w:rPr>
        <w:t>“</w:t>
      </w:r>
      <w:r w:rsidRPr="008531B8">
        <w:rPr>
          <w:rFonts w:ascii="Times New Roman" w:hAnsi="Times New Roman"/>
        </w:rPr>
        <w:t>but take no action upon it. The Bench will not interfere with action of magistrates out of session."</w:t>
      </w:r>
      <w:r>
        <w:t xml:space="preserve"> The writer and Mr. Morris finding they could get no further satisfaction, and having done all that it was possible for men to do under the circumstances, returned home and met the settlers, to whom they related all that occurred. A bright idea struck the writer. A law had passed the Legislature of Upper Canada appointing Town-Wardens for each township. Among their other duties, they had the power of commuting each ratepayer's statute-labor for five years. It was resolved instantly to take advantage of this clause of the Act. The writer pointed it out, and advised this mode of procedure; and it was at once put into execution. The three Wardens, with the writer, proceeded through the whole Township, and gave written contracts and commutations to all the settlers for four years. McNab was foiled. The arbitrary conduct of the military magistrates and the fossil-Tory abettors was set at naught. They were ridiculed and mocked at. The law had rendered their power for evil nugatory and void. The people of McNab that year performed their labor on their own concessions and side-lines. The Chief was incensed; the magistrates were furious. They wrote a letter, embodying the whole facts of the case, to the Hon. W. H. Draper, then Attorney General. The reply they received was that the Wardens and the </w:t>
      </w:r>
      <w:r>
        <w:lastRenderedPageBreak/>
        <w:t xml:space="preserve">people had acted strictly in accordance with the law. The benchers of the Solomon's Temple at Perth had to </w:t>
      </w:r>
      <w:r w:rsidRPr="008531B8">
        <w:rPr>
          <w:rFonts w:ascii="Times New Roman" w:hAnsi="Times New Roman"/>
        </w:rPr>
        <w:t>“grin and bear it.”</w:t>
      </w:r>
      <w:r>
        <w:t xml:space="preserve"> Their oppressive dicta and autocratic propaganda were treated with contempt. Two mere youths had circumvented the legal and military sagacity of the sages of Perth. </w:t>
      </w:r>
    </w:p>
    <w:p w:rsidR="00933E14" w:rsidRDefault="00933E14" w:rsidP="00933E14">
      <w:pPr>
        <w:spacing w:after="120"/>
      </w:pPr>
      <w:r>
        <w:t xml:space="preserve">Their maxim was to keep down the people, to trample intelligence under foot, to protract the reign of semi-military despotism, to extend the influence of the Family Compact, and to crush anyone who dared to advocate the rights of the people; but Canada was on the eve of a bloodless revolution which in less than two years would deprive the magistrates of all municipal power, and leave the management of local affairs in the hands of the people alone. Their support of the Chief was carrying out and extending the principle of ultra </w:t>
      </w:r>
      <w:proofErr w:type="spellStart"/>
      <w:r>
        <w:t>istu</w:t>
      </w:r>
      <w:proofErr w:type="spellEnd"/>
      <w:r>
        <w:t xml:space="preserve">, and at its shrine they were prepared to sacrifice truth, justice, integrity and honor. </w:t>
      </w:r>
    </w:p>
    <w:p w:rsidR="00933E14" w:rsidRDefault="00933E14" w:rsidP="00933E14">
      <w:pPr>
        <w:spacing w:after="120"/>
      </w:pPr>
      <w:r>
        <w:t xml:space="preserve">This was the year of the great battle, and it was a year of signal triumph to the settlers. Threats were made of indicting the leaders for conspiracy. Threats could not now intimidate, or stay their proceedings. To indict a whole community was preposterous. Yet, incredible as it may appear, the attempt was made. The Chief went before the Grand Jury at the Fall Assizes, preferring a charge against fifty of the settlers. The Grand Inquest took no notice whatever of the accusation. </w:t>
      </w:r>
    </w:p>
    <w:p w:rsidR="003F6AFF" w:rsidRDefault="00933E14" w:rsidP="00933E14">
      <w:pPr>
        <w:spacing w:after="120"/>
      </w:pPr>
      <w:r>
        <w:t>Another attempt was this year made by the Chief to ruin Mr. Allan Stewart and Mr. John Campbell (blacksmith). The scheme had been conceived two years before, but it was only now that McNab endeavored to complete it. To keep his own grant of 5,000 acres, or its equivalent in cash value unimpaired, he, in the spring of 1838, surreptitiously obtained a patent for Lot No. 13 in the 7th concession of McNab, the lot upon which Donald Stewart (the father of Allan Stewart) and John Campbell were located, in the name of “</w:t>
      </w:r>
      <w:r w:rsidRPr="008531B8">
        <w:rPr>
          <w:rFonts w:ascii="Times New Roman" w:hAnsi="Times New Roman"/>
        </w:rPr>
        <w:t>Archibald McNab, a settler under McNab of McNab,"</w:t>
      </w:r>
      <w:r>
        <w:t xml:space="preserve"> in all confidence imagining that he could easily obtain a transfer from any of the Archibald MacNabs then residing in the township. There were two of that name from Isla very illiterate and simple-minded men old Archibald and his son Archibald McNab, Jr. Having procured the patent on the representation that they had fulfilled their terms of settlement, and had paid them up in full, he, in 1840, procured a conveyance to himself to be drafted, and proceeded to their residence. He represented to the old man that the patent had issued by mistake, and wished either of them to execute the conveyance to him. The old man having been warned beforehand absolutely refused to do anything of the kind. The son was equally obdurate. The Chief could not get the patent cancelled without going into Chancery and falsifying all the representations he had made to the Government respecting the lot. He was in a dilemma. </w:t>
      </w:r>
      <w:r>
        <w:lastRenderedPageBreak/>
        <w:t xml:space="preserve">So the matter stood. Mr. D. C. McNab having heard of the attempt, strongly advised Archibald McNab to execute a conveyance to Donald Stewart. If it was legal for him to convey the lot to the Chief, it was equally legal to transfer it to any other person. The honest old man at once yielded to the claims of justice. He was saving two men from further persecution, and effectually frustrating the inimical designs of the Chief. The conveyance to Stewart and Campbell was executed and registered before the Chief knew anything of the transaction. He only discovered it some months afterwards, when he heard that both Stewart and Campbell had voted at the election of March, 1841, the first election under the “Union Act.” Then his fury knew no bounds. He consulted his legal adviser. The courts of common law could give him no redress. He petitioned the Government to cancel the patent, as it had been issued in a mistake. He was met by his own report when the patent was applied for. </w:t>
      </w:r>
      <w:r w:rsidRPr="008531B8">
        <w:rPr>
          <w:rFonts w:ascii="Times New Roman" w:hAnsi="Times New Roman"/>
        </w:rPr>
        <w:t>“How could it have been a mistake,”</w:t>
      </w:r>
      <w:r>
        <w:t xml:space="preserve"> exclaimed Lord Sydenham, </w:t>
      </w:r>
      <w:r w:rsidR="008531B8">
        <w:t>“</w:t>
      </w:r>
      <w:r w:rsidRPr="003F6AFF">
        <w:rPr>
          <w:rFonts w:ascii="Times New Roman" w:hAnsi="Times New Roman"/>
        </w:rPr>
        <w:t>when the McNab himself states in his written application to Sir Francis Head in Council ' Archibald McNab, a worthy old settler, has performed all the settlement duties upon lot No. 13, in 7th concession, and has paid me up in full all the outlay in bringing him to this country -therefore I apply for his patent, and enclose the fee for it. The patent must stand.”</w:t>
      </w:r>
      <w:r>
        <w:t xml:space="preserve"> </w:t>
      </w:r>
    </w:p>
    <w:p w:rsidR="00933E14" w:rsidRDefault="00933E14" w:rsidP="00933E14">
      <w:pPr>
        <w:spacing w:after="120"/>
      </w:pPr>
      <w:r>
        <w:t xml:space="preserve">Some years afterwards, the Chief got the Hon. J. H. Cameron to bring an action of Ejectment against Allan Stewart and Campbell, on the grounds of a mistake in the deed; but the conveyance was held to be good, and the case was laughed out of court, and the parties, Mr. Stewart and Mr. John Campbell are still in possession, and own the property. Thus his weapons of vengeance were turned against the Laird, and what he meant for evil and injury turned out for the benefit and advantage of the </w:t>
      </w:r>
      <w:proofErr w:type="spellStart"/>
      <w:r>
        <w:t>locatees</w:t>
      </w:r>
      <w:proofErr w:type="spellEnd"/>
      <w:r>
        <w:t>. In August, 1840, Lord Sydenham as before stated, sent the late Francis Allan, Esq., of Perth, an impartial and upright man, as special commissioner to investigate all matters connected with the township of McNab. Mr. Allan was, before he undertook the mission, being a strong Conservative, rather biased against the settlers than otherwise, and favorable to the Chief</w:t>
      </w:r>
      <w:r w:rsidR="005F59DF">
        <w:t>;</w:t>
      </w:r>
      <w:r>
        <w:t xml:space="preserve"> but when he discovered upon personal inspection how matters stood</w:t>
      </w:r>
      <w:r w:rsidR="005F59DF">
        <w:t>;</w:t>
      </w:r>
      <w:r>
        <w:t xml:space="preserve"> when after a month's diligent enquiry from settler to settler, and upon the examination of both oral and documentary evidence, ascertained the real state of affairs, his strong integrity of soul, throwing aside all foregoing conclusions, all political bias, all hearsay reports, gave birth to that celebrated report already published which broke the chains of the set tiers, and emancipated them from the trammels of feudalism forever. The lands of the settlers were valued at their real worth, and a price fixed on each lot, in the event of their being sold to the people. They </w:t>
      </w:r>
      <w:r>
        <w:lastRenderedPageBreak/>
        <w:t xml:space="preserve">had strong hopes that the Government would carry out the original grant in all its integrity, as recommended by Lord Durham's committee. Their hopes were elevated into bright anticipations for the future, on the advent of a special commissioner; but it was not for two years afterwards they knew the result of the investigation, or the decision of the Executive. </w:t>
      </w:r>
    </w:p>
    <w:p w:rsidR="00933E14" w:rsidRDefault="00933E14" w:rsidP="00933E14">
      <w:r>
        <w:t xml:space="preserve">CHAPTER XVI (1840) </w:t>
      </w:r>
    </w:p>
    <w:p w:rsidR="00933E14" w:rsidRDefault="00933E14" w:rsidP="00933E14">
      <w:r>
        <w:t xml:space="preserve">THE CHIEF'S REPLY PERSECUTION OF MR. PARIS THE LIBEL SUIT AGAINST MR. HINCKS </w:t>
      </w:r>
    </w:p>
    <w:p w:rsidR="00933E14" w:rsidRDefault="00933E14" w:rsidP="00933E14">
      <w:pPr>
        <w:spacing w:after="120"/>
      </w:pPr>
      <w:r>
        <w:t xml:space="preserve">A copy of Mr. Allan's report was sent to the Laird by the order of Lord Sydenham. He sent a characteristic mass of answers and explanations which were manufactured for the purpose and had existence only in the fertile imagination of the writer. That they were plausible, any person who has carefully perused the reply in a preceding chapter must at once admit. But many of the charges were left unanswered, some slightly glanced at, others entirely passed over, and some of the graver charges he attempted to extenuate. Lots of land either sold or given away to his friends, or for private reasons not suited now to publish, were set down as grants for carpenter-shops, school institutions, ferries, blacksmith shops. Donald Fisher, to whom one of these grants were made or sold, was a tailor and knew about as much about carpentering as the writer does about the literary institutions of Timbuktu. Again, John McCallum received his lot, according to the Chief, for </w:t>
      </w:r>
      <w:r w:rsidRPr="003F6AFF">
        <w:rPr>
          <w:rFonts w:ascii="Times New Roman" w:hAnsi="Times New Roman"/>
        </w:rPr>
        <w:t>“erecting a school establishment,”</w:t>
      </w:r>
      <w:r>
        <w:t xml:space="preserve"> and his acquaintance with erudition was of such a profound nature that he could scarcely spell his own name properly. It is true the people of Goshen built a school-house on another lot about a half a mile from his house. This suggested the scholastic idea to McNab, and he improvised it for the purpose. David </w:t>
      </w:r>
      <w:proofErr w:type="spellStart"/>
      <w:r>
        <w:t>Bremner</w:t>
      </w:r>
      <w:proofErr w:type="spellEnd"/>
      <w:r>
        <w:t xml:space="preserve"> is stated to have received his land for a </w:t>
      </w:r>
      <w:r w:rsidRPr="003F6AFF">
        <w:rPr>
          <w:rFonts w:ascii="Times New Roman" w:hAnsi="Times New Roman"/>
        </w:rPr>
        <w:t>“blacksmith establishment.”</w:t>
      </w:r>
      <w:r>
        <w:t xml:space="preserve"> Mr. Alex. McDonald for </w:t>
      </w:r>
      <w:r w:rsidRPr="003F6AFF">
        <w:rPr>
          <w:rFonts w:ascii="Times New Roman" w:hAnsi="Times New Roman"/>
        </w:rPr>
        <w:t>"putting up an inn,"</w:t>
      </w:r>
      <w:r>
        <w:t xml:space="preserve"> and McNab himself a lot bounded by the very </w:t>
      </w:r>
      <w:proofErr w:type="spellStart"/>
      <w:r>
        <w:t>centre</w:t>
      </w:r>
      <w:proofErr w:type="spellEnd"/>
      <w:r>
        <w:t xml:space="preserve"> of the roughest rapids of the Madawaska (the Flat Rapid), when in fact </w:t>
      </w:r>
      <w:proofErr w:type="spellStart"/>
      <w:r>
        <w:t>Bremner's</w:t>
      </w:r>
      <w:proofErr w:type="spellEnd"/>
      <w:r>
        <w:t xml:space="preserve"> lot was sold to him by McNab for clearing 40 acres of land at the Chief's White Lake farm, </w:t>
      </w:r>
      <w:proofErr w:type="spellStart"/>
      <w:r>
        <w:t>McDonell's</w:t>
      </w:r>
      <w:proofErr w:type="spellEnd"/>
      <w:r>
        <w:t xml:space="preserve"> for hard cash, and Mr. Roddy's for a similar consideration. These representations might serve a temporary purpose and hoodwink the authorities at a distance, but Lord Sydenham was not as verdant as the Chief imagined, as his remarks were treated as mere gasconade. Mr. Allan's truthful report was made the basis of the future operations of the Government, and was their guide in dealing with the settlers. </w:t>
      </w:r>
      <w:proofErr w:type="spellStart"/>
      <w:r>
        <w:t>McNab's</w:t>
      </w:r>
      <w:proofErr w:type="spellEnd"/>
      <w:r>
        <w:t xml:space="preserve"> aim in making his remarks upon the report was to preserve his </w:t>
      </w:r>
      <w:r w:rsidRPr="006923E8">
        <w:t>£</w:t>
      </w:r>
      <w:r>
        <w:t xml:space="preserve">4,000, and to induce the Executive not to curtail it in the slightest. There is one case narrated by both parties of peculiar hardship, and the Government of the present day, late as it is, should make the necessary restitution. Donald McIntyre had paid upwards of </w:t>
      </w:r>
      <w:r w:rsidRPr="00EF577E">
        <w:t>£</w:t>
      </w:r>
      <w:r>
        <w:t xml:space="preserve">100 to the Chief for his </w:t>
      </w:r>
      <w:r>
        <w:lastRenderedPageBreak/>
        <w:t xml:space="preserve">passage money. McNab gave him a bond for his deed. The bond and receipts were placed in Mr. Allan's hands. They were by some unaccountable accident mislaid, and Mr. McIntyre had a second time to pay for his land (a lot of 100 acres) the sum of </w:t>
      </w:r>
      <w:r w:rsidR="003F6AFF" w:rsidRPr="003F6AFF">
        <w:t>£</w:t>
      </w:r>
      <w:r>
        <w:t xml:space="preserve">50 and was never remunerated for his loss. We will now dismiss the subject of the report and reply. While the former was all that truth, facts and justice could sustain, the latter was a tissue of wild inventions, fabricated for the occasion, and had as much real existence as the “slate quarries" mineral productions never heard of before until their locality was fixed in the Chief's bouncing remarks. Slate is not to be found anywhere in the township, and the whole tenor of the reply may be judged from this one assertion. All the inhabitants know that there is no slate in McNab, and when they read the Chiefs remarks they cannot refrain from sending forth ejaculations of astonishment and surprise. The Chief had completed his saw mill, and had erected it and a portion of his dam on the 4th concession line, in the very place where the main road to Renfrew and Pakenham now passes. No one could yet define his object for fixing it in that particular locality. There were plenty of mill sites on </w:t>
      </w:r>
      <w:proofErr w:type="spellStart"/>
      <w:r>
        <w:t>Waba</w:t>
      </w:r>
      <w:proofErr w:type="spellEnd"/>
      <w:r>
        <w:t xml:space="preserve">-Brook without interfering with the public highway; but this did not suit his purpose, and he appropriated the public road and made another way round it, which his convenient friend, Manny </w:t>
      </w:r>
      <w:proofErr w:type="spellStart"/>
      <w:r>
        <w:t>Nowlan</w:t>
      </w:r>
      <w:proofErr w:type="spellEnd"/>
      <w:r>
        <w:t xml:space="preserve">, surveyed. About the time of its completion, Mr. John Paris, a young man from Ramsay, located in the township. He had been invited thither by Mr. Duncan </w:t>
      </w:r>
      <w:proofErr w:type="spellStart"/>
      <w:r>
        <w:t>McLachlin</w:t>
      </w:r>
      <w:proofErr w:type="spellEnd"/>
      <w:r>
        <w:t xml:space="preserve"> and a number of the settlers, to erect a grist-mill. The settlers had to travel to Pakenham or to Horton to get their wheat to mill. The </w:t>
      </w:r>
      <w:proofErr w:type="spellStart"/>
      <w:r>
        <w:t>Arnprior</w:t>
      </w:r>
      <w:proofErr w:type="spellEnd"/>
      <w:r>
        <w:t xml:space="preserve"> mill was in ruins, and there was not a single grist-mill in McNab. The inconvenience of the settlers was in this respect very great. Many had to travel between sixteen and seventeen miles to procure flour for their families. </w:t>
      </w:r>
    </w:p>
    <w:p w:rsidR="00933E14" w:rsidRDefault="00933E14" w:rsidP="00933E14">
      <w:pPr>
        <w:spacing w:after="120"/>
      </w:pPr>
      <w:r>
        <w:t xml:space="preserve">At length Mr. </w:t>
      </w:r>
      <w:proofErr w:type="spellStart"/>
      <w:r>
        <w:t>McLachlin</w:t>
      </w:r>
      <w:proofErr w:type="spellEnd"/>
      <w:r>
        <w:t xml:space="preserve"> induced Mr. Paris to select a site on a clergy-lot near the Lake, over which the Chief had no control. Mr. Paris set to work energetically, and notwithstanding every discouragement and opposition on the part of the Chief, had the mill in operation by the fall. McNab had leased his sawmill, and he forbade his tenant to sell any boards or planks to Mr. Paris</w:t>
      </w:r>
      <w:r w:rsidR="005F59DF">
        <w:t>;</w:t>
      </w:r>
      <w:r>
        <w:t xml:space="preserve"> yet, notwithstanding these obstacles the mill was built, and this great boon was finally afforded to them by the exertions of Mr. Paris. The Chief's enmity did not end here. As soon as the winter had finally set in, he caused fresh planks to be nailed on the dam, so as to prevent the lower mills from getting any water. Fortunately for the country that year the water was high in White Lake and a sufficiency flowed over the dam to drive the grist-mill. The Chief did not stop at this. His persistence in endeavoring to ruin Mr. Paris are the events of a subsequent period</w:t>
      </w:r>
      <w:r w:rsidR="005F59DF">
        <w:t>;</w:t>
      </w:r>
      <w:r>
        <w:t xml:space="preserve"> and the persecution on one side, and the resistance on the other culminated </w:t>
      </w:r>
      <w:r>
        <w:lastRenderedPageBreak/>
        <w:t xml:space="preserve">in a lawsuit, which will be rendered in its proper place. The settlers in August of this year drew up a narrative of their sufferings, and the hardships and injustice they had endured under the Chief. It was prepared by Mr. D. C. McNab, and forwarded to Mr. Hincks for publication in the Examiner, at Toronto. Mr. Hincks, with all the ardor of a warm Reformer, not-only published it, but called public attention to the township of McNab and its grievances in a series of well-written editorials. He entered into the question with commendable zeal and warm-hearted enthusiasm. These articles exposed the whole management of the affairs of McNab at the very seat of Government. Simultaneously with Mr. Allan's report, it struck the Chiefs moral standing as the battle axe of a puissant knight would fell his mailed antagonist, crashing through shield and helmet and prostrating the foe. The Chief now trembled for his position. It is true he had received </w:t>
      </w:r>
      <w:r w:rsidRPr="006923E8">
        <w:t>£</w:t>
      </w:r>
      <w:r>
        <w:t xml:space="preserve">1, 000, but </w:t>
      </w:r>
      <w:r w:rsidRPr="006923E8">
        <w:t>£</w:t>
      </w:r>
      <w:r>
        <w:t xml:space="preserve">3,000 was remaining in the background. The damaging articles in the Examiner were opening the eyes of the Government as well as the people. Even the Family Compact were amazed that such things were permitted under their regime. They hitherto were indifferently careless of the poor settlers' interests. These searching and vigorous attacks roused them to action. So long the aggressors on popular rights, they were now put on the defensive. No longer able to oppress or to dominate over their fellows, they were now compelled to defend their own acts, which in law and justice and morality were in themselves indefensible. </w:t>
      </w:r>
    </w:p>
    <w:p w:rsidR="00933E14" w:rsidRDefault="00933E14" w:rsidP="00933E14">
      <w:pPr>
        <w:spacing w:after="120"/>
      </w:pPr>
      <w:r>
        <w:t xml:space="preserve">McNab resorted to his usual weapons. He commenced, by the Hon. H. Sherwood, one of the principal members of the oligarchy that had for years ruled Canada, an action for libel against Mr. Francis Hincks, the editor of the Examiner. If the articles before the commencement of the action were severe, those published afterwards were doubly so. The Chief's private and domestic life was attacked with no sparing hand. The settlers backed up Mr. Hincks, and the trial was fixed for April, 1841. Mr. Hincks justified the alleged libel; there were eight pleas of justification placed upon the record, and everything was prepared for bringing the issue to trial, when McNab, not being prepared, countermanded notice, and the case was delayed till the Fall Assizes. </w:t>
      </w:r>
    </w:p>
    <w:p w:rsidR="00933E14" w:rsidRDefault="00933E14" w:rsidP="00933E14">
      <w:pPr>
        <w:spacing w:after="120"/>
      </w:pPr>
      <w:r>
        <w:t xml:space="preserve">All improvements were now stopped in the township. The people were awaiting the action of the Executive. Until their affairs were decided, all systematic labor was paralyzed. The spirit of enterprise was chilled, and the stupor and numbness of despair seem to be fast settling over them. They had petitioned over and over again. Favorable replies were transmitted. A commissioner was sent to investigate their complaints. He had espoused their cause warmly; yet no definite decision had been made. Lord Sydenham was absorbed in constitutional changes. The union of </w:t>
      </w:r>
      <w:r>
        <w:lastRenderedPageBreak/>
        <w:t xml:space="preserve">Upper and Lower Canada was occupying all his attention, and towards the close of this year (1840) he had effected his object. The Union was proclaimed. The Chief pressed for a settlement of his claims. The settlers urged for their final emancipation. At length in May, 1841, they sent another petition praying for a decision; and the reason of the delay is fully explained in the following letter to Mr. Allan Stewart: </w:t>
      </w:r>
    </w:p>
    <w:p w:rsidR="00933E14" w:rsidRPr="003126E8" w:rsidRDefault="00933E14" w:rsidP="00933E14">
      <w:pPr>
        <w:rPr>
          <w:rFonts w:ascii="Times New Roman" w:hAnsi="Times New Roman"/>
        </w:rPr>
      </w:pPr>
      <w:r w:rsidRPr="003126E8">
        <w:rPr>
          <w:rFonts w:ascii="Times New Roman" w:hAnsi="Times New Roman"/>
        </w:rPr>
        <w:t xml:space="preserve">SECRETARY'S OFFICE, KINGSTON, </w:t>
      </w:r>
    </w:p>
    <w:p w:rsidR="00933E14" w:rsidRPr="003126E8" w:rsidRDefault="00933E14" w:rsidP="00933E14">
      <w:pPr>
        <w:rPr>
          <w:rFonts w:ascii="Times New Roman" w:hAnsi="Times New Roman"/>
        </w:rPr>
      </w:pPr>
      <w:r w:rsidRPr="003126E8">
        <w:rPr>
          <w:rFonts w:ascii="Times New Roman" w:hAnsi="Times New Roman"/>
        </w:rPr>
        <w:t xml:space="preserve">24th June, 1841. </w:t>
      </w:r>
    </w:p>
    <w:p w:rsidR="00933E14" w:rsidRPr="003126E8" w:rsidRDefault="00933E14" w:rsidP="00933E14">
      <w:pPr>
        <w:spacing w:after="120"/>
        <w:rPr>
          <w:rFonts w:ascii="Times New Roman" w:hAnsi="Times New Roman"/>
        </w:rPr>
      </w:pPr>
      <w:r w:rsidRPr="003126E8">
        <w:rPr>
          <w:rFonts w:ascii="Times New Roman" w:hAnsi="Times New Roman"/>
        </w:rPr>
        <w:t xml:space="preserve">SIR, I am commanded by the Governor General to acknowledge the receipt of a petition signed by you on behalf of the inhabitants of the township of McNab, praying for a decision on their petition of June, 1840, preferring complaints against Mr. Archibald McNab, the Township Agent. </w:t>
      </w:r>
    </w:p>
    <w:p w:rsidR="00933E14" w:rsidRPr="003126E8" w:rsidRDefault="00933E14" w:rsidP="00933E14">
      <w:pPr>
        <w:rPr>
          <w:rFonts w:ascii="Times New Roman" w:hAnsi="Times New Roman"/>
        </w:rPr>
      </w:pPr>
      <w:r w:rsidRPr="003126E8">
        <w:rPr>
          <w:rFonts w:ascii="Times New Roman" w:hAnsi="Times New Roman"/>
        </w:rPr>
        <w:t xml:space="preserve">In reply, I am to inform you that the petition alluded to was referred, by command of Sir George Arthur, for the consideration of the late Council of Upper Canada; but it appears that no decision had been come to on the subject previously to the re-union of the provinces. I have, however, been directed by His Excellency to refer your present petition to the </w:t>
      </w:r>
      <w:proofErr w:type="spellStart"/>
      <w:r w:rsidRPr="003126E8">
        <w:rPr>
          <w:rFonts w:ascii="Times New Roman" w:hAnsi="Times New Roman"/>
        </w:rPr>
        <w:t>Hou</w:t>
      </w:r>
      <w:proofErr w:type="spellEnd"/>
      <w:r w:rsidRPr="003126E8">
        <w:rPr>
          <w:rFonts w:ascii="Times New Roman" w:hAnsi="Times New Roman"/>
        </w:rPr>
        <w:t xml:space="preserve">, the Executive Council, with a request that the matter may receive their early and attentive consideration. </w:t>
      </w:r>
    </w:p>
    <w:p w:rsidR="00933E14" w:rsidRPr="003126E8" w:rsidRDefault="00933E14" w:rsidP="00933E14">
      <w:pPr>
        <w:rPr>
          <w:rFonts w:ascii="Times New Roman" w:hAnsi="Times New Roman"/>
        </w:rPr>
      </w:pPr>
      <w:r w:rsidRPr="003126E8">
        <w:rPr>
          <w:rFonts w:ascii="Times New Roman" w:hAnsi="Times New Roman"/>
        </w:rPr>
        <w:t xml:space="preserve">I have the honor to be, </w:t>
      </w:r>
      <w:proofErr w:type="spellStart"/>
      <w:r w:rsidRPr="003126E8">
        <w:rPr>
          <w:rFonts w:ascii="Times New Roman" w:hAnsi="Times New Roman"/>
        </w:rPr>
        <w:t>etc</w:t>
      </w:r>
      <w:proofErr w:type="spellEnd"/>
      <w:r w:rsidRPr="003126E8">
        <w:rPr>
          <w:rFonts w:ascii="Times New Roman" w:hAnsi="Times New Roman"/>
        </w:rPr>
        <w:t xml:space="preserve">, </w:t>
      </w:r>
    </w:p>
    <w:p w:rsidR="00933E14" w:rsidRPr="003126E8" w:rsidRDefault="00933E14" w:rsidP="00933E14">
      <w:pPr>
        <w:rPr>
          <w:rFonts w:ascii="Times New Roman" w:hAnsi="Times New Roman"/>
        </w:rPr>
      </w:pPr>
      <w:r w:rsidRPr="003126E8">
        <w:rPr>
          <w:rFonts w:ascii="Times New Roman" w:hAnsi="Times New Roman"/>
        </w:rPr>
        <w:t xml:space="preserve">(Signed) S. B. HARRISON. </w:t>
      </w:r>
    </w:p>
    <w:p w:rsidR="00933E14" w:rsidRPr="003126E8" w:rsidRDefault="00933E14" w:rsidP="00933E14">
      <w:pPr>
        <w:rPr>
          <w:rFonts w:ascii="Times New Roman" w:hAnsi="Times New Roman"/>
        </w:rPr>
      </w:pPr>
      <w:r w:rsidRPr="003126E8">
        <w:rPr>
          <w:rFonts w:ascii="Times New Roman" w:hAnsi="Times New Roman"/>
        </w:rPr>
        <w:t xml:space="preserve">ALLAN STEWART, ESQ., </w:t>
      </w:r>
    </w:p>
    <w:p w:rsidR="00933E14" w:rsidRPr="003126E8" w:rsidRDefault="00933E14" w:rsidP="00933E14">
      <w:pPr>
        <w:spacing w:after="120"/>
        <w:rPr>
          <w:rFonts w:ascii="Times New Roman" w:hAnsi="Times New Roman"/>
        </w:rPr>
      </w:pPr>
      <w:r w:rsidRPr="003126E8">
        <w:rPr>
          <w:rFonts w:ascii="Times New Roman" w:hAnsi="Times New Roman"/>
        </w:rPr>
        <w:t xml:space="preserve">Township of McNab </w:t>
      </w:r>
    </w:p>
    <w:p w:rsidR="00933E14" w:rsidRDefault="00933E14" w:rsidP="00933E14">
      <w:r>
        <w:t xml:space="preserve">CHAPTER XVII </w:t>
      </w:r>
    </w:p>
    <w:p w:rsidR="00933E14" w:rsidRDefault="00933E14" w:rsidP="00933E14">
      <w:r>
        <w:t xml:space="preserve">FIYAL DECISION OF THE GOVERNMENT BURNING OF DUNCAN M'NAB'S (ISLA) HOUSE, BARN, AND PROVISIONS WATER STOPPED ON MR. JOHN PARIS. </w:t>
      </w:r>
    </w:p>
    <w:p w:rsidR="00933E14" w:rsidRDefault="00933E14" w:rsidP="00933E14">
      <w:pPr>
        <w:spacing w:after="120"/>
      </w:pPr>
      <w:r>
        <w:t xml:space="preserve">In August the long suspense was ended. The Government had decided. The settlers were free. Mr. Allan's report was adopted, and made the basis of Executive action. An Order-in-Council was passed that McNab should immediately give up to the Government all undelivered patents he had drawn up for any of the settlers, and his patent for the timber that the settlers were to receive their lands at the valuation put on them by Mr. Allan, which they were to pay to the Crown Lands Department in four annual installments that all labor they had performed for McNab, and all rents they had paid to him were to be deducted from these payments, and all these to be withheld from the money payable to the Chief, as fixed by the Order-in-Council of September, 1839. Thus </w:t>
      </w:r>
      <w:proofErr w:type="spellStart"/>
      <w:r>
        <w:t>McNab's</w:t>
      </w:r>
      <w:proofErr w:type="spellEnd"/>
      <w:r>
        <w:t xml:space="preserve"> </w:t>
      </w:r>
      <w:r w:rsidRPr="00CC7AF3">
        <w:t>£</w:t>
      </w:r>
      <w:r>
        <w:t xml:space="preserve">4,000 was reduced to </w:t>
      </w:r>
      <w:r w:rsidRPr="00CC7AF3">
        <w:t>£</w:t>
      </w:r>
      <w:r>
        <w:t xml:space="preserve">2,500, of which he had already received </w:t>
      </w:r>
      <w:r w:rsidRPr="00CC7AF3">
        <w:t>£</w:t>
      </w:r>
      <w:r>
        <w:t xml:space="preserve">1,000. Many of the settlers had paid by these means for their lands in full. </w:t>
      </w:r>
      <w:proofErr w:type="spellStart"/>
      <w:r>
        <w:t>McNab's</w:t>
      </w:r>
      <w:proofErr w:type="spellEnd"/>
      <w:r>
        <w:t xml:space="preserve"> receipts for rent were accepted as payment. They now flocked in with their first installments. Mr. Duncan </w:t>
      </w:r>
      <w:proofErr w:type="spellStart"/>
      <w:r>
        <w:t>McLachlin</w:t>
      </w:r>
      <w:proofErr w:type="spellEnd"/>
      <w:r>
        <w:t xml:space="preserve"> and Mr. Donald Mohr McNaughton were the first two who commenced the joyful expenditure. They were no </w:t>
      </w:r>
      <w:r>
        <w:lastRenderedPageBreak/>
        <w:t xml:space="preserve">longer feudal serfs. The lands were their own in perpetuity. No landlord could now lord it over them with arbitrary haughtiness. No Highland Chieftain, his heirs, or successors, could claim their allegiance, or call them “my tenants." They felt they were free that in four years no one could put a trespasser's foot on their soil. A universal jubilee pervaded the whole township. The leaders of the movement, Mr. Allan Stewart, Donald McIntyre, Mr. McNab, and others, were feted to their heart's content. Fresh energies were infused into their labors. The clearances began to increase, and new inroads were made in the forest. Fresh settlers came; New Glasgow and </w:t>
      </w:r>
      <w:proofErr w:type="spellStart"/>
      <w:r>
        <w:t>Lochwinnoch</w:t>
      </w:r>
      <w:proofErr w:type="spellEnd"/>
      <w:r>
        <w:t xml:space="preserve"> were occupied, and all the arable lands taken up. The people had, single-handed and unaided, achieved the victory. Looked down upon by the neighboring townships as rebels, as ungrateful malcontents and as a discontented rabble, from them they received neither advice nor assistance. All the magnates of Perth beheld them with a holy horror, and did all that lay within the scope of their feeble efforts to oppose them all but Mr. Hincks and Mr. Malcolm Cameron. They stood true, but the battle was fought and the victory achieved before these gentlemen came into the field. The spirit of their ancestors that same British pluck that obtained the Magna Charta, swept away the throne of the Charles's, obtained the Bill of Rights, enthroned William III and established popular and constitutional government in the old country animated the settlers in McNab to struggle even against hope, to battle for their rights and amid poverty, persecution, and imprisonment, win one of the greatest moral victories ever recorded in the historic annals of Canada, or of any other country. They were essentially alone in all these struggles their triumph was the more glorious, their victory more satisfactory and praiseworthy. </w:t>
      </w:r>
    </w:p>
    <w:p w:rsidR="00933E14" w:rsidRDefault="00933E14" w:rsidP="00933E14">
      <w:pPr>
        <w:spacing w:after="120"/>
      </w:pPr>
      <w:r>
        <w:t xml:space="preserve">Deprived of his township, stripped of his power, the Chief would not forego his revenge. Now that everything had been arranged, a spirit of reconciliation might have supervened and he could have settled down and still lived happily among the people. But no; he still had some power over one or two individuals. The dying struggles of the leviathan of the deep are attended with the greatest peril. The flurry </w:t>
      </w:r>
      <w:r w:rsidRPr="003126E8">
        <w:rPr>
          <w:rFonts w:ascii="Times New Roman" w:hAnsi="Times New Roman"/>
        </w:rPr>
        <w:t>“of the whale in its expiring agonies, is most dreaded by its captors.</w:t>
      </w:r>
      <w:r w:rsidR="003126E8">
        <w:t>”</w:t>
      </w:r>
      <w:r>
        <w:t xml:space="preserve"> So it was with the Laird. The Judgment in Ejectment against Duncan McNab (Isla) was held in abeyance. Now that the decision of the Government was given, and that, too, hostile and prejudicial to the Chief's interests, which no cajolery could alter, and no persuasion overcome, there was nothing to gain in withholding its execution. The writ of possession was in August placed in the hands of the Sheriff, and his deputy, accompanied by the Chief and a creature of the name of </w:t>
      </w:r>
      <w:proofErr w:type="spellStart"/>
      <w:r>
        <w:t>Lipsy</w:t>
      </w:r>
      <w:proofErr w:type="spellEnd"/>
      <w:r>
        <w:t xml:space="preserve">, proceeded to put it into force. They accordingly proceeded to the premises. Mrs. McNab </w:t>
      </w:r>
      <w:r>
        <w:lastRenderedPageBreak/>
        <w:t xml:space="preserve">and the children were in the house; her husband and Mr. James McKay were in the bush at the time chopping for potash. The Deputy-Sheriff proceeded to his duty; took everything out of the house, turned the family out of doors, gave the Chief possession, and immediately went away. The Chief ordered </w:t>
      </w:r>
      <w:proofErr w:type="spellStart"/>
      <w:r>
        <w:t>Lipsy</w:t>
      </w:r>
      <w:proofErr w:type="spellEnd"/>
      <w:r>
        <w:t xml:space="preserve"> to draw everything to the concession line. Forcibly he dragged Mrs. McNab thither. Then ordering </w:t>
      </w:r>
      <w:proofErr w:type="spellStart"/>
      <w:r>
        <w:t>Lipsy</w:t>
      </w:r>
      <w:proofErr w:type="spellEnd"/>
      <w:r>
        <w:t xml:space="preserve"> to set fire to the shanty-- he himself applied the burning brand to the barn and outhouses. Mrs. McNab saw the smoke rising. She missed two of her children. With frantic shrieks she rushed up to the burning buildings, called her children by name, and almost in despair ran into the burning barn. There, under the straw, frightened at what was taking place, the two children had concealed themselves. To drag them out from amidst the flames was the work of a moment; and had the mother been a few minutes later, two helpless infants would have perished in the flames, and been the martyred victims of revenge and malevolence. When Mr. James McKay and Duncan McNab saw the flames rising they hurried to the spot, and found the buildings in ruins and the family of the latter on the concession line, in all the misery of despair. Prompt measures were taken to remedy the evil. For the present the ejected ones took refuge in Mr. McKay's house, about half-a-mile distant. Together with all his summer's provisions and a barrel of pork, a number of Duncan Isla's agricultural implements were consumed in the flames. This outrage filled the township and the entire neighborhood with horror and dismay. A feeling was fast being discussed among the people that the Laird should be lynched. Mr. James McKay, a leading member of the church a pious and good man, and a warm-hearted neighbor and friend when he saw the house and barn in flames, exclaimed, </w:t>
      </w:r>
      <w:r w:rsidRPr="003126E8">
        <w:rPr>
          <w:rFonts w:ascii="Times New Roman" w:hAnsi="Times New Roman"/>
        </w:rPr>
        <w:t>“What a pity it is the good old times would not come back again, and a bullet would soon reach him for the deed!"</w:t>
      </w:r>
      <w:r>
        <w:t xml:space="preserve"> </w:t>
      </w:r>
    </w:p>
    <w:p w:rsidR="00933E14" w:rsidRDefault="00933E14" w:rsidP="00933E14">
      <w:pPr>
        <w:spacing w:after="120"/>
      </w:pPr>
      <w:r>
        <w:t xml:space="preserve">The people got up a subscription, turned out and put up a shanty on another lot, and rendered the family as comfortable as circumstances would permit. James McKay, Mrs. McKay, Duncan McNab, and the writer, two days after the perpetration of the outrage, proceeded to the residence of Mr. Alexander </w:t>
      </w:r>
      <w:proofErr w:type="spellStart"/>
      <w:r>
        <w:t>McVicar</w:t>
      </w:r>
      <w:proofErr w:type="spellEnd"/>
      <w:r>
        <w:t xml:space="preserve">, the nearest magistrate, and laid the information necessary to commence criminal proceedings against the Chief. Squire </w:t>
      </w:r>
      <w:proofErr w:type="spellStart"/>
      <w:r>
        <w:t>McVicar</w:t>
      </w:r>
      <w:proofErr w:type="spellEnd"/>
      <w:r>
        <w:t xml:space="preserve"> immediately issued his warrant. The Laird was arrested and brought to Pakenham village. All the witnesses for the prosecution were present; Squires Richey, Scott and </w:t>
      </w:r>
      <w:proofErr w:type="spellStart"/>
      <w:r>
        <w:t>McVicar</w:t>
      </w:r>
      <w:proofErr w:type="spellEnd"/>
      <w:r>
        <w:t xml:space="preserve"> took their seats on the bench, and without hearing a witness, or entering into the case at all, dismissed the case, and referred the parties to Perth to the Assizes. Mr. </w:t>
      </w:r>
      <w:proofErr w:type="spellStart"/>
      <w:r>
        <w:t>McVicar</w:t>
      </w:r>
      <w:proofErr w:type="spellEnd"/>
      <w:r>
        <w:t xml:space="preserve"> did all that he could to get the examination proceeded with, and the Chief committed for trial, but it was useless. The Chief's partisans were on the bench, and they out-voted him, </w:t>
      </w:r>
      <w:r>
        <w:lastRenderedPageBreak/>
        <w:t>and referred the matter to the Crown officer. Duncan McNab (Isla) and his friends had not the means to go to Perth, or proceed further with the prosecution</w:t>
      </w:r>
      <w:r w:rsidR="005F59DF">
        <w:t>;</w:t>
      </w:r>
      <w:r>
        <w:t xml:space="preserve"> and thus the matter rested, and one of the most daring and atrocious crimes in the category of criminal jurisprudence was allowed to pass over with impunity, and the perpetrators to stalk abroad in the land </w:t>
      </w:r>
      <w:proofErr w:type="spellStart"/>
      <w:r>
        <w:t>unwhipt</w:t>
      </w:r>
      <w:proofErr w:type="spellEnd"/>
      <w:r>
        <w:t xml:space="preserve"> of justice. Besides losing his land and provisions, Duncan McNab nearly lost two of his children; and he never received any compensation from the Government, or from the legal tribunals of the law. He was poor, and poverty could be outraged and trampled upon without redress, and scarcely a single remonstrance. </w:t>
      </w:r>
    </w:p>
    <w:p w:rsidR="00933E14" w:rsidRDefault="00933E14" w:rsidP="00933E14">
      <w:pPr>
        <w:spacing w:after="120"/>
      </w:pPr>
      <w:r>
        <w:t xml:space="preserve">In the fall of this year (1841), a number of witnesses were summoned to Toronto to give evidence on the part of the defense in the celebrated McNab and Hincks libel suit. They were Duncan Campbell, an old soldier, aged 75, who had two years before been imprisoned by the Chief for rent, Donald Mohr McNaughton, Daniel McIntyre, Alex. McNab, the Chief's first incarcerated victim, Andrew Taylor, and </w:t>
      </w:r>
      <w:proofErr w:type="spellStart"/>
      <w:r>
        <w:t>Dugald</w:t>
      </w:r>
      <w:proofErr w:type="spellEnd"/>
      <w:r>
        <w:t xml:space="preserve"> McNab. These parties arrived at Toronto on the second day of the Fall Assizes, remained in the City three days, when, on an affidavit and on payment of the costs of the day, the Laird procured a postponement of the trial till the spring. His object was to weary out the defense. He dreaded an exposure. An adjournment of six months might be attended with more favorable results. The witnesses then assembled to prove all the oppressions and exactions of McNab might not again appear. They were now present; but the distance was so great and the traveling communications so difficult of access that they might be deterred from again appearing. </w:t>
      </w:r>
    </w:p>
    <w:p w:rsidR="00933E14" w:rsidRDefault="00933E14" w:rsidP="00933E14">
      <w:pPr>
        <w:spacing w:after="120"/>
      </w:pPr>
      <w:r>
        <w:t xml:space="preserve">It was also questionable whether Mr. Hincks could afford the expense of bringing them to court again. </w:t>
      </w:r>
      <w:r w:rsidR="00E06C8B">
        <w:t>P</w:t>
      </w:r>
      <w:r>
        <w:t xml:space="preserve">utting off the trial was advantageous to McNab and postponed the exposure he dreaded, and the domestic criminality involved, which would overwhelm him with shame and degrade him even in the estimation of his friends the “Family Compact." He had still hopes that they would be reinstated in power, and if so, he would reap some of the benefits of the restoration. </w:t>
      </w:r>
    </w:p>
    <w:p w:rsidR="00933E14" w:rsidRDefault="00933E14" w:rsidP="00933E14">
      <w:pPr>
        <w:spacing w:after="120"/>
      </w:pPr>
      <w:r>
        <w:t xml:space="preserve">In the fall of 1841 and the winter of 1842, the water in White Lake was very low. The Chief caused fresh planks to be nailed on his dam and raised it to such a height as to keep the water entirely from getting out. Mr. Paris was the object of his vengeance, and through him he could punish his refractory and victorious settlers. For seven months Mr. Paris could not get a drop of water to grind the grist’s that were daily brought to him. At last the inhabitants had to remove their wheat and proceed to Pakenham to get their work done. During the whole of the winter this was the case. The Chief was remonstrated with without effect. </w:t>
      </w:r>
      <w:r>
        <w:lastRenderedPageBreak/>
        <w:t xml:space="preserve">Some of </w:t>
      </w:r>
      <w:proofErr w:type="spellStart"/>
      <w:r>
        <w:t>McNab's</w:t>
      </w:r>
      <w:proofErr w:type="spellEnd"/>
      <w:r>
        <w:t xml:space="preserve"> particular friends went to him and besought him to let the water go, but it was useless. </w:t>
      </w:r>
    </w:p>
    <w:p w:rsidR="00933E14" w:rsidRDefault="00933E14" w:rsidP="00933E14">
      <w:pPr>
        <w:spacing w:after="120"/>
      </w:pPr>
      <w:r>
        <w:t xml:space="preserve">Mr. Paris even offered a sum of money for the water, but his answer was, </w:t>
      </w:r>
      <w:r w:rsidRPr="00C82506">
        <w:rPr>
          <w:rFonts w:ascii="Times New Roman" w:hAnsi="Times New Roman"/>
        </w:rPr>
        <w:t xml:space="preserve">“Go to Duncan </w:t>
      </w:r>
      <w:proofErr w:type="spellStart"/>
      <w:r w:rsidRPr="00C82506">
        <w:rPr>
          <w:rFonts w:ascii="Times New Roman" w:hAnsi="Times New Roman"/>
        </w:rPr>
        <w:t>McLachlin</w:t>
      </w:r>
      <w:proofErr w:type="spellEnd"/>
      <w:r w:rsidRPr="00C82506">
        <w:rPr>
          <w:rFonts w:ascii="Times New Roman" w:hAnsi="Times New Roman"/>
        </w:rPr>
        <w:t>, he may get you water.”</w:t>
      </w:r>
      <w:r>
        <w:t xml:space="preserve"> In this oppressive transaction he had a willing coadjutor in the person of William </w:t>
      </w:r>
      <w:proofErr w:type="spellStart"/>
      <w:r>
        <w:t>Yuill</w:t>
      </w:r>
      <w:proofErr w:type="spellEnd"/>
      <w:r>
        <w:t xml:space="preserve">, a </w:t>
      </w:r>
      <w:proofErr w:type="spellStart"/>
      <w:r>
        <w:t>lumberer</w:t>
      </w:r>
      <w:proofErr w:type="spellEnd"/>
      <w:r>
        <w:t xml:space="preserve"> at the time, but since he became a federal soldier and perished in the late American civil war. </w:t>
      </w:r>
      <w:proofErr w:type="spellStart"/>
      <w:r>
        <w:t>Yuill</w:t>
      </w:r>
      <w:proofErr w:type="spellEnd"/>
      <w:r>
        <w:t xml:space="preserve"> in the spring of 1842 pretended to lease the dam from the Chief, for the purpose, as he alleged, of getting out his timber, but would not open a sluice or let a drop of water out, and it was not till the end of April when the dam was opened, and when the grinding season was passed, that Mr. Paris could procure any water. Had Mr. Paris then appealed to the courts he would have obtained ample redress, but he was loath to go to law. He hated litigation and resolved to wait another season before he would take any steps, in order to see if a recurrence of the vexatious stoppage would again take place. Some of Mr. Paris's friends, among whom was the writer, advised him to proceed at once and prevent such an act of unmeaning and malicious injury to the public as well as individuals from again being practiced</w:t>
      </w:r>
      <w:r w:rsidR="005F59DF">
        <w:t>;</w:t>
      </w:r>
      <w:r>
        <w:t xml:space="preserve"> but that gentleman, deeming that there was as much courage evinced in quietly enduring wrong for a season than in at once resenting it, resolved to wait and see, a course, which however prudent in some respects was attended, in so far as Mr. Paris was concerned, as we shall hereafter see, with further vexation and more loss, damage and expense, than he could well afford, and which took a steady and possessing course of industry for years afterwards to make up. </w:t>
      </w:r>
    </w:p>
    <w:p w:rsidR="00933E14" w:rsidRDefault="00933E14" w:rsidP="00933E14">
      <w:r>
        <w:t xml:space="preserve">CHAPTER XVIII </w:t>
      </w:r>
    </w:p>
    <w:p w:rsidR="00933E14" w:rsidRDefault="00933E14" w:rsidP="00933E14">
      <w:r>
        <w:t xml:space="preserve">THE M'NAB AND HINCKS TRIAL 1842 SECOND PERSECUTION OF MR. JOHN PARIS </w:t>
      </w:r>
    </w:p>
    <w:p w:rsidR="00933E14" w:rsidRDefault="00933E14" w:rsidP="00933E14">
      <w:pPr>
        <w:spacing w:after="120"/>
      </w:pPr>
      <w:r>
        <w:t xml:space="preserve">The Provinces had been united. A new Parliament had been convened. In September of the former year Lord Sydenham had been thrown off his horse and died in consequence of his fall. He was succeeded by Sir Charles Bagot. The union had scarcely been inaugurated, when the mighty genius that had perfected its consummation had been called away by a fiat that there is no resisting. The seat of Government was removed to Kingston. The celebrated resolutions establishing </w:t>
      </w:r>
      <w:r w:rsidRPr="00C82506">
        <w:rPr>
          <w:rFonts w:ascii="Times New Roman" w:hAnsi="Times New Roman"/>
        </w:rPr>
        <w:t>“Responsible Government,"</w:t>
      </w:r>
      <w:r>
        <w:t xml:space="preserve"> introduced into the House by the late Hon. S. B. Harrison, was now the law of the land. The irresponsibility of the Executive was no more. Municipal Institutions were accorded to the people, and in the commencement of the year the first District Councilors were elected. Each township sent one representative to the District Council. It controlled the statute labors, district treasury, and the several municipal officers required by the Act. It also had under its direction the educational affairs of the District. Mr. James Morris, Sr., was the </w:t>
      </w:r>
      <w:r>
        <w:lastRenderedPageBreak/>
        <w:t xml:space="preserve">first District Councilor elected for McNab, and Mr. David </w:t>
      </w:r>
      <w:proofErr w:type="spellStart"/>
      <w:r>
        <w:t>Airth</w:t>
      </w:r>
      <w:proofErr w:type="spellEnd"/>
      <w:r>
        <w:t xml:space="preserve"> for Horton; the townships in the rear were being surveyed and had not yet been organized into municipalities. A new county was formed in the Ottawa from Pakenham upwards, called the County of Renfrew and for electoral purposes was attached to the County of Lanark. The Hon. M. Cameron was the first member for Lanark and Renfrew under the Union Act. He defeated Mr. John Powell, the then Sheriff of the Bathurst District, by a large majority. Such was the social and political condition of the people in the spring of 1842, when the tocsin of war again sounded. The Chief had determined to press on his libel suit. The roads were in an execrable condition. Access to Toronto was almost an impossibility. Navigation had not yet opened, and he imagined that none of the settlers could be induced to go to Toronto, and if they started they could not reach their destination in time. Only eight days' notice of trial had been given, and it was only three days before the opening of the Assizes that the subpoenas for the witnesses reached the writer. He immediately filed them all. The following witnesses were summoned: Messrs. W. R. </w:t>
      </w:r>
      <w:proofErr w:type="spellStart"/>
      <w:r>
        <w:t>Bereford</w:t>
      </w:r>
      <w:proofErr w:type="spellEnd"/>
      <w:r>
        <w:t>, Francis Allan, John Robertson, Daniel McIntyre (</w:t>
      </w:r>
      <w:proofErr w:type="spellStart"/>
      <w:r>
        <w:t>Dancie</w:t>
      </w:r>
      <w:proofErr w:type="spellEnd"/>
      <w:r>
        <w:t xml:space="preserve">), Alex. McNab (the martyr), Duncan McNab, (Paisley), C. McNab, Peter Campbell (Dochart), and Andrew </w:t>
      </w:r>
      <w:proofErr w:type="spellStart"/>
      <w:r>
        <w:t>Dicksou</w:t>
      </w:r>
      <w:proofErr w:type="spellEnd"/>
      <w:r>
        <w:t xml:space="preserve">, Esq., of Pakenham. They reached Toronto in safety and in good time. Two days after their arrival the case was called. Mr. Justice McLean held the Assizes, and the evening before the eventful day in April the Judges had a consolation among themselves which of them would try the case. Judge McLean was loath to do so. He was a Highlander and was on intimate terms with the Chief, and felt delicate on the subject. Mr. Justice Macaulay was away on circuit. Chief Justice Robinson declined to have anything to do with it. In fact the Judges were more or less afraid of Mr. Hincks and the terrible Examiner. At length Mr. Justice Jonas Jones exclaimed, “I'll try the case, I'm not afraid of Hincks or any of the radical crew.” Accordingly he took his seat on the bench and a special jury was </w:t>
      </w:r>
      <w:proofErr w:type="spellStart"/>
      <w:r>
        <w:t>empanelled</w:t>
      </w:r>
      <w:proofErr w:type="spellEnd"/>
      <w:r>
        <w:t xml:space="preserve">. A brilliant array of talent was engaged on both sides. On part of the plaintiff appeared Attorney-General Draper, Solicitor General Sherwood and Mr. Crawford. On the side of defense were ranged the Hon. Robert Baldwin, the Hon. Mr. Blake (late Chancellor), and Mr. (afterwards Judge) Adam Wilson. </w:t>
      </w:r>
    </w:p>
    <w:p w:rsidR="00933E14" w:rsidRDefault="00933E14" w:rsidP="00933E14">
      <w:pPr>
        <w:spacing w:after="120"/>
      </w:pPr>
      <w:r>
        <w:t xml:space="preserve">Mr. Henry Sherwood in a flowery and harum-scarum speech opened the case for McNab, and as the publication of the alleged libel was admitted called no witnesses. </w:t>
      </w:r>
    </w:p>
    <w:p w:rsidR="00933E14" w:rsidRDefault="00933E14" w:rsidP="00933E14">
      <w:pPr>
        <w:spacing w:after="120"/>
      </w:pPr>
      <w:r>
        <w:t xml:space="preserve">The Hon. Robert Baldwin rose in reply and opened the case for the defense in a speech of two hours duration. He detailed the wrongs of the settlers and the exactions of the Chief in glowing terms, and was extremely severe on the “Family Compact.' The first </w:t>
      </w:r>
      <w:r>
        <w:lastRenderedPageBreak/>
        <w:t xml:space="preserve">witness called was Mr. Francis Allan who proved everything that had been stated in his report as published in a former chapter. Point by point of the pleas in justification was sustained by evidence. That the Chief had exacted rent that he had represented the Township of McNab as his own private property that he had sold and received the value of the timber on the settlers' lots that he had used his people harshly and oppressively that he had imprisoned several of his leading and more intelligent followers causelessly, or when a milder course would have been attended with better or more advantageous results, both to himself and his people that he had harassed them with lawsuits that his private life was not in accordance with the strict principles of domestic morality that he had in procuring grants for a few favorites made false representations to the Government in stating that they were for school, carpenter, blacksmith and other establishments for the benefit of the township that he had attempted to get deeds of the settlers' lands in his own name, by representing to the executive that the </w:t>
      </w:r>
      <w:proofErr w:type="spellStart"/>
      <w:r>
        <w:t>locatees</w:t>
      </w:r>
      <w:proofErr w:type="spellEnd"/>
      <w:r>
        <w:t xml:space="preserve"> had died or absconded that he had been presented by a Grand Jury as a public nuisance were all proved upon oath and clearly sustained by unimpeachable evidence except the last point. Mr. </w:t>
      </w:r>
      <w:proofErr w:type="spellStart"/>
      <w:r>
        <w:t>Bereford</w:t>
      </w:r>
      <w:proofErr w:type="spellEnd"/>
      <w:r>
        <w:t xml:space="preserve">, Clerk of the Peace, had searched, but could not find the “presentment." Secondary evidence was admitted, and an argument arose as to the exact wording of the document, whether it was a legal presentment or not. The court ruled this point to be obscure and left it to the jury. The Attorney-General replied in an able and eloquent speech. The Judge then charged the jury, leaning if anything towards the Chief. One remarkable point in his charge is worthy of notice. He said, “The Chief could not have stated that the Township was his own property, and even if he did say so it was impossible the settlers could have believed him, because in the location tickets he agreed to procure them patents from the Crown. Now, if he had undertaken to give them transfer deeds, then there might have been some grounds for such a belief </w:t>
      </w:r>
      <w:r w:rsidRPr="00C82506">
        <w:rPr>
          <w:rFonts w:ascii="Times New Roman" w:hAnsi="Times New Roman"/>
        </w:rPr>
        <w:t>“This was casuistry of the most refined complexion.</w:t>
      </w:r>
      <w:r w:rsidR="00C82506" w:rsidRPr="00C82506">
        <w:rPr>
          <w:rFonts w:ascii="Times New Roman" w:hAnsi="Times New Roman"/>
        </w:rPr>
        <w:t>”</w:t>
      </w:r>
      <w:r>
        <w:t xml:space="preserve"> How could poor, ignorant, verdant emigrants know the difference between a patent and a transfer deed? They took everything the Chief said for granted, and implicitly believed all his statements. Even the inhabitants of all the townships in the Bathurst District firmly believed that the land was wholly </w:t>
      </w:r>
      <w:proofErr w:type="spellStart"/>
      <w:r>
        <w:t>McNab's</w:t>
      </w:r>
      <w:proofErr w:type="spellEnd"/>
      <w:r>
        <w:t xml:space="preserve">. The Judge concluded his charge, which many thought was far from being impartial. The jury retired and after two hours' deliberation brought in a “verdict for the plaintiff, damages," stating at the same time that that part of the justification respecting "public nuisance presentment "was not clearly proved. This was a great triumph. The exposure was overwhelming and disgraceful. The eyes of the whole Province were opened to the wrongs of the settlers and the oppressions of McNab. His glory had </w:t>
      </w:r>
      <w:r>
        <w:lastRenderedPageBreak/>
        <w:t xml:space="preserve">departed, his prestige was gone. Although nominal damages were given for the failure of substantiating an immaterial point in the justification, the great and important charges in the alleged libel were by an intelligent jury of the Metropolis of Upper Canada declared to be true, and that the wrongs of the settlers were not imaginary but real. This great trial for some time occupied the attention of the Canadian and American press. It was commented upon in the leading journals of the continent. The New York Albion, at that time a great stickler for rampant </w:t>
      </w:r>
      <w:proofErr w:type="spellStart"/>
      <w:r>
        <w:t>toryism</w:t>
      </w:r>
      <w:proofErr w:type="spellEnd"/>
      <w:r>
        <w:t xml:space="preserve">, had the following paragraph in its issue of May, 1842: </w:t>
      </w:r>
    </w:p>
    <w:p w:rsidR="00933E14" w:rsidRDefault="00933E14" w:rsidP="00933E14">
      <w:pPr>
        <w:spacing w:after="120"/>
      </w:pPr>
      <w:r w:rsidRPr="00C82506">
        <w:rPr>
          <w:rFonts w:ascii="Times New Roman" w:hAnsi="Times New Roman"/>
        </w:rPr>
        <w:t xml:space="preserve">SMALL POTATOES, The McNab of McNab, a </w:t>
      </w:r>
      <w:proofErr w:type="spellStart"/>
      <w:r w:rsidRPr="00C82506">
        <w:rPr>
          <w:rFonts w:ascii="Times New Roman" w:hAnsi="Times New Roman"/>
        </w:rPr>
        <w:t>quasi Canadian</w:t>
      </w:r>
      <w:proofErr w:type="spellEnd"/>
      <w:r w:rsidRPr="00C82506">
        <w:rPr>
          <w:rFonts w:ascii="Times New Roman" w:hAnsi="Times New Roman"/>
        </w:rPr>
        <w:t xml:space="preserve"> nobleman and Highland Chieftain, obtained from a Toronto jury the sum of £5 for the loss of his character.</w:t>
      </w:r>
      <w:r>
        <w:t xml:space="preserve">" </w:t>
      </w:r>
    </w:p>
    <w:p w:rsidR="00933E14" w:rsidRDefault="00933E14" w:rsidP="00933E14">
      <w:pPr>
        <w:spacing w:after="120"/>
      </w:pPr>
      <w:r>
        <w:t xml:space="preserve">Such were the effects of the trial upon the public mind that Mr. Hincks, who was then member for Oxford, was six weeks afterwards </w:t>
      </w:r>
      <w:proofErr w:type="spellStart"/>
      <w:r>
        <w:t>gazetted</w:t>
      </w:r>
      <w:proofErr w:type="spellEnd"/>
      <w:r>
        <w:t xml:space="preserve"> as “Inspector-General,” and he himself became a member of the Executive. The Chief returned from Toronto quite jubilant. He called his friends together, had a symposium over the victory, impressed his few adherents with the idea that he would be yet victorious, and that he would still punish the leaders of the people who had emancipated them from his thralldom. He made preparations for building a stone grist mill, and in spite of all former warnings began to build it on the concession line adjoining his saw mill. It reached to the height of one </w:t>
      </w:r>
      <w:proofErr w:type="spellStart"/>
      <w:r>
        <w:t>storey</w:t>
      </w:r>
      <w:proofErr w:type="spellEnd"/>
      <w:r>
        <w:t xml:space="preserve"> when its further construction was stopped, as will be detailed in the succeeding chapter. In the fall of this year he caused fresh boards and planks to be nailed on the dam to prevent the water, which was very low, from going over in order again to prevent Mr. Paris from grinding any during the ensuing winter, and eventually drive him away altogether. During the whole winter Mr. Paris's mill was inoperative for the want of water. All </w:t>
      </w:r>
      <w:proofErr w:type="spellStart"/>
      <w:r>
        <w:t>remonstrances</w:t>
      </w:r>
      <w:proofErr w:type="spellEnd"/>
      <w:r>
        <w:t xml:space="preserve"> were in vain; McNab was inflexible. Neither he nor </w:t>
      </w:r>
      <w:proofErr w:type="spellStart"/>
      <w:r>
        <w:t>Yuill</w:t>
      </w:r>
      <w:proofErr w:type="spellEnd"/>
      <w:r>
        <w:t xml:space="preserve"> would open a sluice. Mr. Paris suffered immense loss, and the settlers were put to incalculable inconvenience and expense. They were forced still to go to Pakenham with their </w:t>
      </w:r>
      <w:proofErr w:type="spellStart"/>
      <w:r>
        <w:t>grists</w:t>
      </w:r>
      <w:proofErr w:type="spellEnd"/>
      <w:r>
        <w:t xml:space="preserve">. </w:t>
      </w:r>
    </w:p>
    <w:p w:rsidR="00933E14" w:rsidRDefault="00933E14" w:rsidP="00933E14">
      <w:r>
        <w:t xml:space="preserve">CHAPTER XIX </w:t>
      </w:r>
    </w:p>
    <w:p w:rsidR="00933E14" w:rsidRDefault="00933E14" w:rsidP="00933E14">
      <w:r>
        <w:t>1843 TRIUMPH OF MR. PARIS UTTER DISCOMFITURE OF THE CHIEF</w:t>
      </w:r>
    </w:p>
    <w:p w:rsidR="00933E14" w:rsidRDefault="00933E14" w:rsidP="00933E14">
      <w:pPr>
        <w:spacing w:after="120"/>
      </w:pPr>
      <w:r>
        <w:t xml:space="preserve">Driven almost to desperation, Mr. John Paris at length resolved to institute legal proceedings. To submit to this oppression was criminal. To apply to the courts for protection would entail enormous expense; but no alternative presented itself. Remonstrance had been used repeatedly and ineffectually. Every pacific effort had been tried in vain. The Chief was obdurate. A narration of the whole transaction, from first to last, had been prepared by the writer. Mr. Paris went to Perth and applied to Mr. </w:t>
      </w:r>
      <w:proofErr w:type="spellStart"/>
      <w:r>
        <w:t>Radenhurst</w:t>
      </w:r>
      <w:proofErr w:type="spellEnd"/>
      <w:r>
        <w:t xml:space="preserve"> and some of the veteran practitioners, who advised</w:t>
      </w:r>
      <w:r w:rsidR="00E06C8B">
        <w:t xml:space="preserve"> against this</w:t>
      </w:r>
      <w:r>
        <w:t xml:space="preserve">. As a </w:t>
      </w:r>
      <w:r>
        <w:lastRenderedPageBreak/>
        <w:t xml:space="preserve">last resort he consulted Mr. W. O. Buell, then a new beginner. Mr. Buell took time to reply. He studied the case profoundly in all its bearings, and found it was practicable to obtain ample redress. Hitherto, actions had been brought for damages done by back water. None had ever been tried in our courts for withholding and purposely stopping the natural flow of water </w:t>
      </w:r>
      <w:proofErr w:type="spellStart"/>
      <w:r>
        <w:t>down stream</w:t>
      </w:r>
      <w:proofErr w:type="spellEnd"/>
      <w:r>
        <w:t xml:space="preserve">. Mr. Buell reported favorably on all points, and advised immediate legal proceedings. The Laird's mill and part of his dam were erected on the concession line, thus blocking up Her Majesty's highway. This was a public nuisance. This was a salient point of attack. It was resolved to proceed criminally on this point, by indictment. Actions on the case were also commenced against McNab and Wm. </w:t>
      </w:r>
      <w:proofErr w:type="spellStart"/>
      <w:r>
        <w:t>Yuill</w:t>
      </w:r>
      <w:proofErr w:type="spellEnd"/>
      <w:r>
        <w:t>. At the Spring Assizes in May, 1843, Mr. Paris, attended by Daniel McIntyre (</w:t>
      </w:r>
      <w:proofErr w:type="spellStart"/>
      <w:r>
        <w:t>Dancie</w:t>
      </w:r>
      <w:proofErr w:type="spellEnd"/>
      <w:r>
        <w:t>), Mr. James Hedrick’s, and a number of witnesses, proceeded to Perth</w:t>
      </w:r>
      <w:r w:rsidR="00E06C8B">
        <w:t xml:space="preserve"> and</w:t>
      </w:r>
      <w:r>
        <w:t xml:space="preserve"> laid the matter before the Grand Inquest of the Bathurst District. A Presentment was brought into court indicting the Chief for erecting nuisances on the public thoroughfare of the township. Mr. Thomas M. </w:t>
      </w:r>
      <w:proofErr w:type="spellStart"/>
      <w:r>
        <w:t>Radenhurst</w:t>
      </w:r>
      <w:proofErr w:type="spellEnd"/>
      <w:r>
        <w:t xml:space="preserve"> was Crown Officer, and immediately prepared a formal Bill of Indictment. It was brought into court by the Grand Jury endorsed a "True Bill." The Chief, then in court, was immediately arrested, and being arraigned pleaded “Not Guilty.” On motion of Mr. </w:t>
      </w:r>
      <w:proofErr w:type="spellStart"/>
      <w:r>
        <w:t>McMartin</w:t>
      </w:r>
      <w:proofErr w:type="spellEnd"/>
      <w:r>
        <w:t xml:space="preserve"> the trial was put off till the Autumn Assizes, and the Chief admitted to bail. The civil suits were also on affidavit postponed by McNab. </w:t>
      </w:r>
    </w:p>
    <w:p w:rsidR="00933E14" w:rsidRDefault="00933E14" w:rsidP="00933E14">
      <w:pPr>
        <w:spacing w:after="120"/>
      </w:pPr>
      <w:r>
        <w:t xml:space="preserve">To weary out, to cause useless expense, and still further to harass Mr. Paris was now the object of the defendant. He imagined that Mr. Paris could not enter upon or keep up a protracted legal contest that Mr. Paris, being a new beginner, could not furnish or procure the necessary funds to resume proceedings in the fall. He was mistaken. The friends of the latter, among whom was the writer, advanced all that was required. The Fall Assizes came on at the appointed time. Mr. Robert Hervey, of Ottawa and Mr. Buell, together with the late Mr. T. M. </w:t>
      </w:r>
      <w:proofErr w:type="spellStart"/>
      <w:r>
        <w:t>Radenhurst</w:t>
      </w:r>
      <w:proofErr w:type="spellEnd"/>
      <w:r>
        <w:t xml:space="preserve">, appeared for the prosecution. The nuisance case was first proceeded with. A verdict of Guilty “was pronounced. The Chief was fined, the mill ordered to be removed, and the dam demolished. This was immediately done. The order of the court was at once carried out. The water in its downward rush nearly swept away the mills of Mr. Paris. The Chief's saw-mill was moved further down the stream, and was afterwards the property of Mr. William Lindsay, who purchased it and a large portion of the White Lake property from the late Allan McNab. The walls of the grist mill having never reached further than one </w:t>
      </w:r>
      <w:proofErr w:type="spellStart"/>
      <w:r>
        <w:t>storey</w:t>
      </w:r>
      <w:proofErr w:type="spellEnd"/>
      <w:r>
        <w:t xml:space="preserve">, still remain in ruins on the concession line, near the spot where the saw-mill once stood, a monument of the Chief's folly and futile revenge. The traveler, unacquainted with the history of this transaction, is struck with the mournful </w:t>
      </w:r>
      <w:r>
        <w:lastRenderedPageBreak/>
        <w:t xml:space="preserve">aspect of the ruins so close to the bridge, and wonders what the builder’s intention was. It is there a memorial of the past, and its ruins are a fitting memento of the downfall of attempted feudalism. </w:t>
      </w:r>
    </w:p>
    <w:p w:rsidR="00933E14" w:rsidRDefault="00933E14" w:rsidP="00933E14">
      <w:pPr>
        <w:spacing w:after="120"/>
      </w:pPr>
      <w:r>
        <w:t xml:space="preserve">Mr. Paris was equally successful with his civil suits. The law was admirably laid down by Mr. Jonas Jones, who presided at the trial. Verdicts were returned by the jury for the plaintiff. The damages against </w:t>
      </w:r>
      <w:proofErr w:type="spellStart"/>
      <w:r>
        <w:t>Yuill</w:t>
      </w:r>
      <w:proofErr w:type="spellEnd"/>
      <w:r>
        <w:t xml:space="preserve"> were </w:t>
      </w:r>
      <w:r w:rsidRPr="00394B73">
        <w:t>£</w:t>
      </w:r>
      <w:r>
        <w:t xml:space="preserve">79, and against the Chief they were found and fixed at </w:t>
      </w:r>
      <w:r w:rsidRPr="00394B73">
        <w:t>£</w:t>
      </w:r>
      <w:r>
        <w:t xml:space="preserve">35. No point of law was reserved. McNab was compelled to pay the verdict with costs, but Win. </w:t>
      </w:r>
      <w:proofErr w:type="spellStart"/>
      <w:r>
        <w:t>Yuill</w:t>
      </w:r>
      <w:proofErr w:type="spellEnd"/>
      <w:r>
        <w:t xml:space="preserve">, having absconded soon after, has never paid a farthing to this day. The victory, however, was complete and effectual. It settled the question of water stoppage forever. It was the final culmination of the defeat of </w:t>
      </w:r>
      <w:proofErr w:type="spellStart"/>
      <w:r>
        <w:t>McNab's</w:t>
      </w:r>
      <w:proofErr w:type="spellEnd"/>
      <w:r>
        <w:t xml:space="preserve"> power. It was the last lawsuit with the Chief to establish any of the settlers' rights, and it was the most effectual and triumphant. It was the termination of the final struggle of right against might. As Mr. Daniel McIntyre (</w:t>
      </w:r>
      <w:proofErr w:type="spellStart"/>
      <w:r>
        <w:t>Deil</w:t>
      </w:r>
      <w:proofErr w:type="spellEnd"/>
      <w:r>
        <w:t xml:space="preserve">) was the first who had the moral courage and boldness to defeat the Chief in a court of law, so Mr. John Paris was the last to gain the crowning triumph, and though seriously retarded and embarrassed for many years, yet by a course of persevering industry he overcame his difficulties and embarrassments, rose to a high position among the people, was for many years Reeve of the Township, and in middle age, surrounded by a numerous family, and in the midst of prosperity, looked back to the struggles of his youth, and the oppressions of the Chief as a dream which has vanished like the evanescent shadow of a disagreeable vision and is buried in the past forever. Soon after these verdicts the Laird left the township forever. Four years before he was in the height of power, had the ear of the Government, and could outrage the law with impunity; but a revolution had taken place, bloodless, it is true, but effectual and beneficial. Now forced to abandon a township where he might have lived happily and respected, venerated and beloved; and with the advantages he possessed might have redeemed his ancestral estate, and ended his days in the midst of wealth and affluence. </w:t>
      </w:r>
    </w:p>
    <w:p w:rsidR="00933E14" w:rsidRDefault="00933E14" w:rsidP="00933E14">
      <w:r>
        <w:t>CHAPTER XX</w:t>
      </w:r>
    </w:p>
    <w:p w:rsidR="00933E14" w:rsidRDefault="00933E14" w:rsidP="00933E14">
      <w:r>
        <w:t xml:space="preserve">"LAST SCENE OF ALL 1843-60-70 THAT ENDS THIS STRANGE, EVENTFUL HISTORY" </w:t>
      </w:r>
    </w:p>
    <w:p w:rsidR="00933E14" w:rsidRDefault="00933E14" w:rsidP="00933E14">
      <w:pPr>
        <w:spacing w:after="120"/>
      </w:pPr>
      <w:r>
        <w:t>Soon after the suits with Mr. Paris</w:t>
      </w:r>
      <w:r w:rsidR="006C1978">
        <w:t>,</w:t>
      </w:r>
      <w:r>
        <w:t xml:space="preserve"> the Chief left the township forever, and for a few years </w:t>
      </w:r>
      <w:r w:rsidR="006C1978">
        <w:t>l</w:t>
      </w:r>
      <w:r>
        <w:t xml:space="preserve">ived in the city of Hamilton, in a small cottage purchased from Sir Allan McNab. In 1843 he left Hamilton for Scotland, having come into a small estate in the Orkneys. His enjoyment of the estate was of short continuance. Running through the property in a few years by lavish and profuse expenditure, he, in 1859, retired to France, living on a small pittance granted to him by his lady, from whom he had separated in 1819. On the 22nd of April, 1860, the Laird of McNab the last </w:t>
      </w:r>
      <w:r>
        <w:lastRenderedPageBreak/>
        <w:t xml:space="preserve">legitimate Chief of the Clan McNab was summoned before his Almighty Judge. He died at </w:t>
      </w:r>
      <w:proofErr w:type="spellStart"/>
      <w:r>
        <w:t>Lanion</w:t>
      </w:r>
      <w:proofErr w:type="spellEnd"/>
      <w:r>
        <w:t>, a small fishing-village near Boulogne, in the 82nd year of his age. Twenty-eight years have rolled away since his death. Forty-seven years have passed over since he finally quitted the township, and what a change! After the final victory obtained by Mr. Paris, the people set to work with energy and vigor. New settlers flocked to the township</w:t>
      </w:r>
      <w:r w:rsidR="006C1978">
        <w:t>.</w:t>
      </w:r>
      <w:r>
        <w:t xml:space="preserve"> Left to the management of their own affairs by the Municipal Act of Mr. Baldwin, roads began to be improved and bridges erected. In 1855 a new bridge was constructed over the Madawaska River at </w:t>
      </w:r>
      <w:proofErr w:type="spellStart"/>
      <w:r>
        <w:t>Balmer</w:t>
      </w:r>
      <w:proofErr w:type="spellEnd"/>
      <w:r>
        <w:t xml:space="preserve"> Island, through the energy and exertions of Mr. Paris, the Reeve, and the assessed value of the township was yearly increased. In 1848 the dispute between the Presbyterian Churches in Scotland reached the Scottish townships on the Ottawa, and McNab, among the rest, was affected with the religious epidemic. A large portion of the people broke off from Mr. Mann's congregation. Two new congregations were formed at </w:t>
      </w:r>
      <w:proofErr w:type="spellStart"/>
      <w:r>
        <w:t>Burnstown</w:t>
      </w:r>
      <w:proofErr w:type="spellEnd"/>
      <w:r>
        <w:t xml:space="preserve"> and White Lake, and in 1849 the Rev. S. C. Fraser was inducted as the new pastor. This charge he held until the spring of 1868, when he resigned. </w:t>
      </w:r>
    </w:p>
    <w:p w:rsidR="00933E14" w:rsidRDefault="00933E14" w:rsidP="00933E14">
      <w:pPr>
        <w:spacing w:after="120"/>
      </w:pPr>
      <w:r>
        <w:t xml:space="preserve">In 1852 </w:t>
      </w:r>
      <w:proofErr w:type="spellStart"/>
      <w:r>
        <w:t>Arnprior</w:t>
      </w:r>
      <w:proofErr w:type="spellEnd"/>
      <w:r>
        <w:t xml:space="preserve">, which had been a dilapidated scene of log-house ruins, began to revive under the auspices of Mr. Daniel </w:t>
      </w:r>
      <w:proofErr w:type="spellStart"/>
      <w:r>
        <w:t>McLachlin</w:t>
      </w:r>
      <w:proofErr w:type="spellEnd"/>
      <w:r>
        <w:t xml:space="preserve">, who that year purchased the property from the Messrs. Middleton, of Liverpool. When it came into his possession it wore a most dreary aspect. The dam built by the </w:t>
      </w:r>
      <w:proofErr w:type="spellStart"/>
      <w:r>
        <w:t>Buchanans</w:t>
      </w:r>
      <w:proofErr w:type="spellEnd"/>
      <w:r>
        <w:t xml:space="preserve"> had been torn down the grist-mill had entirely disappeared the saw-mill was a shattered ruin, and all that stood was the tavern then occupied by Mr. James </w:t>
      </w:r>
      <w:proofErr w:type="spellStart"/>
      <w:r>
        <w:t>Hartney</w:t>
      </w:r>
      <w:proofErr w:type="spellEnd"/>
      <w:r>
        <w:t xml:space="preserve">. The property was surveyed into town lots. The dam was rebuilt for Mr. </w:t>
      </w:r>
      <w:proofErr w:type="spellStart"/>
      <w:r>
        <w:t>McLachlin</w:t>
      </w:r>
      <w:proofErr w:type="spellEnd"/>
      <w:r>
        <w:t xml:space="preserve"> by the Hincks Government in 1853, and the saw-mill was renovated and put into operation. A stone grist-mill was erected mechanics, operatives, and laborers were encouraged to settle by the most alluring prospects and in 1854 the sound of workmen's implements, the blows of the axe clearing the surrounding forest, the hammering of the carpenters and the ringing strokes of the blacksmiths' sledges on the various anvils reminded one of the classic days of Queen Dido when busily occupied in the building of ancient Carthage, so beautifully described in the </w:t>
      </w:r>
      <w:proofErr w:type="spellStart"/>
      <w:r>
        <w:t>Eneid</w:t>
      </w:r>
      <w:proofErr w:type="spellEnd"/>
      <w:r>
        <w:t xml:space="preserve"> of Virgil. Now </w:t>
      </w:r>
      <w:proofErr w:type="spellStart"/>
      <w:r>
        <w:t>Arnprior</w:t>
      </w:r>
      <w:proofErr w:type="spellEnd"/>
      <w:r>
        <w:t xml:space="preserve"> may boast of its three thousand inhabitants. Then only two families occupied the neglected waste. A few short years has effected this prosperous change, and Mr. </w:t>
      </w:r>
      <w:proofErr w:type="spellStart"/>
      <w:r>
        <w:t>McLachlin's</w:t>
      </w:r>
      <w:proofErr w:type="spellEnd"/>
      <w:r>
        <w:t xml:space="preserve"> stone mansion is situated on the terraced banks of the majestic Ottawa, on the very site of </w:t>
      </w:r>
      <w:proofErr w:type="spellStart"/>
      <w:r>
        <w:t>Kennell</w:t>
      </w:r>
      <w:proofErr w:type="spellEnd"/>
      <w:r>
        <w:t xml:space="preserve"> Lodge, where the Chief of McNab once ruled a supreme despot, unchecked and uncontrolled. Then an order from the Chief was tantamount to a law and was obeyed with alacrity. Then the township of McNab was thinly peopled, having only 102 inhabitants all told; now, including </w:t>
      </w:r>
      <w:proofErr w:type="spellStart"/>
      <w:r>
        <w:lastRenderedPageBreak/>
        <w:t>Arnprior</w:t>
      </w:r>
      <w:proofErr w:type="spellEnd"/>
      <w:r>
        <w:t xml:space="preserve">, it can number upwards of 6,500. Then the people were poor, struggling for a miserable existence, ground down by oppression; now the great majority are independent, and many are in affluent circumstances. Then McNab was the poorest and most miserably wretched township on the Ottawa; now </w:t>
      </w:r>
      <w:proofErr w:type="spellStart"/>
      <w:r>
        <w:t>its</w:t>
      </w:r>
      <w:proofErr w:type="spellEnd"/>
      <w:r>
        <w:t xml:space="preserve"> assessed value is by far the greatest of any municipality in the County of Renfrew. It may be said to be the empire township of the County. Had the contemplated feudal system been carried out had the attempt and the actual existence of the tenure not been resisted, and resisted too by the most heroic struggle ever carried on by an impoverished people against wealth and power it would have been in the same languishing condition as the most besotted portions of degraded Spain, or in the same wretched state as those parts of Ireland where oppression has not been tempered by law or justice, and where </w:t>
      </w:r>
      <w:proofErr w:type="spellStart"/>
      <w:r>
        <w:t>Fenianism</w:t>
      </w:r>
      <w:proofErr w:type="spellEnd"/>
      <w:r>
        <w:t xml:space="preserve"> has taken the place of order to redress grievances which constitutional measures alone can remove. </w:t>
      </w:r>
    </w:p>
    <w:p w:rsidR="00933E14" w:rsidRDefault="00933E14" w:rsidP="00933E14">
      <w:pPr>
        <w:spacing w:after="120"/>
      </w:pPr>
      <w:r>
        <w:t xml:space="preserve">In 1838 the first school was established in the township; now we have numerous educational establishments and a Grammar School. In 1839 the first Presbyterian congregation was formed. </w:t>
      </w:r>
    </w:p>
    <w:p w:rsidR="00E06C8B" w:rsidRDefault="00933E14" w:rsidP="00933E14">
      <w:pPr>
        <w:spacing w:after="120"/>
        <w:sectPr w:rsidR="00E06C8B" w:rsidSect="00933E14">
          <w:type w:val="continuous"/>
          <w:pgSz w:w="12240" w:h="15840" w:code="1"/>
          <w:pgMar w:top="1440" w:right="1080" w:bottom="1440" w:left="1080" w:header="720" w:footer="720" w:gutter="0"/>
          <w:cols w:num="2" w:space="432"/>
          <w:docGrid w:linePitch="360"/>
        </w:sectPr>
      </w:pPr>
      <w:r>
        <w:t xml:space="preserve">Our history has now drawn to a close. We have endeavored, without partiality or bias, to give a true record of what has taken place, and we trust we have done so to the satisfaction of our readers. At great pains to select documents to substantiate matters of fact, we grudge not the labor, so that we have made this history interesting as well as instructive interesting as a memento of the past; instructive as tending to impress upon our legislators caution in the opening up of new country, and in the formation of new settlements. Now that the great North-west is being opened up for immigration, the Government may take warning from the past, and not entrust the power which the Chief of McNab at one time wielded, to any single individual. Canada is too powerful, too great, too constitutional in the genius and intelligence of her people, ever again to permit a Family Compact to reign over them an oligarchy which. for years governed Canada so badly that our beloved sovereign, the great and beneficent Victoria, herself generously interfered, and sent statesmen that uprooted this abominable autocracy that for years had been bane to the progress of the country, and a drag on the prosperity of Canada; yet by carelessness grievances may creep in, but if they do, this history will at all events teach statesmen to listen to and investigate the slightest complaint from individuals, however humble and poor, lest the disgrace which overwhelmed the Family Compact in their dealings with the Laird of McNab be their fate, and their political destruction be pronounced by the fiat of public opinion which has changed the destinies of empires, and sealed the fate of the most powerful dynasties in the world. [THE END] </w:t>
      </w:r>
    </w:p>
    <w:p w:rsidR="00E06C8B" w:rsidRDefault="00E06C8B">
      <w:r>
        <w:rPr>
          <w:noProof/>
        </w:rPr>
        <w:lastRenderedPageBreak/>
        <w:drawing>
          <wp:anchor distT="0" distB="91440" distL="114300" distR="114300" simplePos="0" relativeHeight="251670528" behindDoc="0" locked="0" layoutInCell="1" allowOverlap="1" wp14:anchorId="2F892866" wp14:editId="3BDFA7D2">
            <wp:simplePos x="0" y="0"/>
            <wp:positionH relativeFrom="column">
              <wp:posOffset>3180715</wp:posOffset>
            </wp:positionH>
            <wp:positionV relativeFrom="paragraph">
              <wp:posOffset>2552700</wp:posOffset>
            </wp:positionV>
            <wp:extent cx="3227832" cy="2414016"/>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jpg"/>
                    <pic:cNvPicPr/>
                  </pic:nvPicPr>
                  <pic:blipFill>
                    <a:blip r:embed="rId20">
                      <a:extLst>
                        <a:ext uri="{28A0092B-C50C-407E-A947-70E740481C1C}">
                          <a14:useLocalDpi xmlns:a14="http://schemas.microsoft.com/office/drawing/2010/main" val="0"/>
                        </a:ext>
                      </a:extLst>
                    </a:blip>
                    <a:stretch>
                      <a:fillRect/>
                    </a:stretch>
                  </pic:blipFill>
                  <pic:spPr>
                    <a:xfrm>
                      <a:off x="0" y="0"/>
                      <a:ext cx="3227832" cy="24140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7AE08FD" wp14:editId="2A9BA156">
            <wp:simplePos x="0" y="0"/>
            <wp:positionH relativeFrom="margin">
              <wp:posOffset>0</wp:posOffset>
            </wp:positionH>
            <wp:positionV relativeFrom="margin">
              <wp:posOffset>2552700</wp:posOffset>
            </wp:positionV>
            <wp:extent cx="3107690" cy="2333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jpg"/>
                    <pic:cNvPicPr/>
                  </pic:nvPicPr>
                  <pic:blipFill>
                    <a:blip r:embed="rId21">
                      <a:extLst>
                        <a:ext uri="{28A0092B-C50C-407E-A947-70E740481C1C}">
                          <a14:useLocalDpi xmlns:a14="http://schemas.microsoft.com/office/drawing/2010/main" val="0"/>
                        </a:ext>
                      </a:extLst>
                    </a:blip>
                    <a:stretch>
                      <a:fillRect/>
                    </a:stretch>
                  </pic:blipFill>
                  <pic:spPr>
                    <a:xfrm>
                      <a:off x="0" y="0"/>
                      <a:ext cx="3107690" cy="2333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A7889A7" wp14:editId="3D45AA4E">
            <wp:simplePos x="0" y="0"/>
            <wp:positionH relativeFrom="margin">
              <wp:posOffset>3181350</wp:posOffset>
            </wp:positionH>
            <wp:positionV relativeFrom="margin">
              <wp:posOffset>0</wp:posOffset>
            </wp:positionV>
            <wp:extent cx="3219450" cy="24168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jpg"/>
                    <pic:cNvPicPr/>
                  </pic:nvPicPr>
                  <pic:blipFill>
                    <a:blip r:embed="rId22">
                      <a:extLst>
                        <a:ext uri="{28A0092B-C50C-407E-A947-70E740481C1C}">
                          <a14:useLocalDpi xmlns:a14="http://schemas.microsoft.com/office/drawing/2010/main" val="0"/>
                        </a:ext>
                      </a:extLst>
                    </a:blip>
                    <a:stretch>
                      <a:fillRect/>
                    </a:stretch>
                  </pic:blipFill>
                  <pic:spPr>
                    <a:xfrm>
                      <a:off x="0" y="0"/>
                      <a:ext cx="3219450" cy="2416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4A3359F" wp14:editId="744CF2F2">
            <wp:simplePos x="0" y="0"/>
            <wp:positionH relativeFrom="margin">
              <wp:posOffset>0</wp:posOffset>
            </wp:positionH>
            <wp:positionV relativeFrom="margin">
              <wp:posOffset>0</wp:posOffset>
            </wp:positionV>
            <wp:extent cx="3107690" cy="2333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jpg"/>
                    <pic:cNvPicPr/>
                  </pic:nvPicPr>
                  <pic:blipFill>
                    <a:blip r:embed="rId23">
                      <a:extLst>
                        <a:ext uri="{28A0092B-C50C-407E-A947-70E740481C1C}">
                          <a14:useLocalDpi xmlns:a14="http://schemas.microsoft.com/office/drawing/2010/main" val="0"/>
                        </a:ext>
                      </a:extLst>
                    </a:blip>
                    <a:stretch>
                      <a:fillRect/>
                    </a:stretch>
                  </pic:blipFill>
                  <pic:spPr>
                    <a:xfrm>
                      <a:off x="0" y="0"/>
                      <a:ext cx="3107690" cy="2333625"/>
                    </a:xfrm>
                    <a:prstGeom prst="rect">
                      <a:avLst/>
                    </a:prstGeom>
                  </pic:spPr>
                </pic:pic>
              </a:graphicData>
            </a:graphic>
            <wp14:sizeRelH relativeFrom="margin">
              <wp14:pctWidth>0</wp14:pctWidth>
            </wp14:sizeRelH>
            <wp14:sizeRelV relativeFrom="margin">
              <wp14:pctHeight>0</wp14:pctHeight>
            </wp14:sizeRelV>
          </wp:anchor>
        </w:drawing>
      </w:r>
    </w:p>
    <w:p w:rsidR="00E06C8B" w:rsidRDefault="00E06C8B" w:rsidP="00D379CD">
      <w:pPr>
        <w:spacing w:after="120"/>
      </w:pPr>
    </w:p>
    <w:p w:rsidR="00E06C8B" w:rsidRDefault="00E06C8B" w:rsidP="00D379CD">
      <w:pPr>
        <w:spacing w:after="120"/>
      </w:pPr>
      <w:r>
        <w:t>In April 2008 a London auction house offered for sale the Scottish dirk illustrated in the</w:t>
      </w:r>
      <w:r w:rsidR="00D379CD">
        <w:t>se</w:t>
      </w:r>
      <w:r>
        <w:t xml:space="preserve"> photos</w:t>
      </w:r>
      <w:r w:rsidR="00D379CD">
        <w:t xml:space="preserve"> which</w:t>
      </w:r>
      <w:r>
        <w:t xml:space="preserve"> were downloaded from the website of the auction house at the time the dirk was being offered for sale.</w:t>
      </w:r>
    </w:p>
    <w:p w:rsidR="00BD4FFB" w:rsidRDefault="00E06C8B" w:rsidP="00D379CD">
      <w:pPr>
        <w:spacing w:after="120"/>
      </w:pPr>
      <w:r>
        <w:t>The dirk and sheath have silver mounts, heavily engraved with Scottish themes</w:t>
      </w:r>
      <w:r w:rsidR="00D379CD">
        <w:t>. On one side of the blade is</w:t>
      </w:r>
      <w:r>
        <w:t xml:space="preserve"> a thistle wreath Inside of which is a crown surmounted by a head with a full beard facing left. </w:t>
      </w:r>
    </w:p>
    <w:p w:rsidR="00D379CD" w:rsidRDefault="00E06C8B" w:rsidP="00D379CD">
      <w:pPr>
        <w:spacing w:after="120"/>
      </w:pPr>
      <w:r>
        <w:t>On the side opposite the wreath and head are the figures to two highlanders one of whom is holding a sword in his right hand and a thistle branch in the other.</w:t>
      </w:r>
      <w:r w:rsidRPr="00DD1053">
        <w:t xml:space="preserve"> </w:t>
      </w:r>
    </w:p>
    <w:p w:rsidR="00E06C8B" w:rsidRDefault="00E06C8B" w:rsidP="00D379CD">
      <w:pPr>
        <w:spacing w:after="120"/>
      </w:pPr>
      <w:r>
        <w:t xml:space="preserve">On the side of the sheath are two smaller sheaths which hold what is probably an eating set consisting of a fork and small </w:t>
      </w:r>
      <w:proofErr w:type="gramStart"/>
      <w:r>
        <w:t>knife.</w:t>
      </w:r>
      <w:proofErr w:type="gramEnd"/>
      <w:r w:rsidR="00D379CD">
        <w:t xml:space="preserve"> These are surmounted by plain caps which also appear to be silver.</w:t>
      </w:r>
      <w:r>
        <w:t xml:space="preserve"> </w:t>
      </w:r>
    </w:p>
    <w:p w:rsidR="00E06C8B" w:rsidRDefault="00E06C8B" w:rsidP="00D379CD">
      <w:pPr>
        <w:spacing w:after="120"/>
      </w:pPr>
      <w:r>
        <w:t>There was no documentation presented as to the origins of the dirk. It was said to have come into the possession of an unnamed woman who lived near the Canadian border in the 19</w:t>
      </w:r>
      <w:r w:rsidRPr="00402F6F">
        <w:rPr>
          <w:vertAlign w:val="superscript"/>
        </w:rPr>
        <w:t>th</w:t>
      </w:r>
      <w:r>
        <w:t xml:space="preserve"> century, who had maintained that it had belonged to Archibald MacNab of MacNab 17</w:t>
      </w:r>
      <w:r w:rsidRPr="00D473DF">
        <w:rPr>
          <w:vertAlign w:val="superscript"/>
        </w:rPr>
        <w:t>th</w:t>
      </w:r>
      <w:r>
        <w:t xml:space="preserve"> chief of the Clan MacNab and that it was the one illustrated the oil portrait of him in highland dress. It is not known what relation the person offering the dirk for sale was to the unidentified woman – if any.</w:t>
      </w:r>
    </w:p>
    <w:p w:rsidR="00E06C8B" w:rsidRDefault="00E06C8B" w:rsidP="00D379CD">
      <w:pPr>
        <w:spacing w:after="120"/>
      </w:pPr>
      <w:r>
        <w:t>I was told that pictures of the dirk, were shown to the chief, James Charles Macnab of MacNab, who said that the engraved figure of the head above the crown as shown in the top left picture,</w:t>
      </w:r>
      <w:r w:rsidRPr="00402F6F">
        <w:t xml:space="preserve"> </w:t>
      </w:r>
      <w:r>
        <w:t xml:space="preserve">showed it to be both “royal and clannish” and that it could be the dirk depicted in Archibald’s portrait. </w:t>
      </w:r>
    </w:p>
    <w:p w:rsidR="00E06C8B" w:rsidRDefault="00E06C8B">
      <w:r>
        <w:t>There are several problems with the claims made about this dirk:</w:t>
      </w:r>
    </w:p>
    <w:p w:rsidR="00E06C8B" w:rsidRDefault="00E06C8B" w:rsidP="00D379CD">
      <w:pPr>
        <w:spacing w:after="120"/>
      </w:pPr>
      <w:r>
        <w:t>There is no documentation to support the providence of the dirk only the unsupported claim of an unnamed third party.</w:t>
      </w:r>
    </w:p>
    <w:p w:rsidR="00BD4FFB" w:rsidRDefault="00E06C8B" w:rsidP="00D379CD">
      <w:pPr>
        <w:spacing w:after="120"/>
      </w:pPr>
      <w:r>
        <w:t xml:space="preserve">The head that forms the MacNab crest faces full front and does not appear above a crown as the MacNab </w:t>
      </w:r>
      <w:r>
        <w:lastRenderedPageBreak/>
        <w:t>has no title. The head on th</w:t>
      </w:r>
      <w:r w:rsidR="00BD4FFB">
        <w:t>e dirk</w:t>
      </w:r>
      <w:r>
        <w:t xml:space="preserve"> faces left and is placed </w:t>
      </w:r>
      <w:r w:rsidR="00BD4FFB">
        <w:t>in</w:t>
      </w:r>
      <w:r>
        <w:t xml:space="preserve"> a crown</w:t>
      </w:r>
      <w:r w:rsidR="00BD4FFB">
        <w:t>, indicating</w:t>
      </w:r>
      <w:r>
        <w:t xml:space="preserve"> that the bearer would be a member of the peerage. </w:t>
      </w:r>
    </w:p>
    <w:p w:rsidR="00E06C8B" w:rsidRDefault="00BD4FFB" w:rsidP="00D379CD">
      <w:pPr>
        <w:spacing w:after="120"/>
      </w:pPr>
      <w:r>
        <w:rPr>
          <w:noProof/>
        </w:rPr>
        <w:drawing>
          <wp:anchor distT="0" distB="0" distL="114300" distR="114300" simplePos="0" relativeHeight="251671552" behindDoc="0" locked="0" layoutInCell="1" allowOverlap="1" wp14:anchorId="4B32000D" wp14:editId="5838D2BE">
            <wp:simplePos x="0" y="0"/>
            <wp:positionH relativeFrom="column">
              <wp:posOffset>2192020</wp:posOffset>
            </wp:positionH>
            <wp:positionV relativeFrom="paragraph">
              <wp:posOffset>367030</wp:posOffset>
            </wp:positionV>
            <wp:extent cx="5092700" cy="3309620"/>
            <wp:effectExtent l="0" t="3810" r="889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rot="16200000">
                      <a:off x="0" y="0"/>
                      <a:ext cx="5092700" cy="3309620"/>
                    </a:xfrm>
                    <a:prstGeom prst="rect">
                      <a:avLst/>
                    </a:prstGeom>
                  </pic:spPr>
                </pic:pic>
              </a:graphicData>
            </a:graphic>
            <wp14:sizeRelH relativeFrom="margin">
              <wp14:pctWidth>0</wp14:pctWidth>
            </wp14:sizeRelH>
            <wp14:sizeRelV relativeFrom="margin">
              <wp14:pctHeight>0</wp14:pctHeight>
            </wp14:sizeRelV>
          </wp:anchor>
        </w:drawing>
      </w:r>
      <w:r w:rsidR="00E06C8B">
        <w:t>While this is undoubtedly a Scottish dirk of some age there is no way to connect it with Archibald MacNab and the engraving of the head does not connect it with the clan as the use of a head for a crest is not unique to the clan MacNab.</w:t>
      </w:r>
    </w:p>
    <w:p w:rsidR="00E06C8B" w:rsidRDefault="00E06C8B">
      <w:r>
        <w:t xml:space="preserve">David </w:t>
      </w:r>
      <w:proofErr w:type="spellStart"/>
      <w:r>
        <w:t>MacNabb</w:t>
      </w:r>
      <w:proofErr w:type="spellEnd"/>
      <w:r>
        <w:t xml:space="preserve">, of </w:t>
      </w:r>
      <w:r w:rsidR="00EF0F18">
        <w:t>Prescott</w:t>
      </w:r>
      <w:r>
        <w:t>, Arizona, brought th</w:t>
      </w:r>
      <w:r w:rsidR="00EF0F18">
        <w:t>e dirk</w:t>
      </w:r>
      <w:r>
        <w:t xml:space="preserve"> to my attention</w:t>
      </w:r>
      <w:r w:rsidR="00EF0F18">
        <w:t xml:space="preserve"> at the time it was being offered for sale</w:t>
      </w:r>
      <w:r>
        <w:t xml:space="preserve"> and indicated that he knew the identity of the party that had purchased the dirk but would not reply when pressed for details</w:t>
      </w:r>
    </w:p>
    <w:p w:rsidR="00E06C8B" w:rsidRDefault="00E06C8B">
      <w:r>
        <w:t>David Rorer.</w:t>
      </w:r>
    </w:p>
    <w:p w:rsidR="00E06C8B" w:rsidRDefault="00E06C8B"/>
    <w:p w:rsidR="00933E14" w:rsidRDefault="00933E14" w:rsidP="00933E14">
      <w:pPr>
        <w:spacing w:after="120"/>
      </w:pPr>
    </w:p>
    <w:sectPr w:rsidR="00933E14" w:rsidSect="00D379CD">
      <w:pgSz w:w="12240" w:h="15840" w:code="1"/>
      <w:pgMar w:top="1440"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981" w:rsidRDefault="00E81981">
      <w:r>
        <w:separator/>
      </w:r>
    </w:p>
  </w:endnote>
  <w:endnote w:type="continuationSeparator" w:id="0">
    <w:p w:rsidR="00E81981" w:rsidRDefault="00E8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furtGothic">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E1" w:rsidRDefault="00134AE1" w:rsidP="00BC6E13">
    <w:pPr>
      <w:pStyle w:val="Footer"/>
      <w:jc w:val="center"/>
    </w:pPr>
    <w:r>
      <w:t xml:space="preserve">Page </w:t>
    </w:r>
    <w:r>
      <w:fldChar w:fldCharType="begin"/>
    </w:r>
    <w:r>
      <w:instrText xml:space="preserve"> PAGE </w:instrText>
    </w:r>
    <w:r>
      <w:fldChar w:fldCharType="separate"/>
    </w:r>
    <w:r w:rsidR="005F3996">
      <w:rPr>
        <w:noProof/>
      </w:rPr>
      <w:t>14</w:t>
    </w:r>
    <w:r>
      <w:fldChar w:fldCharType="end"/>
    </w:r>
    <w:r>
      <w:t xml:space="preserve"> of </w:t>
    </w:r>
    <w:r w:rsidR="00E81981">
      <w:fldChar w:fldCharType="begin"/>
    </w:r>
    <w:r w:rsidR="00E81981">
      <w:instrText xml:space="preserve"> NUMPAGES </w:instrText>
    </w:r>
    <w:r w:rsidR="00E81981">
      <w:fldChar w:fldCharType="separate"/>
    </w:r>
    <w:r w:rsidR="005F3996">
      <w:rPr>
        <w:noProof/>
      </w:rPr>
      <w:t>59</w:t>
    </w:r>
    <w:r w:rsidR="00E81981">
      <w:rPr>
        <w:noProof/>
      </w:rPr>
      <w:fldChar w:fldCharType="end"/>
    </w:r>
  </w:p>
  <w:p w:rsidR="00134AE1" w:rsidRDefault="00134AE1"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134AE1" w:rsidRDefault="00134AE1" w:rsidP="00BC6E13">
    <w:pPr>
      <w:pStyle w:val="Footer"/>
      <w:jc w:val="right"/>
    </w:pPr>
    <w:r>
      <w:t xml:space="preserve">Last printed </w:t>
    </w:r>
    <w:r>
      <w:fldChar w:fldCharType="begin"/>
    </w:r>
    <w:r>
      <w:instrText xml:space="preserve"> PRINTDATE \@ "M/d/yyyy h:mm:ss am/pm" </w:instrText>
    </w:r>
    <w:r>
      <w:fldChar w:fldCharType="separate"/>
    </w:r>
    <w:r w:rsidR="005F3996">
      <w:rPr>
        <w:noProof/>
      </w:rPr>
      <w:t>3/29/2019 5:23:00 PM</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E1" w:rsidRDefault="00134AE1" w:rsidP="00BC6E13">
    <w:pPr>
      <w:pStyle w:val="Footer"/>
      <w:jc w:val="center"/>
    </w:pPr>
    <w:r>
      <w:t xml:space="preserve">Page </w:t>
    </w:r>
    <w:r>
      <w:fldChar w:fldCharType="begin"/>
    </w:r>
    <w:r>
      <w:instrText xml:space="preserve"> PAGE </w:instrText>
    </w:r>
    <w:r>
      <w:fldChar w:fldCharType="separate"/>
    </w:r>
    <w:r w:rsidR="005F3996">
      <w:rPr>
        <w:noProof/>
      </w:rPr>
      <w:t>59</w:t>
    </w:r>
    <w:r>
      <w:fldChar w:fldCharType="end"/>
    </w:r>
    <w:r>
      <w:t xml:space="preserve"> of </w:t>
    </w:r>
    <w:r w:rsidR="00E81981">
      <w:fldChar w:fldCharType="begin"/>
    </w:r>
    <w:r w:rsidR="00E81981">
      <w:instrText xml:space="preserve"> NUMPAGES </w:instrText>
    </w:r>
    <w:r w:rsidR="00E81981">
      <w:fldChar w:fldCharType="separate"/>
    </w:r>
    <w:r w:rsidR="005F3996">
      <w:rPr>
        <w:noProof/>
      </w:rPr>
      <w:t>59</w:t>
    </w:r>
    <w:r w:rsidR="00E81981">
      <w:rPr>
        <w:noProof/>
      </w:rPr>
      <w:fldChar w:fldCharType="end"/>
    </w:r>
  </w:p>
  <w:p w:rsidR="00134AE1" w:rsidRDefault="00134AE1"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134AE1" w:rsidRDefault="00134AE1" w:rsidP="00BC6E13">
    <w:pPr>
      <w:pStyle w:val="Footer"/>
      <w:jc w:val="right"/>
    </w:pPr>
    <w:r>
      <w:t xml:space="preserve">Last printed </w:t>
    </w:r>
    <w:r>
      <w:fldChar w:fldCharType="begin"/>
    </w:r>
    <w:r>
      <w:instrText xml:space="preserve"> PRINTDATE \@ "M/d/yyyy h:mm:ss am/pm" </w:instrText>
    </w:r>
    <w:r>
      <w:fldChar w:fldCharType="separate"/>
    </w:r>
    <w:r w:rsidR="005F3996">
      <w:rPr>
        <w:noProof/>
      </w:rPr>
      <w:t>3/29/2019 5:23:00 PM</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981" w:rsidRDefault="00E81981">
      <w:r>
        <w:separator/>
      </w:r>
    </w:p>
  </w:footnote>
  <w:footnote w:type="continuationSeparator" w:id="0">
    <w:p w:rsidR="00E81981" w:rsidRDefault="00E81981">
      <w:r>
        <w:continuationSeparator/>
      </w:r>
    </w:p>
  </w:footnote>
  <w:footnote w:id="1">
    <w:p w:rsidR="00134AE1" w:rsidRDefault="00134AE1" w:rsidP="00B17D4F">
      <w:pPr>
        <w:pStyle w:val="FootnoteText"/>
        <w:spacing w:after="120"/>
      </w:pPr>
      <w:r>
        <w:rPr>
          <w:rStyle w:val="FootnoteReference"/>
        </w:rPr>
        <w:footnoteRef/>
      </w:r>
      <w:r>
        <w:t xml:space="preserve">Mutiny, </w:t>
      </w:r>
      <w:smartTag w:uri="urn:schemas-microsoft-com:office:smarttags" w:element="City">
        <w:smartTag w:uri="urn:schemas-microsoft-com:office:smarttags" w:element="place">
          <w:r>
            <w:t>Highland</w:t>
          </w:r>
        </w:smartTag>
      </w:smartTag>
      <w:r>
        <w:t xml:space="preserve"> Regiments in Revolt 1743-1804, by John </w:t>
      </w:r>
      <w:proofErr w:type="spellStart"/>
      <w:r>
        <w:t>Prebble</w:t>
      </w:r>
      <w:proofErr w:type="spellEnd"/>
      <w:r>
        <w:t>, Penguin Books 1975 pp 407</w:t>
      </w:r>
    </w:p>
  </w:footnote>
  <w:footnote w:id="2">
    <w:p w:rsidR="00134AE1" w:rsidRDefault="00134AE1" w:rsidP="0033225F">
      <w:pPr>
        <w:pStyle w:val="FootnoteText"/>
        <w:spacing w:after="120"/>
      </w:pPr>
      <w:r>
        <w:rPr>
          <w:rStyle w:val="FootnoteReference"/>
        </w:rPr>
        <w:footnoteRef/>
      </w:r>
      <w:r>
        <w:t xml:space="preserve"> In the newspaper clippings</w:t>
      </w:r>
    </w:p>
  </w:footnote>
  <w:footnote w:id="3">
    <w:p w:rsidR="00134AE1" w:rsidRDefault="00134AE1" w:rsidP="0033225F">
      <w:pPr>
        <w:pStyle w:val="FootnoteText"/>
        <w:spacing w:after="120"/>
      </w:pPr>
      <w:r>
        <w:rPr>
          <w:rStyle w:val="FootnoteReference"/>
        </w:rPr>
        <w:footnoteRef/>
      </w:r>
      <w:r>
        <w:t xml:space="preserve"> Note: </w:t>
      </w:r>
      <w:proofErr w:type="spellStart"/>
      <w:r>
        <w:t>Dewars</w:t>
      </w:r>
      <w:proofErr w:type="spellEnd"/>
      <w:r>
        <w:t xml:space="preserve"> is now owned by the Bacardi conglomerate and the portrait is now </w:t>
      </w:r>
      <w:proofErr w:type="gramStart"/>
      <w:r>
        <w:t>elsewhere .</w:t>
      </w:r>
      <w:proofErr w:type="gramEnd"/>
    </w:p>
  </w:footnote>
  <w:footnote w:id="4">
    <w:p w:rsidR="00134AE1" w:rsidRDefault="00134AE1" w:rsidP="0033225F">
      <w:pPr>
        <w:pStyle w:val="FootnoteText"/>
        <w:spacing w:after="120"/>
      </w:pPr>
      <w:r>
        <w:rPr>
          <w:vertAlign w:val="superscript"/>
        </w:rPr>
        <w:footnoteRef/>
      </w:r>
      <w:r>
        <w:t xml:space="preserve"> </w:t>
      </w:r>
      <w:proofErr w:type="spellStart"/>
      <w:r>
        <w:t>Gns</w:t>
      </w:r>
      <w:proofErr w:type="spellEnd"/>
      <w:r>
        <w:t xml:space="preserve">. is the abbreviation for “guinea”, equivalent to 21 shillings or one shilling more than a Pound Sterling. A gold coin with this designation was once issued in the </w:t>
      </w:r>
      <w:smartTag w:uri="urn:schemas-microsoft-com:office:smarttags" w:element="country-region">
        <w:smartTag w:uri="urn:schemas-microsoft-com:office:smarttags" w:element="place">
          <w:r>
            <w:t>United Kingdom</w:t>
          </w:r>
        </w:smartTag>
      </w:smartTag>
      <w:r>
        <w:t xml:space="preserve"> but it was last issued in 1813 when it was replaced with the sovereign. Since then it has been used as a money of account, it being more prestigious to quote a value in gold Guineas than in silver Pounds Sterling.</w:t>
      </w:r>
    </w:p>
  </w:footnote>
  <w:footnote w:id="5">
    <w:p w:rsidR="00134AE1" w:rsidRDefault="00134AE1" w:rsidP="0033225F">
      <w:pPr>
        <w:pStyle w:val="FootnoteText"/>
        <w:spacing w:after="120"/>
      </w:pPr>
      <w:r>
        <w:rPr>
          <w:rStyle w:val="FootnoteReference"/>
        </w:rPr>
        <w:footnoteRef/>
      </w:r>
      <w:r>
        <w:t xml:space="preserve"> A “</w:t>
      </w:r>
      <w:proofErr w:type="spellStart"/>
      <w:r>
        <w:t>Fencibile</w:t>
      </w:r>
      <w:proofErr w:type="spellEnd"/>
      <w:r>
        <w:t>” regiment was one raised for home defense and not liable for service overseas, in other words a militia regiment.</w:t>
      </w:r>
    </w:p>
  </w:footnote>
  <w:footnote w:id="6">
    <w:p w:rsidR="00134AE1" w:rsidRDefault="00134AE1" w:rsidP="0033225F">
      <w:pPr>
        <w:pStyle w:val="FootnoteText"/>
        <w:spacing w:after="120"/>
      </w:pPr>
      <w:r>
        <w:rPr>
          <w:vertAlign w:val="superscript"/>
        </w:rPr>
        <w:footnoteRef/>
      </w:r>
      <w:r>
        <w:t>Remember this was written during the First World War</w:t>
      </w:r>
    </w:p>
  </w:footnote>
  <w:footnote w:id="7">
    <w:p w:rsidR="00134AE1" w:rsidRDefault="00134AE1" w:rsidP="00B17D4F">
      <w:pPr>
        <w:pStyle w:val="FootnoteText"/>
        <w:spacing w:after="120"/>
      </w:pPr>
      <w:r>
        <w:rPr>
          <w:vertAlign w:val="superscript"/>
        </w:rPr>
        <w:footnoteRef/>
      </w:r>
      <w:r>
        <w:t>The portrait referred to here is of a Scottish Stag surveying his domain.</w:t>
      </w:r>
    </w:p>
  </w:footnote>
  <w:footnote w:id="8">
    <w:p w:rsidR="00134AE1" w:rsidRDefault="00134AE1" w:rsidP="0033225F">
      <w:pPr>
        <w:pStyle w:val="FootnoteText"/>
        <w:spacing w:after="120"/>
        <w:rPr>
          <w:i/>
          <w:iCs/>
        </w:rPr>
      </w:pPr>
      <w:r>
        <w:rPr>
          <w:rStyle w:val="FootnoteReference"/>
        </w:rPr>
        <w:footnoteRef/>
      </w:r>
      <w:r>
        <w:t xml:space="preserve"> This is one of the chief creditors’ who held much of the mortgages on the clan lands and who acquired them along with </w:t>
      </w:r>
      <w:proofErr w:type="spellStart"/>
      <w:r>
        <w:t>Kinnel</w:t>
      </w:r>
      <w:proofErr w:type="spellEnd"/>
      <w:r>
        <w:t xml:space="preserve"> House and its contents after Alexander Macnab, Francis’s heir, fled to Canada to escape his creditors</w:t>
      </w:r>
    </w:p>
  </w:footnote>
  <w:footnote w:id="9">
    <w:p w:rsidR="00134AE1" w:rsidRDefault="00134AE1" w:rsidP="0033225F">
      <w:pPr>
        <w:pStyle w:val="FootnoteText"/>
      </w:pPr>
      <w:r>
        <w:rPr>
          <w:rStyle w:val="FootnoteReference"/>
        </w:rPr>
        <w:footnoteRef/>
      </w:r>
      <w:r>
        <w:t xml:space="preserve"> Tax revenue agents charged with finding and confiscating illicit whisky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E1" w:rsidRDefault="00134AE1" w:rsidP="00A8600E">
    <w:pPr>
      <w:jc w:val="center"/>
      <w:rPr>
        <w:b/>
        <w:sz w:val="22"/>
        <w:szCs w:val="22"/>
      </w:rPr>
    </w:pPr>
    <w:r w:rsidRPr="00BC6026">
      <w:rPr>
        <w:b/>
        <w:sz w:val="22"/>
        <w:szCs w:val="22"/>
      </w:rPr>
      <w:t>The Last Lairds of the Clan Macnab</w:t>
    </w:r>
  </w:p>
  <w:p w:rsidR="00134AE1" w:rsidRDefault="00134AE1" w:rsidP="00236D5B">
    <w:pPr>
      <w:jc w:val="center"/>
    </w:pPr>
    <w:r>
      <w:t>Francis Macnab of Macnab 1734-1816, 16</w:t>
    </w:r>
    <w:r>
      <w:rPr>
        <w:vertAlign w:val="superscript"/>
      </w:rPr>
      <w:t>th</w:t>
    </w:r>
    <w:r>
      <w:t xml:space="preserve"> chief, and Archibald Macnab of Macnab 1777-1860, 17</w:t>
    </w:r>
    <w:r>
      <w:rPr>
        <w:vertAlign w:val="superscript"/>
      </w:rPr>
      <w:t>th</w:t>
    </w:r>
    <w:r>
      <w:t xml:space="preserve"> chief</w:t>
    </w:r>
  </w:p>
  <w:p w:rsidR="00134AE1" w:rsidRPr="00BC6026" w:rsidRDefault="00134AE1" w:rsidP="00EF7ACF">
    <w:pPr>
      <w:spacing w:after="120"/>
      <w:jc w:val="center"/>
      <w:rPr>
        <w:b/>
        <w:sz w:val="22"/>
        <w:szCs w:val="22"/>
      </w:rPr>
    </w:pPr>
    <w:r>
      <w:t>The last lairds of the House of Bovain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E2"/>
    <w:rsid w:val="00001D6D"/>
    <w:rsid w:val="000241A0"/>
    <w:rsid w:val="00045EE5"/>
    <w:rsid w:val="000564D2"/>
    <w:rsid w:val="000E53CE"/>
    <w:rsid w:val="000F1A91"/>
    <w:rsid w:val="001018B2"/>
    <w:rsid w:val="001129D4"/>
    <w:rsid w:val="00126271"/>
    <w:rsid w:val="00134AE1"/>
    <w:rsid w:val="001414B1"/>
    <w:rsid w:val="00146ECA"/>
    <w:rsid w:val="00156BD2"/>
    <w:rsid w:val="00191DE2"/>
    <w:rsid w:val="001B684F"/>
    <w:rsid w:val="001B7611"/>
    <w:rsid w:val="00234879"/>
    <w:rsid w:val="00236D5B"/>
    <w:rsid w:val="00245E8C"/>
    <w:rsid w:val="00273B2D"/>
    <w:rsid w:val="002848E0"/>
    <w:rsid w:val="002865C1"/>
    <w:rsid w:val="0029406A"/>
    <w:rsid w:val="002B03C9"/>
    <w:rsid w:val="002B5BB5"/>
    <w:rsid w:val="002D1E31"/>
    <w:rsid w:val="002F2415"/>
    <w:rsid w:val="00302BAE"/>
    <w:rsid w:val="003126E8"/>
    <w:rsid w:val="00316529"/>
    <w:rsid w:val="00324992"/>
    <w:rsid w:val="0033225F"/>
    <w:rsid w:val="003A1265"/>
    <w:rsid w:val="003A5336"/>
    <w:rsid w:val="003A7804"/>
    <w:rsid w:val="003D43A2"/>
    <w:rsid w:val="003D45C1"/>
    <w:rsid w:val="003F0B9C"/>
    <w:rsid w:val="003F6AFF"/>
    <w:rsid w:val="003F71DC"/>
    <w:rsid w:val="00454CDA"/>
    <w:rsid w:val="0049395E"/>
    <w:rsid w:val="004D6640"/>
    <w:rsid w:val="004E6D8B"/>
    <w:rsid w:val="004F5BA3"/>
    <w:rsid w:val="004F6082"/>
    <w:rsid w:val="005134A7"/>
    <w:rsid w:val="0053257A"/>
    <w:rsid w:val="00571430"/>
    <w:rsid w:val="005852DB"/>
    <w:rsid w:val="005907EA"/>
    <w:rsid w:val="00596502"/>
    <w:rsid w:val="005C1141"/>
    <w:rsid w:val="005D2994"/>
    <w:rsid w:val="005E7687"/>
    <w:rsid w:val="005F3996"/>
    <w:rsid w:val="005F59DF"/>
    <w:rsid w:val="0062245E"/>
    <w:rsid w:val="00630574"/>
    <w:rsid w:val="00645A0F"/>
    <w:rsid w:val="00670284"/>
    <w:rsid w:val="006839E3"/>
    <w:rsid w:val="006C1978"/>
    <w:rsid w:val="006F5B08"/>
    <w:rsid w:val="00706436"/>
    <w:rsid w:val="00737350"/>
    <w:rsid w:val="00744544"/>
    <w:rsid w:val="00755048"/>
    <w:rsid w:val="00771BE8"/>
    <w:rsid w:val="00783B9C"/>
    <w:rsid w:val="007B1CC1"/>
    <w:rsid w:val="007B3D4C"/>
    <w:rsid w:val="007D73A5"/>
    <w:rsid w:val="00845979"/>
    <w:rsid w:val="008531B8"/>
    <w:rsid w:val="00871030"/>
    <w:rsid w:val="00871C32"/>
    <w:rsid w:val="00881820"/>
    <w:rsid w:val="008864DF"/>
    <w:rsid w:val="008866A3"/>
    <w:rsid w:val="008C557C"/>
    <w:rsid w:val="00901AF3"/>
    <w:rsid w:val="00930DE0"/>
    <w:rsid w:val="00933E14"/>
    <w:rsid w:val="009428F1"/>
    <w:rsid w:val="00945C84"/>
    <w:rsid w:val="00996B45"/>
    <w:rsid w:val="009C2E83"/>
    <w:rsid w:val="009F766C"/>
    <w:rsid w:val="00A41498"/>
    <w:rsid w:val="00A67D4A"/>
    <w:rsid w:val="00A73329"/>
    <w:rsid w:val="00A741DC"/>
    <w:rsid w:val="00A74432"/>
    <w:rsid w:val="00A8600E"/>
    <w:rsid w:val="00AB18D3"/>
    <w:rsid w:val="00AB20D9"/>
    <w:rsid w:val="00AB642D"/>
    <w:rsid w:val="00AD0637"/>
    <w:rsid w:val="00AD1A7D"/>
    <w:rsid w:val="00AF140B"/>
    <w:rsid w:val="00AF66DB"/>
    <w:rsid w:val="00B17D4F"/>
    <w:rsid w:val="00B72868"/>
    <w:rsid w:val="00BA1771"/>
    <w:rsid w:val="00BA5042"/>
    <w:rsid w:val="00BC6026"/>
    <w:rsid w:val="00BC6E13"/>
    <w:rsid w:val="00BD4FFB"/>
    <w:rsid w:val="00C130F2"/>
    <w:rsid w:val="00C337E0"/>
    <w:rsid w:val="00C4608D"/>
    <w:rsid w:val="00C82506"/>
    <w:rsid w:val="00C850AD"/>
    <w:rsid w:val="00C9167F"/>
    <w:rsid w:val="00C93F19"/>
    <w:rsid w:val="00CA7455"/>
    <w:rsid w:val="00CC7119"/>
    <w:rsid w:val="00CD6466"/>
    <w:rsid w:val="00D22F39"/>
    <w:rsid w:val="00D379CD"/>
    <w:rsid w:val="00D44010"/>
    <w:rsid w:val="00D52B70"/>
    <w:rsid w:val="00D82CF4"/>
    <w:rsid w:val="00D969AC"/>
    <w:rsid w:val="00DB4F8F"/>
    <w:rsid w:val="00DD3B59"/>
    <w:rsid w:val="00E06C8B"/>
    <w:rsid w:val="00E81981"/>
    <w:rsid w:val="00E9628C"/>
    <w:rsid w:val="00E97337"/>
    <w:rsid w:val="00ED7797"/>
    <w:rsid w:val="00EE0C71"/>
    <w:rsid w:val="00EF0F18"/>
    <w:rsid w:val="00EF4003"/>
    <w:rsid w:val="00EF7ACF"/>
    <w:rsid w:val="00F03C9E"/>
    <w:rsid w:val="00F246EA"/>
    <w:rsid w:val="00F46CFD"/>
    <w:rsid w:val="00F53A16"/>
    <w:rsid w:val="00F716C6"/>
    <w:rsid w:val="00F737EB"/>
    <w:rsid w:val="00F76881"/>
    <w:rsid w:val="00FB446B"/>
    <w:rsid w:val="00FE394E"/>
    <w:rsid w:val="00FF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6E13"/>
  </w:style>
  <w:style w:type="character" w:styleId="FootnoteReference">
    <w:name w:val="footnote reference"/>
    <w:semiHidden/>
    <w:rsid w:val="00BC6E13"/>
    <w:rPr>
      <w:vertAlign w:val="superscript"/>
    </w:rPr>
  </w:style>
  <w:style w:type="paragraph" w:styleId="Header">
    <w:name w:val="header"/>
    <w:basedOn w:val="Normal"/>
    <w:rsid w:val="00BC6E13"/>
    <w:pPr>
      <w:tabs>
        <w:tab w:val="center" w:pos="4320"/>
        <w:tab w:val="right" w:pos="8640"/>
      </w:tabs>
    </w:pPr>
  </w:style>
  <w:style w:type="paragraph" w:styleId="Footer">
    <w:name w:val="footer"/>
    <w:basedOn w:val="Normal"/>
    <w:rsid w:val="00BC6E13"/>
    <w:pPr>
      <w:tabs>
        <w:tab w:val="center" w:pos="4320"/>
        <w:tab w:val="right" w:pos="8640"/>
      </w:tabs>
    </w:pPr>
  </w:style>
  <w:style w:type="character" w:styleId="Hyperlink">
    <w:name w:val="Hyperlink"/>
    <w:rsid w:val="00BC6E13"/>
    <w:rPr>
      <w:color w:val="0000FF"/>
      <w:u w:val="single"/>
    </w:rPr>
  </w:style>
  <w:style w:type="paragraph" w:styleId="BalloonText">
    <w:name w:val="Balloon Text"/>
    <w:basedOn w:val="Normal"/>
    <w:semiHidden/>
    <w:rsid w:val="00DB4F8F"/>
    <w:rPr>
      <w:rFonts w:ascii="Tahoma" w:hAnsi="Tahoma" w:cs="Tahoma"/>
      <w:sz w:val="16"/>
      <w:szCs w:val="16"/>
    </w:rPr>
  </w:style>
  <w:style w:type="character" w:customStyle="1" w:styleId="FootnoteTextChar">
    <w:name w:val="Footnote Text Char"/>
    <w:link w:val="FootnoteText"/>
    <w:semiHidden/>
    <w:rsid w:val="00F737EB"/>
    <w:rPr>
      <w:rFonts w:ascii="FrankfurtGothic" w:hAnsi="Frankfurt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6E13"/>
  </w:style>
  <w:style w:type="character" w:styleId="FootnoteReference">
    <w:name w:val="footnote reference"/>
    <w:semiHidden/>
    <w:rsid w:val="00BC6E13"/>
    <w:rPr>
      <w:vertAlign w:val="superscript"/>
    </w:rPr>
  </w:style>
  <w:style w:type="paragraph" w:styleId="Header">
    <w:name w:val="header"/>
    <w:basedOn w:val="Normal"/>
    <w:rsid w:val="00BC6E13"/>
    <w:pPr>
      <w:tabs>
        <w:tab w:val="center" w:pos="4320"/>
        <w:tab w:val="right" w:pos="8640"/>
      </w:tabs>
    </w:pPr>
  </w:style>
  <w:style w:type="paragraph" w:styleId="Footer">
    <w:name w:val="footer"/>
    <w:basedOn w:val="Normal"/>
    <w:rsid w:val="00BC6E13"/>
    <w:pPr>
      <w:tabs>
        <w:tab w:val="center" w:pos="4320"/>
        <w:tab w:val="right" w:pos="8640"/>
      </w:tabs>
    </w:pPr>
  </w:style>
  <w:style w:type="character" w:styleId="Hyperlink">
    <w:name w:val="Hyperlink"/>
    <w:rsid w:val="00BC6E13"/>
    <w:rPr>
      <w:color w:val="0000FF"/>
      <w:u w:val="single"/>
    </w:rPr>
  </w:style>
  <w:style w:type="paragraph" w:styleId="BalloonText">
    <w:name w:val="Balloon Text"/>
    <w:basedOn w:val="Normal"/>
    <w:semiHidden/>
    <w:rsid w:val="00DB4F8F"/>
    <w:rPr>
      <w:rFonts w:ascii="Tahoma" w:hAnsi="Tahoma" w:cs="Tahoma"/>
      <w:sz w:val="16"/>
      <w:szCs w:val="16"/>
    </w:rPr>
  </w:style>
  <w:style w:type="character" w:customStyle="1" w:styleId="FootnoteTextChar">
    <w:name w:val="Footnote Text Char"/>
    <w:link w:val="FootnoteText"/>
    <w:semiHidden/>
    <w:rsid w:val="00F737EB"/>
    <w:rPr>
      <w:rFonts w:ascii="FrankfurtGothic" w:hAnsi="Frankfurt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0931">
      <w:bodyDiv w:val="1"/>
      <w:marLeft w:val="0"/>
      <w:marRight w:val="0"/>
      <w:marTop w:val="0"/>
      <w:marBottom w:val="0"/>
      <w:divBdr>
        <w:top w:val="none" w:sz="0" w:space="0" w:color="auto"/>
        <w:left w:val="none" w:sz="0" w:space="0" w:color="auto"/>
        <w:bottom w:val="none" w:sz="0" w:space="0" w:color="auto"/>
        <w:right w:val="none" w:sz="0" w:space="0" w:color="auto"/>
      </w:divBdr>
    </w:div>
    <w:div w:id="173963690">
      <w:bodyDiv w:val="1"/>
      <w:marLeft w:val="0"/>
      <w:marRight w:val="0"/>
      <w:marTop w:val="0"/>
      <w:marBottom w:val="0"/>
      <w:divBdr>
        <w:top w:val="none" w:sz="0" w:space="0" w:color="auto"/>
        <w:left w:val="none" w:sz="0" w:space="0" w:color="auto"/>
        <w:bottom w:val="none" w:sz="0" w:space="0" w:color="auto"/>
        <w:right w:val="none" w:sz="0" w:space="0" w:color="auto"/>
      </w:divBdr>
    </w:div>
    <w:div w:id="240019927">
      <w:bodyDiv w:val="1"/>
      <w:marLeft w:val="0"/>
      <w:marRight w:val="0"/>
      <w:marTop w:val="0"/>
      <w:marBottom w:val="0"/>
      <w:divBdr>
        <w:top w:val="none" w:sz="0" w:space="0" w:color="auto"/>
        <w:left w:val="none" w:sz="0" w:space="0" w:color="auto"/>
        <w:bottom w:val="none" w:sz="0" w:space="0" w:color="auto"/>
        <w:right w:val="none" w:sz="0" w:space="0" w:color="auto"/>
      </w:divBdr>
    </w:div>
    <w:div w:id="362677151">
      <w:bodyDiv w:val="1"/>
      <w:marLeft w:val="0"/>
      <w:marRight w:val="0"/>
      <w:marTop w:val="0"/>
      <w:marBottom w:val="0"/>
      <w:divBdr>
        <w:top w:val="none" w:sz="0" w:space="0" w:color="auto"/>
        <w:left w:val="none" w:sz="0" w:space="0" w:color="auto"/>
        <w:bottom w:val="none" w:sz="0" w:space="0" w:color="auto"/>
        <w:right w:val="none" w:sz="0" w:space="0" w:color="auto"/>
      </w:divBdr>
    </w:div>
    <w:div w:id="619074569">
      <w:bodyDiv w:val="1"/>
      <w:marLeft w:val="0"/>
      <w:marRight w:val="0"/>
      <w:marTop w:val="0"/>
      <w:marBottom w:val="0"/>
      <w:divBdr>
        <w:top w:val="none" w:sz="0" w:space="0" w:color="auto"/>
        <w:left w:val="none" w:sz="0" w:space="0" w:color="auto"/>
        <w:bottom w:val="none" w:sz="0" w:space="0" w:color="auto"/>
        <w:right w:val="none" w:sz="0" w:space="0" w:color="auto"/>
      </w:divBdr>
    </w:div>
    <w:div w:id="652025579">
      <w:bodyDiv w:val="1"/>
      <w:marLeft w:val="0"/>
      <w:marRight w:val="0"/>
      <w:marTop w:val="0"/>
      <w:marBottom w:val="0"/>
      <w:divBdr>
        <w:top w:val="none" w:sz="0" w:space="0" w:color="auto"/>
        <w:left w:val="none" w:sz="0" w:space="0" w:color="auto"/>
        <w:bottom w:val="none" w:sz="0" w:space="0" w:color="auto"/>
        <w:right w:val="none" w:sz="0" w:space="0" w:color="auto"/>
      </w:divBdr>
    </w:div>
    <w:div w:id="1160345202">
      <w:bodyDiv w:val="1"/>
      <w:marLeft w:val="0"/>
      <w:marRight w:val="0"/>
      <w:marTop w:val="0"/>
      <w:marBottom w:val="0"/>
      <w:divBdr>
        <w:top w:val="none" w:sz="0" w:space="0" w:color="auto"/>
        <w:left w:val="none" w:sz="0" w:space="0" w:color="auto"/>
        <w:bottom w:val="none" w:sz="0" w:space="0" w:color="auto"/>
        <w:right w:val="none" w:sz="0" w:space="0" w:color="auto"/>
      </w:divBdr>
    </w:div>
    <w:div w:id="1385987788">
      <w:bodyDiv w:val="1"/>
      <w:marLeft w:val="0"/>
      <w:marRight w:val="0"/>
      <w:marTop w:val="0"/>
      <w:marBottom w:val="0"/>
      <w:divBdr>
        <w:top w:val="none" w:sz="0" w:space="0" w:color="auto"/>
        <w:left w:val="none" w:sz="0" w:space="0" w:color="auto"/>
        <w:bottom w:val="none" w:sz="0" w:space="0" w:color="auto"/>
        <w:right w:val="none" w:sz="0" w:space="0" w:color="auto"/>
      </w:divBdr>
    </w:div>
    <w:div w:id="1632855877">
      <w:bodyDiv w:val="1"/>
      <w:marLeft w:val="0"/>
      <w:marRight w:val="0"/>
      <w:marTop w:val="0"/>
      <w:marBottom w:val="0"/>
      <w:divBdr>
        <w:top w:val="none" w:sz="0" w:space="0" w:color="auto"/>
        <w:left w:val="none" w:sz="0" w:space="0" w:color="auto"/>
        <w:bottom w:val="none" w:sz="0" w:space="0" w:color="auto"/>
        <w:right w:val="none" w:sz="0" w:space="0" w:color="auto"/>
      </w:divBdr>
    </w:div>
    <w:div w:id="171318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tenlake.co.uk/" TargetMode="External"/><Relationship Id="rId18" Type="http://schemas.openxmlformats.org/officeDocument/2006/relationships/footer" Target="footer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archive.org/"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10" Type="http://schemas.openxmlformats.org/officeDocument/2006/relationships/image" Target="media/image1.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2colum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4FDF-347F-4BEC-AAA0-A5695EDA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2column.dot</Template>
  <TotalTime>558</TotalTime>
  <Pages>59</Pages>
  <Words>44820</Words>
  <Characters>255476</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The Rorer's</Company>
  <LinksUpToDate>false</LinksUpToDate>
  <CharactersWithSpaces>299697</CharactersWithSpaces>
  <SharedDoc>false</SharedDoc>
  <HLinks>
    <vt:vector size="18" baseType="variant">
      <vt:variant>
        <vt:i4>2162792</vt:i4>
      </vt:variant>
      <vt:variant>
        <vt:i4>3</vt:i4>
      </vt:variant>
      <vt:variant>
        <vt:i4>0</vt:i4>
      </vt:variant>
      <vt:variant>
        <vt:i4>5</vt:i4>
      </vt:variant>
      <vt:variant>
        <vt:lpwstr>http://www.stenlake.co.uk/</vt:lpwstr>
      </vt:variant>
      <vt:variant>
        <vt:lpwstr/>
      </vt:variant>
      <vt:variant>
        <vt:i4>2949216</vt:i4>
      </vt:variant>
      <vt:variant>
        <vt:i4>0</vt:i4>
      </vt:variant>
      <vt:variant>
        <vt:i4>0</vt:i4>
      </vt:variant>
      <vt:variant>
        <vt:i4>5</vt:i4>
      </vt:variant>
      <vt:variant>
        <vt:lpwstr>http://www.archive.org/</vt:lpwstr>
      </vt:variant>
      <vt:variant>
        <vt:lpwstr/>
      </vt:variant>
      <vt:variant>
        <vt:i4>4587622</vt:i4>
      </vt:variant>
      <vt:variant>
        <vt:i4>6</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Sara and Beverly</dc:creator>
  <cp:lastModifiedBy>David R Rorer</cp:lastModifiedBy>
  <cp:revision>26</cp:revision>
  <cp:lastPrinted>2019-03-29T21:23:00Z</cp:lastPrinted>
  <dcterms:created xsi:type="dcterms:W3CDTF">2017-02-10T22:50:00Z</dcterms:created>
  <dcterms:modified xsi:type="dcterms:W3CDTF">2019-03-29T21:23:00Z</dcterms:modified>
</cp:coreProperties>
</file>